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04"/>
        <w:gridCol w:w="3350"/>
        <w:gridCol w:w="3783"/>
      </w:tblGrid>
      <w:tr w:rsidR="002C1361" w14:paraId="615EA58D" w14:textId="77777777" w:rsidTr="00832BC3">
        <w:trPr>
          <w:trHeight w:val="1813"/>
          <w:jc w:val="center"/>
        </w:trPr>
        <w:tc>
          <w:tcPr>
            <w:tcW w:w="3344" w:type="dxa"/>
            <w:vAlign w:val="center"/>
          </w:tcPr>
          <w:p w14:paraId="4658AFCB" w14:textId="77777777" w:rsidR="00CA1208" w:rsidRDefault="00A26083" w:rsidP="00EA3E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35CCB19" w14:textId="77777777" w:rsidR="00C33EAA" w:rsidRPr="00442C75" w:rsidRDefault="00A26083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المملكة العربية السعودية </w:t>
            </w:r>
          </w:p>
          <w:p w14:paraId="29E85B72" w14:textId="77777777" w:rsidR="00C33EAA" w:rsidRPr="00442C75" w:rsidRDefault="00A26083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وزارة التعليم </w:t>
            </w:r>
          </w:p>
          <w:p w14:paraId="0F457AE2" w14:textId="77777777" w:rsidR="005923A3" w:rsidRDefault="00A26083" w:rsidP="005923A3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hint="cs"/>
                <w:b/>
                <w:bCs/>
                <w:rtl/>
              </w:rPr>
              <w:t xml:space="preserve">إدارة التعليم </w:t>
            </w:r>
          </w:p>
          <w:p w14:paraId="3A2C4208" w14:textId="7787FBC7" w:rsidR="00C33EAA" w:rsidRPr="00442C75" w:rsidRDefault="00A26083" w:rsidP="005923A3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442C75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ابتدائية</w:t>
            </w:r>
            <w:r w:rsidRPr="00442C7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4EEE0CBD" w14:textId="0CAF4D5D" w:rsidR="00C33EAA" w:rsidRDefault="00442C75" w:rsidP="00EA3EE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357FA38" wp14:editId="3C37ABC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16510</wp:posOffset>
                      </wp:positionV>
                      <wp:extent cx="763270" cy="645795"/>
                      <wp:effectExtent l="0" t="0" r="0" b="190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6457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AA0CF" id="مستطيل 6" o:spid="_x0000_s1026" style="position:absolute;left:0;text-align:left;margin-left:.95pt;margin-top:1.3pt;width:60.1pt;height:5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828" w:type="dxa"/>
            <w:vAlign w:val="center"/>
          </w:tcPr>
          <w:p w14:paraId="1D6B94B7" w14:textId="77777777" w:rsidR="00C33EAA" w:rsidRPr="00442C75" w:rsidRDefault="00A26083" w:rsidP="00442C7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53CAEE0" wp14:editId="040D8199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-183515</wp:posOffset>
                      </wp:positionV>
                      <wp:extent cx="880745" cy="838835"/>
                      <wp:effectExtent l="0" t="0" r="14605" b="1841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0745" cy="838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2F78F0E" w14:textId="77777777" w:rsidR="00442C75" w:rsidRDefault="00A26083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7E3800F8" w14:textId="77777777" w:rsidR="00442C75" w:rsidRDefault="00A26083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442C75">
                                    <w:rPr>
                                      <w:rFonts w:hint="cs"/>
                                      <w:sz w:val="40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14:paraId="458A3815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62965F8F" w14:textId="77777777" w:rsid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3DDCDA4D" w14:textId="77777777" w:rsidR="00442C75" w:rsidRPr="00442C75" w:rsidRDefault="00442C75" w:rsidP="00442C7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CAEE0" id="مستطيل 11" o:spid="_x0000_s1026" style="position:absolute;left:0;text-align:left;margin-left:18.25pt;margin-top:-14.45pt;width:69.35pt;height:6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" fillcolor="white [3212]" strokecolor="#385d8a" strokeweight="2pt">
                      <v:textbox>
                        <w:txbxContent>
                          <w:p w14:paraId="52F78F0E" w14:textId="77777777" w:rsidR="00442C75" w:rsidRDefault="00A26083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  <w:p w14:paraId="7E3800F8" w14:textId="77777777" w:rsidR="00442C75" w:rsidRDefault="00A26083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442C7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14:paraId="458A3815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2965F8F" w14:textId="77777777" w:rsid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DDCDA4D" w14:textId="77777777" w:rsidR="00442C75" w:rsidRPr="00442C75" w:rsidRDefault="00442C75" w:rsidP="00442C7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1208" w:rsidRPr="00442C75">
              <w:rPr>
                <w:rFonts w:hint="cs"/>
                <w:b/>
                <w:bCs/>
                <w:sz w:val="28"/>
                <w:szCs w:val="28"/>
                <w:rtl/>
              </w:rPr>
              <w:t>الدرجة</w:t>
            </w:r>
            <w:r w:rsidRPr="00442C7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المستحقة</w:t>
            </w:r>
          </w:p>
          <w:p w14:paraId="4334F318" w14:textId="77777777" w:rsidR="00C33EAA" w:rsidRPr="00EA3EE9" w:rsidRDefault="00A26083" w:rsidP="001B4BD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531833B" wp14:editId="27842E33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52705</wp:posOffset>
                      </wp:positionV>
                      <wp:extent cx="870585" cy="0"/>
                      <wp:effectExtent l="57150" t="38100" r="6286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05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20704" from="18.15pt,4.15pt" to="86.7pt,4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="00B66CEE"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</w:tc>
      </w:tr>
    </w:tbl>
    <w:tbl>
      <w:tblPr>
        <w:tblStyle w:val="a3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2C1361" w14:paraId="71736057" w14:textId="77777777" w:rsidTr="00CA1208">
        <w:trPr>
          <w:trHeight w:val="397"/>
        </w:trPr>
        <w:tc>
          <w:tcPr>
            <w:tcW w:w="10490" w:type="dxa"/>
            <w:vAlign w:val="center"/>
          </w:tcPr>
          <w:p w14:paraId="0701F728" w14:textId="446F7DAE" w:rsidR="00EA3EE9" w:rsidRPr="00744DE8" w:rsidRDefault="00A26083" w:rsidP="00560F2F">
            <w:pPr>
              <w:jc w:val="center"/>
              <w:rPr>
                <w:rFonts w:cs="Sultan  koufi Bold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اختبار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ماد</w:t>
            </w:r>
            <w:r>
              <w:rPr>
                <w:rFonts w:cs="Sultan  koufi Bold" w:hint="eastAsia"/>
                <w:b/>
                <w:bCs/>
                <w:color w:val="7030A0"/>
                <w:sz w:val="32"/>
                <w:szCs w:val="32"/>
                <w:rtl/>
              </w:rPr>
              <w:t>ة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</w:t>
            </w:r>
            <w:r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رياضيات للصف الثالث الابتدائي</w:t>
            </w:r>
            <w:r w:rsidR="00295C06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لمنتصف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الفصل الدراسي </w:t>
            </w:r>
            <w:r w:rsidR="00744DE8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الثالث لعام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144</w:t>
            </w:r>
            <w:r w:rsidR="005923A3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>5</w:t>
            </w:r>
            <w:r w:rsidR="001B4BDE" w:rsidRPr="00F07142">
              <w:rPr>
                <w:rFonts w:cs="Sultan  koufi Bold" w:hint="cs"/>
                <w:b/>
                <w:bCs/>
                <w:color w:val="7030A0"/>
                <w:sz w:val="32"/>
                <w:szCs w:val="32"/>
                <w:rtl/>
              </w:rPr>
              <w:t xml:space="preserve"> هـ</w:t>
            </w:r>
          </w:p>
        </w:tc>
      </w:tr>
      <w:tr w:rsidR="002C1361" w14:paraId="32F1B600" w14:textId="77777777" w:rsidTr="00DD4EF6">
        <w:trPr>
          <w:trHeight w:val="529"/>
        </w:trPr>
        <w:tc>
          <w:tcPr>
            <w:tcW w:w="10490" w:type="dxa"/>
            <w:vAlign w:val="center"/>
          </w:tcPr>
          <w:p w14:paraId="7243ED40" w14:textId="77777777" w:rsidR="00EA3EE9" w:rsidRPr="00663D94" w:rsidRDefault="00A26083" w:rsidP="00CF38F5">
            <w:pPr>
              <w:rPr>
                <w:b/>
                <w:bCs/>
                <w:rtl/>
              </w:rPr>
            </w:pPr>
            <w:r w:rsidRPr="00F07142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  <w:rtl/>
              </w:rPr>
              <w:t xml:space="preserve">اسم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الطالب</w:t>
            </w:r>
            <w:r w:rsidR="00295C06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>/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ة: .......................................................................... الصف: ثالث </w:t>
            </w:r>
            <w:r w:rsidR="00F84F51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( </w:t>
            </w:r>
            <w:r w:rsidR="00442C75"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</w:t>
            </w:r>
            <w:r w:rsidRPr="00F07142">
              <w:rPr>
                <w:rFonts w:ascii="Calibri" w:hAnsi="Calibri" w:cs="Calibri" w:hint="cs"/>
                <w:b/>
                <w:bCs/>
                <w:color w:val="002060"/>
                <w:sz w:val="24"/>
                <w:szCs w:val="24"/>
                <w:rtl/>
              </w:rPr>
              <w:t xml:space="preserve">  )  </w:t>
            </w:r>
          </w:p>
        </w:tc>
      </w:tr>
    </w:tbl>
    <w:p w14:paraId="7DDFDA50" w14:textId="77777777" w:rsidR="002E58E8" w:rsidRPr="002E58E8" w:rsidRDefault="002E58E8" w:rsidP="007A1238">
      <w:pPr>
        <w:rPr>
          <w:rFonts w:ascii="Times New Roman" w:eastAsia="Times New Roman" w:hAnsi="Times New Roman" w:cs="Times New Roman"/>
          <w:sz w:val="2"/>
          <w:szCs w:val="2"/>
          <w:rtl/>
          <w:lang w:bidi="ar-EG"/>
        </w:rPr>
      </w:pPr>
    </w:p>
    <w:p w14:paraId="0FC737BC" w14:textId="77777777" w:rsidR="00CF0A47" w:rsidRPr="001458CA" w:rsidRDefault="00CF0A47" w:rsidP="00CA1208">
      <w:pPr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8B1E6C2" w14:textId="77777777" w:rsidR="00860024" w:rsidRPr="00F51716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bookmarkStart w:id="0" w:name="_Hlk100990368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ED241C" wp14:editId="688F07E2">
                <wp:simplePos x="0" y="0"/>
                <wp:positionH relativeFrom="margin">
                  <wp:posOffset>6279515</wp:posOffset>
                </wp:positionH>
                <wp:positionV relativeFrom="paragraph">
                  <wp:posOffset>-635</wp:posOffset>
                </wp:positionV>
                <wp:extent cx="367151" cy="329154"/>
                <wp:effectExtent l="0" t="0" r="13970" b="13970"/>
                <wp:wrapNone/>
                <wp:docPr id="52" name="شكل بيضاو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2" o:spid="_x0000_s1030" style="width:28.9pt;height:25.9pt;margin-top:-0.05pt;margin-left:49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 w:rsidR="00A66404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السؤال </w:t>
      </w:r>
      <w:r w:rsidR="00CA1208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الأول:</w:t>
      </w:r>
      <w:r w:rsidR="00CF0A47"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bookmarkEnd w:id="0"/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 xml:space="preserve">اختر الإجابة الصحيحة في كل مما يأتي: </w:t>
      </w:r>
    </w:p>
    <w:p w14:paraId="0BEE9AEA" w14:textId="77777777" w:rsidR="00860024" w:rsidRPr="00E011F8" w:rsidRDefault="00A26083" w:rsidP="00E011F8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1) الوحدة المناسبة لقياس المسافة بين مدين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تي</w:t>
      </w:r>
      <w:r w:rsidRPr="00E011F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جدة و أبها </w:t>
      </w:r>
      <w:r w:rsidR="00AC3525" w:rsidRPr="00E01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="00AC3525" w:rsidRPr="00E011F8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44CB3E2A" w14:textId="77777777" w:rsidTr="00D75304">
        <w:tc>
          <w:tcPr>
            <w:tcW w:w="2614" w:type="dxa"/>
          </w:tcPr>
          <w:p w14:paraId="5BB9AED7" w14:textId="77777777" w:rsidR="00E011F8" w:rsidRDefault="00A2608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السنتمتر</w:t>
            </w:r>
          </w:p>
        </w:tc>
        <w:tc>
          <w:tcPr>
            <w:tcW w:w="2614" w:type="dxa"/>
          </w:tcPr>
          <w:p w14:paraId="7D7551E8" w14:textId="77777777" w:rsidR="00E011F8" w:rsidRDefault="00A2608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 ) المتر</w:t>
            </w:r>
          </w:p>
        </w:tc>
        <w:tc>
          <w:tcPr>
            <w:tcW w:w="2614" w:type="dxa"/>
          </w:tcPr>
          <w:p w14:paraId="18D42F63" w14:textId="77777777" w:rsidR="00E011F8" w:rsidRDefault="00A2608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الكيلو متر</w:t>
            </w:r>
          </w:p>
        </w:tc>
        <w:tc>
          <w:tcPr>
            <w:tcW w:w="2615" w:type="dxa"/>
          </w:tcPr>
          <w:p w14:paraId="1F2AB76B" w14:textId="77777777" w:rsidR="00E011F8" w:rsidRDefault="00A26083" w:rsidP="00E011F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الجرام</w:t>
            </w:r>
          </w:p>
        </w:tc>
      </w:tr>
    </w:tbl>
    <w:p w14:paraId="441CB73C" w14:textId="77777777" w:rsidR="00D75304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2E4E67" wp14:editId="29A6B2EC">
                <wp:simplePos x="0" y="0"/>
                <wp:positionH relativeFrom="column">
                  <wp:posOffset>2839863</wp:posOffset>
                </wp:positionH>
                <wp:positionV relativeFrom="paragraph">
                  <wp:posOffset>80440</wp:posOffset>
                </wp:positionV>
                <wp:extent cx="1688139" cy="560173"/>
                <wp:effectExtent l="0" t="0" r="7620" b="0"/>
                <wp:wrapNone/>
                <wp:docPr id="54" name="مستطيل 54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39" cy="560173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0E858B" id="مستطيل 54" o:spid="_x0000_s1026" style="position:absolute;left:0;text-align:left;margin-left:223.6pt;margin-top:6.35pt;width:132.9pt;height:44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" o:button="t" stroked="f" strokeweight="2pt">
                <v:fill r:id="rId12" o:title="" recolor="t" rotate="t" o:detectmouseclick="t" type="frame"/>
              </v:rect>
            </w:pict>
          </mc:Fallback>
        </mc:AlternateContent>
      </w:r>
    </w:p>
    <w:p w14:paraId="1CAE5ACE" w14:textId="77777777" w:rsidR="00860024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2) 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حج</w:t>
      </w:r>
      <w:r w:rsidR="00FA2000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EG"/>
        </w:rPr>
        <w:t>م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م</w:t>
      </w:r>
      <w:r w:rsidR="00415A6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جسم</w:t>
      </w:r>
      <w:r w:rsidR="00AC352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الذي </w:t>
      </w:r>
      <w:r w:rsidR="005F5DB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الآتي هو:</w:t>
      </w:r>
      <w:r w:rsid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50C2A6B5" w14:textId="77777777" w:rsidTr="00162743">
        <w:tc>
          <w:tcPr>
            <w:tcW w:w="2614" w:type="dxa"/>
          </w:tcPr>
          <w:p w14:paraId="67DE5ACA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 )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وحدات مكعبة</w:t>
            </w:r>
          </w:p>
        </w:tc>
        <w:tc>
          <w:tcPr>
            <w:tcW w:w="2614" w:type="dxa"/>
          </w:tcPr>
          <w:p w14:paraId="584DDBEF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ب)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15</w:t>
            </w:r>
            <w:r w:rsidR="007C3766"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4" w:type="dxa"/>
          </w:tcPr>
          <w:p w14:paraId="3DFB56E3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12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  <w:tc>
          <w:tcPr>
            <w:tcW w:w="2615" w:type="dxa"/>
          </w:tcPr>
          <w:p w14:paraId="6E410DFD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7C3766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11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وحد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ة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مكعبة</w:t>
            </w:r>
          </w:p>
        </w:tc>
      </w:tr>
    </w:tbl>
    <w:p w14:paraId="56825B13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bidi="ar-EG"/>
        </w:rPr>
      </w:pPr>
    </w:p>
    <w:p w14:paraId="61ECC244" w14:textId="77777777" w:rsidR="00860024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3) إذا كان عقرب الدقائق يشير الى الرقم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6</w:t>
      </w:r>
      <w:r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،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 ف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إن </w:t>
      </w:r>
      <w:r w:rsidRPr="00FA2000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 xml:space="preserve">عدد الدقائق التي يشير </w:t>
      </w:r>
      <w:r w:rsidR="00865AE2" w:rsidRPr="00FA200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اليها</w:t>
      </w:r>
      <w:r w:rsid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هو</w:t>
      </w:r>
      <w:r w:rsidR="00442C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4BC2AE3F" w14:textId="77777777" w:rsidTr="00162743">
        <w:tc>
          <w:tcPr>
            <w:tcW w:w="2614" w:type="dxa"/>
          </w:tcPr>
          <w:p w14:paraId="52E586CA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15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4A70D64A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20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614" w:type="dxa"/>
          </w:tcPr>
          <w:p w14:paraId="65D9A5BA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10 د</w:t>
            </w: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5" w:type="dxa"/>
          </w:tcPr>
          <w:p w14:paraId="69B7D065" w14:textId="77777777" w:rsidR="00FA2000" w:rsidRDefault="00A26083" w:rsidP="00FA200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30 د</w:t>
            </w:r>
          </w:p>
        </w:tc>
      </w:tr>
    </w:tbl>
    <w:p w14:paraId="06A394E3" w14:textId="77777777" w:rsidR="00D75304" w:rsidRPr="00EA4C7D" w:rsidRDefault="00D7530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bidi="ar-EG"/>
        </w:rPr>
      </w:pPr>
    </w:p>
    <w:p w14:paraId="4C936E74" w14:textId="77777777" w:rsidR="00860024" w:rsidRPr="00865AE2" w:rsidRDefault="00A26083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الوحدة المناسبة لقياس طول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ارتفاع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الباب </w:t>
      </w:r>
      <w:r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</w:t>
      </w:r>
      <w:r w:rsidRPr="00865AE2"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17D1A3F6" w14:textId="77777777" w:rsidTr="00162743">
        <w:tc>
          <w:tcPr>
            <w:tcW w:w="2614" w:type="dxa"/>
          </w:tcPr>
          <w:p w14:paraId="4F013580" w14:textId="77777777" w:rsidR="00865AE2" w:rsidRDefault="00A2608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الملمتر</w:t>
            </w:r>
          </w:p>
        </w:tc>
        <w:tc>
          <w:tcPr>
            <w:tcW w:w="2614" w:type="dxa"/>
          </w:tcPr>
          <w:p w14:paraId="7C6E55C6" w14:textId="77777777" w:rsidR="00865AE2" w:rsidRDefault="00A2608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المتر</w:t>
            </w:r>
          </w:p>
        </w:tc>
        <w:tc>
          <w:tcPr>
            <w:tcW w:w="2614" w:type="dxa"/>
          </w:tcPr>
          <w:p w14:paraId="2FDD8ACF" w14:textId="77777777" w:rsidR="00865AE2" w:rsidRDefault="00A2608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السنتمتر</w:t>
            </w:r>
          </w:p>
        </w:tc>
        <w:tc>
          <w:tcPr>
            <w:tcW w:w="2615" w:type="dxa"/>
          </w:tcPr>
          <w:p w14:paraId="61230708" w14:textId="77777777" w:rsidR="00865AE2" w:rsidRDefault="00A26083" w:rsidP="00865AE2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الكيلو جرام</w:t>
            </w:r>
          </w:p>
        </w:tc>
      </w:tr>
    </w:tbl>
    <w:p w14:paraId="608BD6FA" w14:textId="77777777" w:rsidR="00E73B64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7525F" wp14:editId="069FC156">
                <wp:simplePos x="0" y="0"/>
                <wp:positionH relativeFrom="column">
                  <wp:posOffset>3124200</wp:posOffset>
                </wp:positionH>
                <wp:positionV relativeFrom="paragraph">
                  <wp:posOffset>51435</wp:posOffset>
                </wp:positionV>
                <wp:extent cx="654050" cy="57785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778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32" style="width:51.5pt;height:45.5pt;margin-top:4.05pt;margin-left:246pt;mso-width-percent:0;mso-width-relative:margin;mso-wrap-distance-bottom:0;mso-wrap-distance-left:9pt;mso-wrap-distance-right:9pt;mso-wrap-distance-top:0;mso-wrap-style:square;position:absolute;v-text-anchor:middle;visibility:visible;z-index:251665408" stroked="f" strokeweight="2pt">
                <v:fill r:id="rId14" o:title="" recolor="t" rotate="t" type="frame"/>
              </v:rect>
            </w:pict>
          </mc:Fallback>
        </mc:AlternateContent>
      </w:r>
    </w:p>
    <w:p w14:paraId="6FC32104" w14:textId="77777777" w:rsidR="00860024" w:rsidRDefault="00A26083" w:rsidP="00865AE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="00865AE2" w:rsidRPr="00865AE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) 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التقدير الأنسب</w:t>
      </w:r>
      <w:r w:rsidR="00295C0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لقياس</w:t>
      </w:r>
      <w:r w:rsidR="00865AE2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سعة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ابريق شاي هو</w:t>
      </w:r>
      <w:r w:rsidR="00BE0345" w:rsidRPr="00865AE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865AE2" w:rsidRPr="00865AE2">
        <w:rPr>
          <w:rFonts w:ascii="Arial" w:eastAsia="Times New Roman" w:hAnsi="Arial" w:cs="Arial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40BCFBBE" w14:textId="77777777" w:rsidTr="00162743">
        <w:tc>
          <w:tcPr>
            <w:tcW w:w="2614" w:type="dxa"/>
          </w:tcPr>
          <w:p w14:paraId="2BD67B62" w14:textId="77777777" w:rsidR="00BE0345" w:rsidRDefault="00A2608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17161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</w:t>
            </w:r>
          </w:p>
        </w:tc>
        <w:tc>
          <w:tcPr>
            <w:tcW w:w="2614" w:type="dxa"/>
          </w:tcPr>
          <w:p w14:paraId="5E482BDA" w14:textId="77777777" w:rsidR="00BE0345" w:rsidRDefault="00A2608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2 مل</w:t>
            </w:r>
          </w:p>
        </w:tc>
        <w:tc>
          <w:tcPr>
            <w:tcW w:w="2614" w:type="dxa"/>
          </w:tcPr>
          <w:p w14:paraId="11C72E74" w14:textId="77777777" w:rsidR="00BE0345" w:rsidRDefault="00A2608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4 جم</w:t>
            </w:r>
          </w:p>
        </w:tc>
        <w:tc>
          <w:tcPr>
            <w:tcW w:w="2615" w:type="dxa"/>
          </w:tcPr>
          <w:p w14:paraId="214DCCF8" w14:textId="77777777" w:rsidR="00BE0345" w:rsidRDefault="00A26083" w:rsidP="00BE034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 ) 40 ك</w:t>
            </w:r>
            <w:r w:rsidR="00F0714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لم</w:t>
            </w:r>
          </w:p>
        </w:tc>
      </w:tr>
    </w:tbl>
    <w:p w14:paraId="2D1283F6" w14:textId="77777777" w:rsidR="00E73B64" w:rsidRPr="00EA4C7D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rtl/>
          <w:lang w:bidi="ar-EG"/>
        </w:rPr>
      </w:pPr>
    </w:p>
    <w:p w14:paraId="3A5D4956" w14:textId="77777777" w:rsidR="00A5587A" w:rsidRPr="000D322C" w:rsidRDefault="00A26083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6)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التقدير الأنسب </w:t>
      </w:r>
      <w:r w:rsidR="0017161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لقياس </w:t>
      </w:r>
      <w:r w:rsidR="000D322C" w:rsidRPr="000D32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كتلة سيارة: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263E2B1A" w14:textId="77777777" w:rsidTr="00162743">
        <w:tc>
          <w:tcPr>
            <w:tcW w:w="2614" w:type="dxa"/>
          </w:tcPr>
          <w:p w14:paraId="27D34155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جم</w:t>
            </w:r>
          </w:p>
        </w:tc>
        <w:tc>
          <w:tcPr>
            <w:tcW w:w="2614" w:type="dxa"/>
          </w:tcPr>
          <w:p w14:paraId="6E7E3297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1000 كجم </w:t>
            </w:r>
          </w:p>
        </w:tc>
        <w:tc>
          <w:tcPr>
            <w:tcW w:w="2614" w:type="dxa"/>
          </w:tcPr>
          <w:p w14:paraId="7A67CD74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1000 ل</w:t>
            </w:r>
          </w:p>
        </w:tc>
        <w:tc>
          <w:tcPr>
            <w:tcW w:w="2615" w:type="dxa"/>
          </w:tcPr>
          <w:p w14:paraId="7B41CC0E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د) 1000 مل</w:t>
            </w:r>
          </w:p>
        </w:tc>
      </w:tr>
    </w:tbl>
    <w:p w14:paraId="3A083B38" w14:textId="77777777" w:rsidR="00E73B64" w:rsidRPr="007C3766" w:rsidRDefault="00E73B64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bidi="ar-EG"/>
        </w:rPr>
      </w:pPr>
    </w:p>
    <w:p w14:paraId="68D4A4B7" w14:textId="77777777" w:rsidR="00A5587A" w:rsidRPr="007C3766" w:rsidRDefault="00A26083" w:rsidP="000D322C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7</w:t>
      </w:r>
      <w:r w:rsidR="008B27BB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0D322C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تحوي راي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ة نمطاً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يتكرر فيه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مربعات و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ثلثان فإذا تكرر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هذا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النمط </w:t>
      </w:r>
      <w:r w:rsidR="00B607B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3</w:t>
      </w:r>
      <w:r w:rsidR="00B607BD" w:rsidRPr="007C376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="00EA4C7D" w:rsidRP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مرات، فكم مضلعا سيكون فيه</w:t>
      </w:r>
      <w:r w:rsidR="002125B7" w:rsidRPr="007C376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493D4517" w14:textId="77777777" w:rsidTr="002125B7">
        <w:trPr>
          <w:trHeight w:val="506"/>
        </w:trPr>
        <w:tc>
          <w:tcPr>
            <w:tcW w:w="2614" w:type="dxa"/>
          </w:tcPr>
          <w:p w14:paraId="40BFE45C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2614" w:type="dxa"/>
          </w:tcPr>
          <w:p w14:paraId="1CA87C22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614" w:type="dxa"/>
          </w:tcPr>
          <w:p w14:paraId="06AEEE9C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2615" w:type="dxa"/>
          </w:tcPr>
          <w:p w14:paraId="00048A60" w14:textId="77777777" w:rsidR="000D322C" w:rsidRDefault="00A26083" w:rsidP="000D322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</w:tr>
    </w:tbl>
    <w:p w14:paraId="4E905062" w14:textId="77777777" w:rsidR="001458CA" w:rsidRPr="00A57AF0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8A3E9" wp14:editId="6144E6CD">
                <wp:simplePos x="0" y="0"/>
                <wp:positionH relativeFrom="column">
                  <wp:posOffset>3574800</wp:posOffset>
                </wp:positionH>
                <wp:positionV relativeFrom="paragraph">
                  <wp:posOffset>54745</wp:posOffset>
                </wp:positionV>
                <wp:extent cx="446400" cy="395830"/>
                <wp:effectExtent l="0" t="0" r="11430" b="23495"/>
                <wp:wrapNone/>
                <wp:docPr id="41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0" cy="39583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خماسي 41" o:spid="_x0000_s1033" type="#_x0000_t56" style="width:35.15pt;height:31.15pt;margin-top:4.3pt;margin-left:281.5pt;mso-height-percent:0;mso-height-relative:margin;mso-wrap-distance-bottom:0;mso-wrap-distance-left:9pt;mso-wrap-distance-right:9pt;mso-wrap-distance-top:0;mso-wrap-style:square;position:absolute;v-text-anchor:middle;visibility:visible;z-index:251669504" fillcolor="#7030a0" strokecolor="#7030a0" strokeweight="2pt"/>
            </w:pict>
          </mc:Fallback>
        </mc:AlternateContent>
      </w:r>
    </w:p>
    <w:p w14:paraId="11689CD1" w14:textId="77777777" w:rsidR="001458CA" w:rsidRDefault="00A26083" w:rsidP="00716A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D7F7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8)</w:t>
      </w:r>
      <w:r w:rsidR="00716A96" w:rsidRPr="00716A96">
        <w:rPr>
          <w:rFonts w:ascii="Arial" w:eastAsia="Times New Roman" w:hAnsi="Arial" w:cs="Arial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716A96" w:rsidRPr="00716A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D4EF6" w:rsidRPr="00DD4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F42B9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عدد محاور التماثل للشكل الاتي هي: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5E359530" w14:textId="77777777" w:rsidTr="00162743">
        <w:tc>
          <w:tcPr>
            <w:tcW w:w="2614" w:type="dxa"/>
          </w:tcPr>
          <w:p w14:paraId="7554AFE6" w14:textId="77777777" w:rsidR="00716A96" w:rsidRDefault="00A2608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أ)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2F729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لا يوج</w:t>
            </w:r>
            <w:r w:rsidR="002F729A">
              <w:rPr>
                <w:rFonts w:ascii="Arial" w:hAnsi="Arial" w:cs="Arial" w:hint="eastAsia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د</w:t>
            </w:r>
          </w:p>
        </w:tc>
        <w:tc>
          <w:tcPr>
            <w:tcW w:w="2614" w:type="dxa"/>
          </w:tcPr>
          <w:p w14:paraId="4CED10AD" w14:textId="77777777" w:rsidR="00716A96" w:rsidRDefault="00A2608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7B596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ب)</w:t>
            </w:r>
            <w:r w:rsidRPr="007B596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F42B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</w:p>
        </w:tc>
        <w:tc>
          <w:tcPr>
            <w:tcW w:w="2614" w:type="dxa"/>
          </w:tcPr>
          <w:p w14:paraId="3DA59C15" w14:textId="77777777" w:rsidR="00716A96" w:rsidRDefault="00A2608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7B5967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15" w:type="dxa"/>
          </w:tcPr>
          <w:p w14:paraId="1561A64D" w14:textId="77777777" w:rsidR="00716A96" w:rsidRDefault="00A26083" w:rsidP="00716A9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BF42B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48A93BA3" w14:textId="77777777" w:rsidR="00F4214E" w:rsidRPr="001458CA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57396A" wp14:editId="4C426369">
                <wp:simplePos x="0" y="0"/>
                <wp:positionH relativeFrom="column">
                  <wp:posOffset>1164672</wp:posOffset>
                </wp:positionH>
                <wp:positionV relativeFrom="paragraph">
                  <wp:posOffset>279256</wp:posOffset>
                </wp:positionV>
                <wp:extent cx="943896" cy="435077"/>
                <wp:effectExtent l="0" t="0" r="0" b="0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96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C86D7" w14:textId="77777777" w:rsidR="007C3766" w:rsidRPr="007C3766" w:rsidRDefault="00A26083" w:rsidP="007C37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C37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7396A" id="مستطيل 56" o:spid="_x0000_s1027" style="position:absolute;left:0;text-align:left;margin-left:91.7pt;margin-top:22pt;width:74.3pt;height:3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" filled="f" stroked="f" strokeweight="2pt">
                <v:textbox>
                  <w:txbxContent>
                    <w:p w14:paraId="538C86D7" w14:textId="77777777" w:rsidR="007C3766" w:rsidRPr="007C3766" w:rsidRDefault="00A26083" w:rsidP="007C37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C37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يتبع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EC8D0F" wp14:editId="72EC5116">
                <wp:simplePos x="0" y="0"/>
                <wp:positionH relativeFrom="column">
                  <wp:posOffset>103239</wp:posOffset>
                </wp:positionH>
                <wp:positionV relativeFrom="paragraph">
                  <wp:posOffset>368034</wp:posOffset>
                </wp:positionV>
                <wp:extent cx="1238864" cy="206477"/>
                <wp:effectExtent l="0" t="0" r="19050" b="22225"/>
                <wp:wrapNone/>
                <wp:docPr id="55" name="سهم: لليسا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64" cy="206477"/>
                        </a:xfrm>
                        <a:prstGeom prst="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55" o:spid="_x0000_s1035" type="#_x0000_t66" style="width:97.55pt;height:16.25pt;margin-top:29pt;margin-left:8.15pt;mso-wrap-distance-bottom:0;mso-wrap-distance-left:9pt;mso-wrap-distance-right:9pt;mso-wrap-distance-top:0;mso-wrap-style:square;position:absolute;v-text-anchor:middle;visibility:visible;z-index:251696128" adj="1800" fillcolor="#7030a0" strokecolor="#7030a0" strokeweight="2pt"/>
            </w:pict>
          </mc:Fallback>
        </mc:AlternateContent>
      </w:r>
    </w:p>
    <w:p w14:paraId="1F61B6F5" w14:textId="77777777" w:rsidR="001458CA" w:rsidRDefault="00A26083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9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 w:rsidR="00F421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bookmarkStart w:id="1" w:name="_Hlk100994161"/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المستقيم الذي إذا ط</w:t>
      </w:r>
      <w:r w:rsidR="007C376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ُ</w:t>
      </w:r>
      <w:r w:rsidR="00EA4C7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وي الشكل عنده انطبق نصفاه أحدهما على الآخر تماما هوً</w:t>
      </w:r>
      <w:r w:rsid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:</w:t>
      </w:r>
      <w:bookmarkEnd w:id="1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5"/>
      </w:tblGrid>
      <w:tr w:rsidR="002C1361" w14:paraId="60456323" w14:textId="77777777" w:rsidTr="00162743">
        <w:tc>
          <w:tcPr>
            <w:tcW w:w="2614" w:type="dxa"/>
          </w:tcPr>
          <w:p w14:paraId="02B48736" w14:textId="77777777" w:rsidR="00F4214E" w:rsidRDefault="00A2608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(أ)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المضلع</w:t>
            </w:r>
          </w:p>
        </w:tc>
        <w:tc>
          <w:tcPr>
            <w:tcW w:w="2614" w:type="dxa"/>
          </w:tcPr>
          <w:p w14:paraId="62B3CA8D" w14:textId="77777777" w:rsidR="00F4214E" w:rsidRDefault="00A2608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(ب) 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المجسم</w:t>
            </w:r>
          </w:p>
        </w:tc>
        <w:tc>
          <w:tcPr>
            <w:tcW w:w="2614" w:type="dxa"/>
          </w:tcPr>
          <w:p w14:paraId="266E7C50" w14:textId="77777777" w:rsidR="00F4214E" w:rsidRDefault="00A2608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لتماثل</w:t>
            </w:r>
          </w:p>
        </w:tc>
        <w:tc>
          <w:tcPr>
            <w:tcW w:w="2615" w:type="dxa"/>
          </w:tcPr>
          <w:p w14:paraId="77A3C18E" w14:textId="77777777" w:rsidR="00F4214E" w:rsidRDefault="00A26083" w:rsidP="00832BC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(د) </w:t>
            </w:r>
            <w:r w:rsidR="0056595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  <w:r w:rsidR="00EA4C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حور التماثل</w:t>
            </w:r>
          </w:p>
        </w:tc>
      </w:tr>
    </w:tbl>
    <w:p w14:paraId="60F92DF9" w14:textId="77777777" w:rsidR="00F4214E" w:rsidRDefault="00F4214E" w:rsidP="00832BC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526597C0" w14:textId="77777777" w:rsidR="001458CA" w:rsidRDefault="00A26083" w:rsidP="0056595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bookmarkStart w:id="2" w:name="_Hlk95563322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10</w:t>
      </w:r>
      <w:r w:rsid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)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565953" w:rsidRPr="0056595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يسمى المجسم التالي:</w:t>
      </w:r>
      <w:r w:rsidR="00D166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</w:t>
      </w:r>
    </w:p>
    <w:tbl>
      <w:tblPr>
        <w:tblStyle w:val="a3"/>
        <w:bidiVisual/>
        <w:tblW w:w="10376" w:type="dxa"/>
        <w:tblLook w:val="04A0" w:firstRow="1" w:lastRow="0" w:firstColumn="1" w:lastColumn="0" w:noHBand="0" w:noVBand="1"/>
      </w:tblPr>
      <w:tblGrid>
        <w:gridCol w:w="2594"/>
        <w:gridCol w:w="2594"/>
        <w:gridCol w:w="2594"/>
        <w:gridCol w:w="2594"/>
      </w:tblGrid>
      <w:tr w:rsidR="002C1361" w14:paraId="7077ABD2" w14:textId="77777777" w:rsidTr="00DD4EF6">
        <w:trPr>
          <w:trHeight w:val="236"/>
        </w:trPr>
        <w:tc>
          <w:tcPr>
            <w:tcW w:w="2594" w:type="dxa"/>
          </w:tcPr>
          <w:p w14:paraId="1E7B88FA" w14:textId="77777777" w:rsidR="00DD4EF6" w:rsidRDefault="00A2608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(أ) متوازي مستطيلات</w:t>
            </w:r>
          </w:p>
        </w:tc>
        <w:tc>
          <w:tcPr>
            <w:tcW w:w="2594" w:type="dxa"/>
          </w:tcPr>
          <w:p w14:paraId="0442ABB3" w14:textId="77777777" w:rsidR="00DD4EF6" w:rsidRDefault="00A2608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(ب) هرم رباعي</w:t>
            </w:r>
          </w:p>
        </w:tc>
        <w:tc>
          <w:tcPr>
            <w:tcW w:w="2594" w:type="dxa"/>
          </w:tcPr>
          <w:p w14:paraId="0CC1B371" w14:textId="77777777" w:rsidR="00DD4EF6" w:rsidRDefault="00A2608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ar-EG" w:bidi="ar-EG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6EEFB49F" wp14:editId="7CF12CDF">
                      <wp:simplePos x="0" y="0"/>
                      <wp:positionH relativeFrom="page">
                        <wp:posOffset>927100</wp:posOffset>
                      </wp:positionH>
                      <wp:positionV relativeFrom="paragraph">
                        <wp:posOffset>-582277</wp:posOffset>
                      </wp:positionV>
                      <wp:extent cx="432435" cy="452101"/>
                      <wp:effectExtent l="0" t="0" r="5715" b="5715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452101"/>
                                <a:chOff x="7643" y="114"/>
                                <a:chExt cx="681" cy="807"/>
                              </a:xfrm>
                            </wpg:grpSpPr>
                            <wps:wsp>
                              <wps:cNvPr id="33" name="Freeform 27"/>
                              <wps:cNvSpPr/>
                              <wps:spPr bwMode="auto">
                                <a:xfrm>
                                  <a:off x="7653" y="206"/>
                                  <a:ext cx="661" cy="704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206"/>
                                    <a:gd name="T3" fmla="*/ 206 h 704"/>
                                    <a:gd name="T4" fmla="+- 0 8250 7653"/>
                                    <a:gd name="T5" fmla="*/ T4 w 661"/>
                                    <a:gd name="T6" fmla="+- 0 255 206"/>
                                    <a:gd name="T7" fmla="*/ 255 h 704"/>
                                    <a:gd name="T8" fmla="+- 0 8179 7653"/>
                                    <a:gd name="T9" fmla="*/ T8 w 661"/>
                                    <a:gd name="T10" fmla="+- 0 273 206"/>
                                    <a:gd name="T11" fmla="*/ 273 h 704"/>
                                    <a:gd name="T12" fmla="+- 0 8088 7653"/>
                                    <a:gd name="T13" fmla="*/ T12 w 661"/>
                                    <a:gd name="T14" fmla="+- 0 285 206"/>
                                    <a:gd name="T15" fmla="*/ 285 h 704"/>
                                    <a:gd name="T16" fmla="+- 0 7983 7653"/>
                                    <a:gd name="T17" fmla="*/ T16 w 661"/>
                                    <a:gd name="T18" fmla="+- 0 289 206"/>
                                    <a:gd name="T19" fmla="*/ 289 h 704"/>
                                    <a:gd name="T20" fmla="+- 0 7879 7653"/>
                                    <a:gd name="T21" fmla="*/ T20 w 661"/>
                                    <a:gd name="T22" fmla="+- 0 285 206"/>
                                    <a:gd name="T23" fmla="*/ 285 h 704"/>
                                    <a:gd name="T24" fmla="+- 0 7788 7653"/>
                                    <a:gd name="T25" fmla="*/ T24 w 661"/>
                                    <a:gd name="T26" fmla="+- 0 273 206"/>
                                    <a:gd name="T27" fmla="*/ 273 h 704"/>
                                    <a:gd name="T28" fmla="+- 0 7717 7653"/>
                                    <a:gd name="T29" fmla="*/ T28 w 661"/>
                                    <a:gd name="T30" fmla="+- 0 255 206"/>
                                    <a:gd name="T31" fmla="*/ 255 h 704"/>
                                    <a:gd name="T32" fmla="+- 0 7670 7653"/>
                                    <a:gd name="T33" fmla="*/ T32 w 661"/>
                                    <a:gd name="T34" fmla="+- 0 232 206"/>
                                    <a:gd name="T35" fmla="*/ 232 h 704"/>
                                    <a:gd name="T36" fmla="+- 0 7653 7653"/>
                                    <a:gd name="T37" fmla="*/ T36 w 661"/>
                                    <a:gd name="T38" fmla="+- 0 206 206"/>
                                    <a:gd name="T39" fmla="*/ 206 h 704"/>
                                    <a:gd name="T40" fmla="+- 0 7653 7653"/>
                                    <a:gd name="T41" fmla="*/ T40 w 661"/>
                                    <a:gd name="T42" fmla="+- 0 827 206"/>
                                    <a:gd name="T43" fmla="*/ 827 h 704"/>
                                    <a:gd name="T44" fmla="+- 0 7717 7653"/>
                                    <a:gd name="T45" fmla="*/ T44 w 661"/>
                                    <a:gd name="T46" fmla="+- 0 876 206"/>
                                    <a:gd name="T47" fmla="*/ 876 h 704"/>
                                    <a:gd name="T48" fmla="+- 0 7788 7653"/>
                                    <a:gd name="T49" fmla="*/ T48 w 661"/>
                                    <a:gd name="T50" fmla="+- 0 894 206"/>
                                    <a:gd name="T51" fmla="*/ 894 h 704"/>
                                    <a:gd name="T52" fmla="+- 0 7879 7653"/>
                                    <a:gd name="T53" fmla="*/ T52 w 661"/>
                                    <a:gd name="T54" fmla="+- 0 905 206"/>
                                    <a:gd name="T55" fmla="*/ 905 h 704"/>
                                    <a:gd name="T56" fmla="+- 0 7983 7653"/>
                                    <a:gd name="T57" fmla="*/ T56 w 661"/>
                                    <a:gd name="T58" fmla="+- 0 910 206"/>
                                    <a:gd name="T59" fmla="*/ 910 h 704"/>
                                    <a:gd name="T60" fmla="+- 0 8088 7653"/>
                                    <a:gd name="T61" fmla="*/ T60 w 661"/>
                                    <a:gd name="T62" fmla="+- 0 905 206"/>
                                    <a:gd name="T63" fmla="*/ 905 h 704"/>
                                    <a:gd name="T64" fmla="+- 0 8179 7653"/>
                                    <a:gd name="T65" fmla="*/ T64 w 661"/>
                                    <a:gd name="T66" fmla="+- 0 894 206"/>
                                    <a:gd name="T67" fmla="*/ 894 h 704"/>
                                    <a:gd name="T68" fmla="+- 0 8250 7653"/>
                                    <a:gd name="T69" fmla="*/ T68 w 661"/>
                                    <a:gd name="T70" fmla="+- 0 876 206"/>
                                    <a:gd name="T71" fmla="*/ 876 h 704"/>
                                    <a:gd name="T72" fmla="+- 0 8297 7653"/>
                                    <a:gd name="T73" fmla="*/ T72 w 661"/>
                                    <a:gd name="T74" fmla="+- 0 853 206"/>
                                    <a:gd name="T75" fmla="*/ 853 h 704"/>
                                    <a:gd name="T76" fmla="+- 0 8314 7653"/>
                                    <a:gd name="T77" fmla="*/ T76 w 661"/>
                                    <a:gd name="T78" fmla="+- 0 827 206"/>
                                    <a:gd name="T79" fmla="*/ 827 h 704"/>
                                    <a:gd name="T80" fmla="+- 0 8314 7653"/>
                                    <a:gd name="T81" fmla="*/ T80 w 661"/>
                                    <a:gd name="T82" fmla="+- 0 206 206"/>
                                    <a:gd name="T83" fmla="*/ 206 h 7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661" h="704">
                                      <a:moveTo>
                                        <a:pt x="661" y="0"/>
                                      </a:moveTo>
                                      <a:lnTo>
                                        <a:pt x="597" y="49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435" y="79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226" y="79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1"/>
                                      </a:lnTo>
                                      <a:lnTo>
                                        <a:pt x="64" y="670"/>
                                      </a:lnTo>
                                      <a:lnTo>
                                        <a:pt x="135" y="688"/>
                                      </a:lnTo>
                                      <a:lnTo>
                                        <a:pt x="226" y="699"/>
                                      </a:lnTo>
                                      <a:lnTo>
                                        <a:pt x="330" y="704"/>
                                      </a:lnTo>
                                      <a:lnTo>
                                        <a:pt x="435" y="699"/>
                                      </a:lnTo>
                                      <a:lnTo>
                                        <a:pt x="526" y="688"/>
                                      </a:lnTo>
                                      <a:lnTo>
                                        <a:pt x="597" y="670"/>
                                      </a:lnTo>
                                      <a:lnTo>
                                        <a:pt x="644" y="647"/>
                                      </a:lnTo>
                                      <a:lnTo>
                                        <a:pt x="661" y="621"/>
                                      </a:lnTo>
                                      <a:lnTo>
                                        <a:pt x="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4" name="Freeform 28"/>
                              <wps:cNvSpPr/>
                              <wps:spPr bwMode="auto">
                                <a:xfrm>
                                  <a:off x="7653" y="123"/>
                                  <a:ext cx="661" cy="166"/>
                                </a:xfrm>
                                <a:custGeom>
                                  <a:avLst/>
                                  <a:gdLst>
                                    <a:gd name="T0" fmla="+- 0 7983 7653"/>
                                    <a:gd name="T1" fmla="*/ T0 w 661"/>
                                    <a:gd name="T2" fmla="+- 0 124 124"/>
                                    <a:gd name="T3" fmla="*/ 124 h 166"/>
                                    <a:gd name="T4" fmla="+- 0 7879 7653"/>
                                    <a:gd name="T5" fmla="*/ T4 w 661"/>
                                    <a:gd name="T6" fmla="+- 0 128 124"/>
                                    <a:gd name="T7" fmla="*/ 128 h 166"/>
                                    <a:gd name="T8" fmla="+- 0 7788 7653"/>
                                    <a:gd name="T9" fmla="*/ T8 w 661"/>
                                    <a:gd name="T10" fmla="+- 0 139 124"/>
                                    <a:gd name="T11" fmla="*/ 139 h 166"/>
                                    <a:gd name="T12" fmla="+- 0 7717 7653"/>
                                    <a:gd name="T13" fmla="*/ T12 w 661"/>
                                    <a:gd name="T14" fmla="+- 0 157 124"/>
                                    <a:gd name="T15" fmla="*/ 157 h 166"/>
                                    <a:gd name="T16" fmla="+- 0 7653 7653"/>
                                    <a:gd name="T17" fmla="*/ T16 w 661"/>
                                    <a:gd name="T18" fmla="+- 0 206 124"/>
                                    <a:gd name="T19" fmla="*/ 206 h 166"/>
                                    <a:gd name="T20" fmla="+- 0 7670 7653"/>
                                    <a:gd name="T21" fmla="*/ T20 w 661"/>
                                    <a:gd name="T22" fmla="+- 0 232 124"/>
                                    <a:gd name="T23" fmla="*/ 232 h 166"/>
                                    <a:gd name="T24" fmla="+- 0 7717 7653"/>
                                    <a:gd name="T25" fmla="*/ T24 w 661"/>
                                    <a:gd name="T26" fmla="+- 0 255 124"/>
                                    <a:gd name="T27" fmla="*/ 255 h 166"/>
                                    <a:gd name="T28" fmla="+- 0 7788 7653"/>
                                    <a:gd name="T29" fmla="*/ T28 w 661"/>
                                    <a:gd name="T30" fmla="+- 0 273 124"/>
                                    <a:gd name="T31" fmla="*/ 273 h 166"/>
                                    <a:gd name="T32" fmla="+- 0 7879 7653"/>
                                    <a:gd name="T33" fmla="*/ T32 w 661"/>
                                    <a:gd name="T34" fmla="+- 0 285 124"/>
                                    <a:gd name="T35" fmla="*/ 285 h 166"/>
                                    <a:gd name="T36" fmla="+- 0 7983 7653"/>
                                    <a:gd name="T37" fmla="*/ T36 w 661"/>
                                    <a:gd name="T38" fmla="+- 0 289 124"/>
                                    <a:gd name="T39" fmla="*/ 289 h 166"/>
                                    <a:gd name="T40" fmla="+- 0 8088 7653"/>
                                    <a:gd name="T41" fmla="*/ T40 w 661"/>
                                    <a:gd name="T42" fmla="+- 0 285 124"/>
                                    <a:gd name="T43" fmla="*/ 285 h 166"/>
                                    <a:gd name="T44" fmla="+- 0 8179 7653"/>
                                    <a:gd name="T45" fmla="*/ T44 w 661"/>
                                    <a:gd name="T46" fmla="+- 0 273 124"/>
                                    <a:gd name="T47" fmla="*/ 273 h 166"/>
                                    <a:gd name="T48" fmla="+- 0 8250 7653"/>
                                    <a:gd name="T49" fmla="*/ T48 w 661"/>
                                    <a:gd name="T50" fmla="+- 0 255 124"/>
                                    <a:gd name="T51" fmla="*/ 255 h 166"/>
                                    <a:gd name="T52" fmla="+- 0 8297 7653"/>
                                    <a:gd name="T53" fmla="*/ T52 w 661"/>
                                    <a:gd name="T54" fmla="+- 0 232 124"/>
                                    <a:gd name="T55" fmla="*/ 232 h 166"/>
                                    <a:gd name="T56" fmla="+- 0 8314 7653"/>
                                    <a:gd name="T57" fmla="*/ T56 w 661"/>
                                    <a:gd name="T58" fmla="+- 0 206 124"/>
                                    <a:gd name="T59" fmla="*/ 206 h 166"/>
                                    <a:gd name="T60" fmla="+- 0 8297 7653"/>
                                    <a:gd name="T61" fmla="*/ T60 w 661"/>
                                    <a:gd name="T62" fmla="+- 0 180 124"/>
                                    <a:gd name="T63" fmla="*/ 180 h 166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166"/>
                                    <a:gd name="T68" fmla="+- 0 8179 7653"/>
                                    <a:gd name="T69" fmla="*/ T68 w 661"/>
                                    <a:gd name="T70" fmla="+- 0 139 124"/>
                                    <a:gd name="T71" fmla="*/ 139 h 166"/>
                                    <a:gd name="T72" fmla="+- 0 8088 7653"/>
                                    <a:gd name="T73" fmla="*/ T72 w 661"/>
                                    <a:gd name="T74" fmla="+- 0 128 124"/>
                                    <a:gd name="T75" fmla="*/ 128 h 166"/>
                                    <a:gd name="T76" fmla="+- 0 7983 7653"/>
                                    <a:gd name="T77" fmla="*/ T76 w 661"/>
                                    <a:gd name="T78" fmla="+- 0 124 124"/>
                                    <a:gd name="T79" fmla="*/ 124 h 1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661" h="166">
                                      <a:moveTo>
                                        <a:pt x="330" y="0"/>
                                      </a:moveTo>
                                      <a:lnTo>
                                        <a:pt x="226" y="4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597" y="131"/>
                                      </a:lnTo>
                                      <a:lnTo>
                                        <a:pt x="644" y="108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D0F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5" name="Freeform 29"/>
                              <wps:cNvSpPr/>
                              <wps:spPr bwMode="auto">
                                <a:xfrm>
                                  <a:off x="7653" y="123"/>
                                  <a:ext cx="661" cy="787"/>
                                </a:xfrm>
                                <a:custGeom>
                                  <a:avLst/>
                                  <a:gdLst>
                                    <a:gd name="T0" fmla="+- 0 8314 7653"/>
                                    <a:gd name="T1" fmla="*/ T0 w 661"/>
                                    <a:gd name="T2" fmla="+- 0 206 124"/>
                                    <a:gd name="T3" fmla="*/ 206 h 787"/>
                                    <a:gd name="T4" fmla="+- 0 8250 7653"/>
                                    <a:gd name="T5" fmla="*/ T4 w 661"/>
                                    <a:gd name="T6" fmla="+- 0 255 124"/>
                                    <a:gd name="T7" fmla="*/ 255 h 787"/>
                                    <a:gd name="T8" fmla="+- 0 8179 7653"/>
                                    <a:gd name="T9" fmla="*/ T8 w 661"/>
                                    <a:gd name="T10" fmla="+- 0 273 124"/>
                                    <a:gd name="T11" fmla="*/ 273 h 787"/>
                                    <a:gd name="T12" fmla="+- 0 8088 7653"/>
                                    <a:gd name="T13" fmla="*/ T12 w 661"/>
                                    <a:gd name="T14" fmla="+- 0 285 124"/>
                                    <a:gd name="T15" fmla="*/ 285 h 787"/>
                                    <a:gd name="T16" fmla="+- 0 7983 7653"/>
                                    <a:gd name="T17" fmla="*/ T16 w 661"/>
                                    <a:gd name="T18" fmla="+- 0 289 124"/>
                                    <a:gd name="T19" fmla="*/ 289 h 787"/>
                                    <a:gd name="T20" fmla="+- 0 7879 7653"/>
                                    <a:gd name="T21" fmla="*/ T20 w 661"/>
                                    <a:gd name="T22" fmla="+- 0 285 124"/>
                                    <a:gd name="T23" fmla="*/ 285 h 787"/>
                                    <a:gd name="T24" fmla="+- 0 7788 7653"/>
                                    <a:gd name="T25" fmla="*/ T24 w 661"/>
                                    <a:gd name="T26" fmla="+- 0 273 124"/>
                                    <a:gd name="T27" fmla="*/ 273 h 787"/>
                                    <a:gd name="T28" fmla="+- 0 7717 7653"/>
                                    <a:gd name="T29" fmla="*/ T28 w 661"/>
                                    <a:gd name="T30" fmla="+- 0 255 124"/>
                                    <a:gd name="T31" fmla="*/ 255 h 787"/>
                                    <a:gd name="T32" fmla="+- 0 7653 7653"/>
                                    <a:gd name="T33" fmla="*/ T32 w 661"/>
                                    <a:gd name="T34" fmla="+- 0 206 124"/>
                                    <a:gd name="T35" fmla="*/ 206 h 787"/>
                                    <a:gd name="T36" fmla="+- 0 7670 7653"/>
                                    <a:gd name="T37" fmla="*/ T36 w 661"/>
                                    <a:gd name="T38" fmla="+- 0 180 124"/>
                                    <a:gd name="T39" fmla="*/ 180 h 787"/>
                                    <a:gd name="T40" fmla="+- 0 7717 7653"/>
                                    <a:gd name="T41" fmla="*/ T40 w 661"/>
                                    <a:gd name="T42" fmla="+- 0 157 124"/>
                                    <a:gd name="T43" fmla="*/ 157 h 787"/>
                                    <a:gd name="T44" fmla="+- 0 7788 7653"/>
                                    <a:gd name="T45" fmla="*/ T44 w 661"/>
                                    <a:gd name="T46" fmla="+- 0 139 124"/>
                                    <a:gd name="T47" fmla="*/ 139 h 787"/>
                                    <a:gd name="T48" fmla="+- 0 7879 7653"/>
                                    <a:gd name="T49" fmla="*/ T48 w 661"/>
                                    <a:gd name="T50" fmla="+- 0 128 124"/>
                                    <a:gd name="T51" fmla="*/ 128 h 787"/>
                                    <a:gd name="T52" fmla="+- 0 7983 7653"/>
                                    <a:gd name="T53" fmla="*/ T52 w 661"/>
                                    <a:gd name="T54" fmla="+- 0 124 124"/>
                                    <a:gd name="T55" fmla="*/ 124 h 787"/>
                                    <a:gd name="T56" fmla="+- 0 8088 7653"/>
                                    <a:gd name="T57" fmla="*/ T56 w 661"/>
                                    <a:gd name="T58" fmla="+- 0 128 124"/>
                                    <a:gd name="T59" fmla="*/ 128 h 787"/>
                                    <a:gd name="T60" fmla="+- 0 8179 7653"/>
                                    <a:gd name="T61" fmla="*/ T60 w 661"/>
                                    <a:gd name="T62" fmla="+- 0 139 124"/>
                                    <a:gd name="T63" fmla="*/ 139 h 787"/>
                                    <a:gd name="T64" fmla="+- 0 8250 7653"/>
                                    <a:gd name="T65" fmla="*/ T64 w 661"/>
                                    <a:gd name="T66" fmla="+- 0 157 124"/>
                                    <a:gd name="T67" fmla="*/ 157 h 787"/>
                                    <a:gd name="T68" fmla="+- 0 8297 7653"/>
                                    <a:gd name="T69" fmla="*/ T68 w 661"/>
                                    <a:gd name="T70" fmla="+- 0 180 124"/>
                                    <a:gd name="T71" fmla="*/ 180 h 787"/>
                                    <a:gd name="T72" fmla="+- 0 8314 7653"/>
                                    <a:gd name="T73" fmla="*/ T72 w 661"/>
                                    <a:gd name="T74" fmla="+- 0 206 124"/>
                                    <a:gd name="T75" fmla="*/ 206 h 787"/>
                                    <a:gd name="T76" fmla="+- 0 8314 7653"/>
                                    <a:gd name="T77" fmla="*/ T76 w 661"/>
                                    <a:gd name="T78" fmla="+- 0 827 124"/>
                                    <a:gd name="T79" fmla="*/ 827 h 787"/>
                                    <a:gd name="T80" fmla="+- 0 8250 7653"/>
                                    <a:gd name="T81" fmla="*/ T80 w 661"/>
                                    <a:gd name="T82" fmla="+- 0 876 124"/>
                                    <a:gd name="T83" fmla="*/ 876 h 787"/>
                                    <a:gd name="T84" fmla="+- 0 8179 7653"/>
                                    <a:gd name="T85" fmla="*/ T84 w 661"/>
                                    <a:gd name="T86" fmla="+- 0 894 124"/>
                                    <a:gd name="T87" fmla="*/ 894 h 787"/>
                                    <a:gd name="T88" fmla="+- 0 8088 7653"/>
                                    <a:gd name="T89" fmla="*/ T88 w 661"/>
                                    <a:gd name="T90" fmla="+- 0 905 124"/>
                                    <a:gd name="T91" fmla="*/ 905 h 787"/>
                                    <a:gd name="T92" fmla="+- 0 7983 7653"/>
                                    <a:gd name="T93" fmla="*/ T92 w 661"/>
                                    <a:gd name="T94" fmla="+- 0 910 124"/>
                                    <a:gd name="T95" fmla="*/ 910 h 787"/>
                                    <a:gd name="T96" fmla="+- 0 7879 7653"/>
                                    <a:gd name="T97" fmla="*/ T96 w 661"/>
                                    <a:gd name="T98" fmla="+- 0 905 124"/>
                                    <a:gd name="T99" fmla="*/ 905 h 787"/>
                                    <a:gd name="T100" fmla="+- 0 7788 7653"/>
                                    <a:gd name="T101" fmla="*/ T100 w 661"/>
                                    <a:gd name="T102" fmla="+- 0 894 124"/>
                                    <a:gd name="T103" fmla="*/ 894 h 787"/>
                                    <a:gd name="T104" fmla="+- 0 7717 7653"/>
                                    <a:gd name="T105" fmla="*/ T104 w 661"/>
                                    <a:gd name="T106" fmla="+- 0 876 124"/>
                                    <a:gd name="T107" fmla="*/ 876 h 787"/>
                                    <a:gd name="T108" fmla="+- 0 7670 7653"/>
                                    <a:gd name="T109" fmla="*/ T108 w 661"/>
                                    <a:gd name="T110" fmla="+- 0 853 124"/>
                                    <a:gd name="T111" fmla="*/ 853 h 787"/>
                                    <a:gd name="T112" fmla="+- 0 7653 7653"/>
                                    <a:gd name="T113" fmla="*/ T112 w 661"/>
                                    <a:gd name="T114" fmla="+- 0 827 124"/>
                                    <a:gd name="T115" fmla="*/ 827 h 787"/>
                                    <a:gd name="T116" fmla="+- 0 7653 7653"/>
                                    <a:gd name="T117" fmla="*/ T116 w 661"/>
                                    <a:gd name="T118" fmla="+- 0 206 124"/>
                                    <a:gd name="T119" fmla="*/ 206 h 7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661" h="787">
                                      <a:moveTo>
                                        <a:pt x="661" y="82"/>
                                      </a:moveTo>
                                      <a:lnTo>
                                        <a:pt x="597" y="131"/>
                                      </a:lnTo>
                                      <a:lnTo>
                                        <a:pt x="526" y="149"/>
                                      </a:lnTo>
                                      <a:lnTo>
                                        <a:pt x="435" y="161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135" y="149"/>
                                      </a:lnTo>
                                      <a:lnTo>
                                        <a:pt x="64" y="131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35" y="4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97" y="33"/>
                                      </a:lnTo>
                                      <a:lnTo>
                                        <a:pt x="644" y="56"/>
                                      </a:lnTo>
                                      <a:lnTo>
                                        <a:pt x="661" y="82"/>
                                      </a:lnTo>
                                      <a:lnTo>
                                        <a:pt x="661" y="703"/>
                                      </a:lnTo>
                                      <a:lnTo>
                                        <a:pt x="597" y="752"/>
                                      </a:lnTo>
                                      <a:lnTo>
                                        <a:pt x="526" y="770"/>
                                      </a:lnTo>
                                      <a:lnTo>
                                        <a:pt x="435" y="781"/>
                                      </a:lnTo>
                                      <a:lnTo>
                                        <a:pt x="330" y="786"/>
                                      </a:lnTo>
                                      <a:lnTo>
                                        <a:pt x="226" y="781"/>
                                      </a:lnTo>
                                      <a:lnTo>
                                        <a:pt x="135" y="770"/>
                                      </a:lnTo>
                                      <a:lnTo>
                                        <a:pt x="64" y="752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703"/>
                                      </a:lnTo>
                                      <a:lnTo>
                                        <a:pt x="0" y="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036" style="width:34.05pt;height:35.6pt;margin-top:-45.85pt;margin-left:73pt;mso-position-horizontal-relative:page;position:absolute;z-index:-251649024" coordorigin="7643,114" coordsize="681,807">
                      <v:shape id="Freeform 27" o:spid="_x0000_s1037" style="width:661;height:704;left:7653;mso-wrap-style:square;position:absolute;top:206;v-text-anchor:top;visibility:visible" coordsize="661,704" path="m661,l597,49,526,67,435,79,330,83,226,79,135,67,64,49,17,26,,,,621l64,670l135,688l226,699l330,704l435,699l526,688l597,670l644,647l661,621l661,xe" fillcolor="#00afef" stroked="f">
                        <v:path arrowok="t" o:connecttype="custom" o:connectlocs="661,206;597,255;526,273;435,285;330,289;226,285;135,273;64,255;17,232;0,206;0,827;64,876;135,894;226,905;330,910;435,905;526,894;597,876;644,853;661,827;661,206" o:connectangles="0,0,0,0,0,0,0,0,0,0,0,0,0,0,0,0,0,0,0,0,0"/>
                      </v:shape>
                      <v:shape id="Freeform 28" o:spid="_x0000_s1038" style="width:661;height:166;left:7653;mso-wrap-style:square;position:absolute;top:123;v-text-anchor:top;visibility:visible" coordsize="661,166" path="m330,l226,4,135,15,64,33,,82l17,108l64,131l135,149l226,161l330,165l435,161l526,149l597,131l644,108l661,82,644,56,597,33,526,15,435,4,330,xe" fillcolor="#66d0f6" stroked="f">
                        <v:path arrowok="t" o:connecttype="custom" o:connectlocs="330,124;226,128;135,139;64,157;0,206;17,232;64,255;135,273;226,285;330,289;435,285;526,273;597,255;644,232;661,206;644,180;597,157;526,139;435,128;330,124" o:connectangles="0,0,0,0,0,0,0,0,0,0,0,0,0,0,0,0,0,0,0,0"/>
                      </v:shape>
                      <v:shape id="Freeform 29" o:spid="_x0000_s1039" style="width:661;height:787;left:7653;mso-wrap-style:square;position:absolute;top:123;v-text-anchor:top;visibility:visible" coordsize="661,787" path="m661,82l597,131l526,149l435,161l330,165,226,161,135,149,64,131,,82,17,56,64,33,135,15,226,4,330,,435,4l526,15l597,33l644,56l661,82l661,703l597,752l526,770l435,781l330,786l226,781,135,770,64,752,17,729,,703,,82e" filled="f" strokecolor="#41709c" strokeweight="1pt">
                        <v:path arrowok="t" o:connecttype="custom" o:connectlocs="661,206;597,255;526,273;435,285;330,289;226,285;135,273;64,255;0,206;17,180;64,157;135,139;226,128;330,124;435,128;526,139;597,157;644,180;661,206;661,827;597,876;526,894;435,905;330,910;226,905;135,894;64,876;17,853;0,827;0,206" o:connectangles="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(ج) اسطوانة</w:t>
            </w:r>
          </w:p>
        </w:tc>
        <w:tc>
          <w:tcPr>
            <w:tcW w:w="2594" w:type="dxa"/>
          </w:tcPr>
          <w:p w14:paraId="7E0DBF7A" w14:textId="77777777" w:rsidR="00DD4EF6" w:rsidRDefault="00A26083" w:rsidP="00D166B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(د) كرة</w:t>
            </w:r>
          </w:p>
        </w:tc>
      </w:tr>
      <w:bookmarkEnd w:id="2"/>
    </w:tbl>
    <w:p w14:paraId="3A0784E9" w14:textId="77777777" w:rsidR="00B66CEE" w:rsidRDefault="00B66CEE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4D82AE98" w14:textId="77777777" w:rsidR="00415A67" w:rsidRPr="008B27BB" w:rsidRDefault="00A26083" w:rsidP="000C123C">
      <w:pPr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53639E" wp14:editId="592180EF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58912" cy="345629"/>
                <wp:effectExtent l="0" t="0" r="22225" b="16510"/>
                <wp:wrapNone/>
                <wp:docPr id="48" name="شكل بيضاو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12" cy="34562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8" o:spid="_x0000_s1040" style="width:28.25pt;height:27.2pt;margin-top:10.95pt;margin-left:-22.9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filled="f" strokecolor="#243f60" strokeweight="2pt"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5C372C" wp14:editId="6DBD97D4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06746" cy="8238"/>
                <wp:effectExtent l="38100" t="38100" r="60960" b="8763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7" o:spid="_x0000_s1041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2.4pt" to="520.2pt,3.0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14:paraId="2970CFCB" w14:textId="77777777" w:rsidR="00356861" w:rsidRPr="00356861" w:rsidRDefault="00A26083" w:rsidP="00356861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6A22B" wp14:editId="6B3812BA">
                <wp:simplePos x="0" y="0"/>
                <wp:positionH relativeFrom="margin">
                  <wp:posOffset>6017895</wp:posOffset>
                </wp:positionH>
                <wp:positionV relativeFrom="paragraph">
                  <wp:posOffset>320040</wp:posOffset>
                </wp:positionV>
                <wp:extent cx="367151" cy="329154"/>
                <wp:effectExtent l="0" t="0" r="13970" b="13970"/>
                <wp:wrapNone/>
                <wp:docPr id="51" name="شكل بيضاو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1" o:spid="_x0000_s1042" style="width:28.9pt;height:25.9pt;margin-top:25.2pt;margin-left:47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9984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Pr="00356861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السؤال الثاني:</w:t>
      </w:r>
      <w:r w:rsidRPr="00356861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14:paraId="67E058AA" w14:textId="77777777" w:rsidR="000C123C" w:rsidRDefault="00A26083" w:rsidP="000C123C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  </w:t>
      </w:r>
      <w:r w:rsidR="001458CA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  <w:r w:rsidR="008B27BB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أ</w:t>
      </w:r>
      <w:r w:rsidR="00C35AA2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) </w:t>
      </w:r>
      <w:r w:rsidR="00AF04E8" w:rsidRPr="008B27B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ضع إشارة (</w:t>
      </w:r>
      <w:r w:rsidR="00230354" w:rsidRPr="008B27BB">
        <w:rPr>
          <w:rFonts w:ascii="Berlin Sans FB" w:eastAsia="Times New Roman" w:hAnsi="Berlin Sans FB" w:cs="Times New Roman"/>
          <w:b/>
          <w:bCs/>
          <w:sz w:val="28"/>
          <w:szCs w:val="28"/>
          <w:rtl/>
          <w:lang w:bidi="ar-EG"/>
        </w:rPr>
        <w:t>√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 الصحيحة. وإشارة (</w:t>
      </w:r>
      <w:r w:rsidR="00230354" w:rsidRPr="008B27BB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>×</w:t>
      </w:r>
      <w:r w:rsidR="00230354" w:rsidRPr="008B27BB">
        <w:rPr>
          <w:rFonts w:ascii="Arial Rounded MT Bold" w:eastAsia="Times New Roman" w:hAnsi="Arial Rounded MT Bold" w:cs="Times New Roman" w:hint="cs"/>
          <w:b/>
          <w:bCs/>
          <w:sz w:val="28"/>
          <w:szCs w:val="28"/>
          <w:rtl/>
          <w:lang w:bidi="ar-EG"/>
        </w:rPr>
        <w:t>) أمام العبارة الخاطئة فيما يأتي:</w:t>
      </w:r>
    </w:p>
    <w:tbl>
      <w:tblPr>
        <w:tblStyle w:val="a3"/>
        <w:bidiVisual/>
        <w:tblW w:w="10741" w:type="dxa"/>
        <w:tblLook w:val="04A0" w:firstRow="1" w:lastRow="0" w:firstColumn="1" w:lastColumn="0" w:noHBand="0" w:noVBand="1"/>
      </w:tblPr>
      <w:tblGrid>
        <w:gridCol w:w="8418"/>
        <w:gridCol w:w="2323"/>
      </w:tblGrid>
      <w:tr w:rsidR="002C1361" w14:paraId="2A695027" w14:textId="77777777" w:rsidTr="0027786D">
        <w:trPr>
          <w:trHeight w:val="422"/>
        </w:trPr>
        <w:tc>
          <w:tcPr>
            <w:tcW w:w="8418" w:type="dxa"/>
          </w:tcPr>
          <w:p w14:paraId="24B65B42" w14:textId="77777777" w:rsidR="000C123C" w:rsidRDefault="00A2608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1)</w:t>
            </w:r>
            <w:r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المساحة هي طول المسافة حول الإطار الخارجي لشكل معين</w:t>
            </w:r>
          </w:p>
        </w:tc>
        <w:tc>
          <w:tcPr>
            <w:tcW w:w="2323" w:type="dxa"/>
          </w:tcPr>
          <w:p w14:paraId="02D7C33B" w14:textId="77777777" w:rsidR="000C123C" w:rsidRDefault="00A2608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2C1361" w14:paraId="13916565" w14:textId="77777777" w:rsidTr="0027786D">
        <w:trPr>
          <w:trHeight w:val="405"/>
        </w:trPr>
        <w:tc>
          <w:tcPr>
            <w:tcW w:w="8418" w:type="dxa"/>
          </w:tcPr>
          <w:p w14:paraId="2534B7F9" w14:textId="77777777" w:rsidR="000C123C" w:rsidRDefault="00A2608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2)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ساعة </w:t>
            </w:r>
            <w:r w:rsidR="00891C16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العقارب تظهر</w:t>
            </w:r>
            <w:r w:rsidR="00BC3CEC" w:rsidRPr="00BC3C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الوقت بالأرقام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  <w:tc>
          <w:tcPr>
            <w:tcW w:w="2323" w:type="dxa"/>
          </w:tcPr>
          <w:p w14:paraId="728280BA" w14:textId="77777777" w:rsidR="00B66CEE" w:rsidRDefault="00A2608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2C1361" w14:paraId="56F11D74" w14:textId="77777777" w:rsidTr="0027786D">
        <w:trPr>
          <w:trHeight w:val="422"/>
        </w:trPr>
        <w:tc>
          <w:tcPr>
            <w:tcW w:w="8418" w:type="dxa"/>
          </w:tcPr>
          <w:p w14:paraId="4BEB970D" w14:textId="77777777" w:rsidR="000C123C" w:rsidRDefault="00A26083" w:rsidP="00BC3CE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 w:rsidR="007232E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تستعمل الوحدات الم</w:t>
            </w:r>
            <w:r w:rsidR="0035686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كعبة</w:t>
            </w:r>
            <w:r w:rsidR="00BC3CEC" w:rsidRPr="00BC3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لقياس الحجم</w:t>
            </w:r>
          </w:p>
        </w:tc>
        <w:tc>
          <w:tcPr>
            <w:tcW w:w="2323" w:type="dxa"/>
          </w:tcPr>
          <w:p w14:paraId="280EB2E1" w14:textId="77777777" w:rsidR="00C631F1" w:rsidRDefault="00A2608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                  )</w:t>
            </w:r>
          </w:p>
        </w:tc>
      </w:tr>
      <w:tr w:rsidR="002C1361" w14:paraId="5C95140D" w14:textId="77777777" w:rsidTr="0027786D">
        <w:trPr>
          <w:trHeight w:val="405"/>
        </w:trPr>
        <w:tc>
          <w:tcPr>
            <w:tcW w:w="8418" w:type="dxa"/>
          </w:tcPr>
          <w:p w14:paraId="7B03E26C" w14:textId="77777777" w:rsidR="00D215FB" w:rsidRDefault="00A2608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(4) </w:t>
            </w:r>
            <w:r w:rsidR="00891C1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المجسم الذي له رأس واحد ووجه واحد على شكل دائرة يسمى مخروط</w:t>
            </w:r>
          </w:p>
        </w:tc>
        <w:tc>
          <w:tcPr>
            <w:tcW w:w="2323" w:type="dxa"/>
          </w:tcPr>
          <w:p w14:paraId="5F125007" w14:textId="77777777" w:rsidR="00D215FB" w:rsidRDefault="00A26083" w:rsidP="00D215F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564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)</w:t>
            </w:r>
          </w:p>
        </w:tc>
      </w:tr>
    </w:tbl>
    <w:p w14:paraId="5E2F2C0F" w14:textId="77777777" w:rsidR="00C432C5" w:rsidRPr="002F729A" w:rsidRDefault="00A26083" w:rsidP="00C432C5">
      <w:pPr>
        <w:rPr>
          <w:rFonts w:ascii="Times New Roman" w:eastAsia="Times New Roman" w:hAnsi="Times New Roman" w:cs="Times New Roman"/>
          <w:b/>
          <w:bCs/>
          <w:sz w:val="12"/>
          <w:szCs w:val="12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3351DE" wp14:editId="08D8ABDC">
                <wp:simplePos x="0" y="0"/>
                <wp:positionH relativeFrom="margin">
                  <wp:posOffset>6317615</wp:posOffset>
                </wp:positionH>
                <wp:positionV relativeFrom="paragraph">
                  <wp:posOffset>176530</wp:posOffset>
                </wp:positionV>
                <wp:extent cx="367151" cy="329154"/>
                <wp:effectExtent l="0" t="0" r="13970" b="13970"/>
                <wp:wrapNone/>
                <wp:docPr id="1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043" style="width:28.9pt;height:25.9pt;margin-top:13.9pt;margin-left:49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6368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45D436" wp14:editId="40EB0BC9">
                <wp:simplePos x="0" y="0"/>
                <wp:positionH relativeFrom="margin">
                  <wp:align>left</wp:align>
                </wp:positionH>
                <wp:positionV relativeFrom="paragraph">
                  <wp:posOffset>133625</wp:posOffset>
                </wp:positionV>
                <wp:extent cx="6606746" cy="8238"/>
                <wp:effectExtent l="38100" t="38100" r="60960" b="8763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4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9744" from="0,10.5pt" to="520.2pt,11.1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14:paraId="52BA2685" w14:textId="77777777" w:rsidR="00C432C5" w:rsidRPr="00442C75" w:rsidRDefault="00A26083" w:rsidP="00356861">
      <w:pPr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</w:p>
    <w:p w14:paraId="4A64ABCF" w14:textId="77777777" w:rsidR="00911396" w:rsidRPr="00911396" w:rsidRDefault="00A26083" w:rsidP="0091139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2FF4B7" wp14:editId="0ECBCA07">
                <wp:simplePos x="0" y="0"/>
                <wp:positionH relativeFrom="margin">
                  <wp:posOffset>4982817</wp:posOffset>
                </wp:positionH>
                <wp:positionV relativeFrom="paragraph">
                  <wp:posOffset>336412</wp:posOffset>
                </wp:positionV>
                <wp:extent cx="1643077" cy="1080052"/>
                <wp:effectExtent l="0" t="0" r="0" b="6350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77" cy="1080052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9" o:spid="_x0000_s1045" style="width:129.4pt;height:85.05pt;margin-top:26.5pt;margin-left:39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stroked="f" strokeweight="2pt">
                <v:fill r:id="rId16" o:title="" recolor="t" rotate="t" type="frame"/>
                <w10:wrap anchorx="margin"/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123533" wp14:editId="51BEA62A">
                <wp:simplePos x="0" y="0"/>
                <wp:positionH relativeFrom="column">
                  <wp:posOffset>2716696</wp:posOffset>
                </wp:positionH>
                <wp:positionV relativeFrom="paragraph">
                  <wp:posOffset>243647</wp:posOffset>
                </wp:positionV>
                <wp:extent cx="1663147" cy="1186069"/>
                <wp:effectExtent l="0" t="0" r="0" b="0"/>
                <wp:wrapNone/>
                <wp:docPr id="58" name="مستطيل 5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47" cy="1186069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6E249" w14:textId="77777777" w:rsidR="003E00E3" w:rsidRDefault="003E00E3" w:rsidP="003E0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123533" id="مستطيل 58" o:spid="_x0000_s1028" style="position:absolute;left:0;text-align:left;margin-left:213.9pt;margin-top:19.2pt;width:130.95pt;height:93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" o:button="t" stroked="f" strokeweight="2pt">
                <v:fill r:id="rId19" o:title="" recolor="t" rotate="t" o:detectmouseclick="t" type="frame"/>
                <v:textbox>
                  <w:txbxContent>
                    <w:p w14:paraId="7356E249" w14:textId="77777777" w:rsidR="003E00E3" w:rsidRDefault="003E00E3" w:rsidP="003E00E3"/>
                  </w:txbxContent>
                </v:textbox>
              </v:rect>
            </w:pict>
          </mc:Fallback>
        </mc:AlternateContent>
      </w:r>
      <w:r w:rsidR="007C3766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53D7CF" wp14:editId="3A8B019B">
                <wp:simplePos x="0" y="0"/>
                <wp:positionH relativeFrom="column">
                  <wp:posOffset>417443</wp:posOffset>
                </wp:positionH>
                <wp:positionV relativeFrom="paragraph">
                  <wp:posOffset>376168</wp:posOffset>
                </wp:positionV>
                <wp:extent cx="1510748" cy="1086679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086679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57" o:spid="_x0000_s1047" style="width:118.95pt;height:85.55pt;margin-top:29.6pt;margin-left:32.85pt;mso-width-percent:0;mso-width-relative:margin;mso-wrap-distance-bottom:0;mso-wrap-distance-left:9pt;mso-wrap-distance-right:9pt;mso-wrap-distance-top:0;mso-wrap-style:square;position:absolute;v-text-anchor:middle;visibility:visible;z-index:251700224" stroked="f" strokeweight="2pt">
                <v:fill r:id="rId21" o:title="" recolor="t" rotate="t" type="frame"/>
              </v:rect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C9763F" wp14:editId="28CA07AF">
                <wp:simplePos x="0" y="0"/>
                <wp:positionH relativeFrom="page">
                  <wp:posOffset>2647315</wp:posOffset>
                </wp:positionH>
                <wp:positionV relativeFrom="paragraph">
                  <wp:posOffset>8890</wp:posOffset>
                </wp:positionV>
                <wp:extent cx="8255" cy="204851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8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7216" from="208.45pt,0.7pt" to="209.1pt,162pt" strokecolor="#4471c4" strokeweight="0.5pt"/>
            </w:pict>
          </mc:Fallback>
        </mc:AlternateContent>
      </w:r>
      <w:r w:rsidRPr="00DE62C2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959246" wp14:editId="2A198623">
                <wp:simplePos x="0" y="0"/>
                <wp:positionH relativeFrom="page">
                  <wp:posOffset>5333365</wp:posOffset>
                </wp:positionH>
                <wp:positionV relativeFrom="paragraph">
                  <wp:posOffset>9525</wp:posOffset>
                </wp:positionV>
                <wp:extent cx="8255" cy="2048510"/>
                <wp:effectExtent l="0" t="0" r="0" b="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485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49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5168" from="419.95pt,0.75pt" to="420.6pt,162.05pt" strokecolor="#4471c4" strokeweight="0.5pt"/>
            </w:pict>
          </mc:Fallback>
        </mc:AlternateConten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="00356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C3525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AC3525" w:rsidRP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</w:t>
      </w:r>
      <w:r w:rsidR="00DE62C2" w:rsidRPr="00DE62C2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محيط المثلث ؟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F83D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اكتب الوقت الذي تشير اليه الساعة؟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F729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</w:t>
      </w:r>
      <w:r w:rsidR="00F1463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)</w:t>
      </w:r>
      <w:r w:rsidR="00F14636" w:rsidRPr="00F1463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911396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أوجد مساحة الشكل </w:t>
      </w:r>
      <w:r w:rsidR="00F07142" w:rsidRPr="00911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التالي؟</w:t>
      </w:r>
    </w:p>
    <w:p w14:paraId="132008D5" w14:textId="77777777" w:rsidR="008F476D" w:rsidRDefault="008F476D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4EFF84AE" w14:textId="77777777" w:rsidR="00744DE8" w:rsidRDefault="00A26083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</w:t>
      </w:r>
    </w:p>
    <w:p w14:paraId="3B91F4FB" w14:textId="77777777" w:rsidR="00744DE8" w:rsidRDefault="00744DE8" w:rsidP="00067737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14:paraId="69701EFE" w14:textId="77777777" w:rsidR="00A66256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المحيط = .............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............                     ....... : ........ </w:t>
      </w:r>
      <w:r w:rsidR="008F47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المساحة = .............................  </w:t>
      </w:r>
    </w:p>
    <w:p w14:paraId="0D61E000" w14:textId="77777777" w:rsidR="00356861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BA61C" wp14:editId="7B605F41">
                <wp:simplePos x="0" y="0"/>
                <wp:positionH relativeFrom="margin">
                  <wp:posOffset>54610</wp:posOffset>
                </wp:positionH>
                <wp:positionV relativeFrom="paragraph">
                  <wp:posOffset>351592</wp:posOffset>
                </wp:positionV>
                <wp:extent cx="6606746" cy="8238"/>
                <wp:effectExtent l="38100" t="38100" r="60960" b="8763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5" o:spid="_x0000_s1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4.3pt,27.7pt" to="524.5pt,28.35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                                                                             ...................................</w:t>
      </w:r>
    </w:p>
    <w:p w14:paraId="7EDB1EC9" w14:textId="77777777" w:rsidR="002F729A" w:rsidRPr="002F729A" w:rsidRDefault="00A26083" w:rsidP="002F729A">
      <w:pPr>
        <w:rPr>
          <w:rFonts w:ascii="Times New Roman" w:eastAsia="Times New Roman" w:hAnsi="Times New Roman" w:cs="Times New Roman"/>
          <w:b/>
          <w:bCs/>
          <w:sz w:val="4"/>
          <w:szCs w:val="4"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32DB6" wp14:editId="356D6494">
                <wp:simplePos x="0" y="0"/>
                <wp:positionH relativeFrom="margin">
                  <wp:align>right</wp:align>
                </wp:positionH>
                <wp:positionV relativeFrom="paragraph">
                  <wp:posOffset>154237</wp:posOffset>
                </wp:positionV>
                <wp:extent cx="367151" cy="329154"/>
                <wp:effectExtent l="0" t="0" r="13970" b="13970"/>
                <wp:wrapNone/>
                <wp:docPr id="49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1" cy="3291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9" o:spid="_x0000_s1051" style="width:28.9pt;height:25.9pt;margin-top:12.15pt;margin-left:-22.3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filled="f" strokecolor="#385d8a" strokeweight="2pt">
                <w10:wrap anchorx="margin"/>
              </v:oval>
            </w:pict>
          </mc:Fallback>
        </mc:AlternateContent>
      </w:r>
    </w:p>
    <w:p w14:paraId="37390D77" w14:textId="77777777" w:rsidR="00067737" w:rsidRPr="00356861" w:rsidRDefault="00A26083" w:rsidP="002F729A">
      <w:pPr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</w:rPr>
      </w:pPr>
      <w:r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843DA" wp14:editId="780FE3F9">
                <wp:simplePos x="0" y="0"/>
                <wp:positionH relativeFrom="column">
                  <wp:posOffset>2285760</wp:posOffset>
                </wp:positionH>
                <wp:positionV relativeFrom="paragraph">
                  <wp:posOffset>246243</wp:posOffset>
                </wp:positionV>
                <wp:extent cx="1227026" cy="1111387"/>
                <wp:effectExtent l="0" t="0" r="0" b="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026" cy="1111387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 l="-7261" t="-7628" r="-6461" b="-67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2" style="width:96.6pt;height:87.5pt;margin-top:19.4pt;margin-left:18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stroked="f" strokeweight="2pt">
                <v:fill r:id="rId23" o:title="" recolor="t" rotate="t" type="frame"/>
              </v:rect>
            </w:pict>
          </mc:Fallback>
        </mc:AlternateContent>
      </w:r>
      <w:r w:rsidR="00CC68F8" w:rsidRPr="00F51716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A9C93C" wp14:editId="5099CD5A">
                <wp:simplePos x="0" y="0"/>
                <wp:positionH relativeFrom="page">
                  <wp:posOffset>4005580</wp:posOffset>
                </wp:positionH>
                <wp:positionV relativeFrom="paragraph">
                  <wp:posOffset>215900</wp:posOffset>
                </wp:positionV>
                <wp:extent cx="0" cy="1075055"/>
                <wp:effectExtent l="0" t="0" r="0" b="0"/>
                <wp:wrapNone/>
                <wp:docPr id="13" name="رابط مستقي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50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3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-251653120" from="315.4pt,17pt" to="315.4pt,101.65pt" strokecolor="#5b9bd4" strokeweight="0.5pt"/>
            </w:pict>
          </mc:Fallback>
        </mc:AlternateConten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F51716"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F5171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="0035686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>و</w:t>
      </w:r>
      <w:r w:rsidR="00A66256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) </w:t>
      </w:r>
      <w:r w:rsidR="00A66256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>صف كل شكل مما يلي</w:t>
      </w:r>
      <w:r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و</w:t>
      </w:r>
      <w:r w:rsidR="002F729A" w:rsidRPr="00F51716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  <w:t xml:space="preserve"> </w:t>
      </w:r>
      <w:r w:rsidR="002F729A" w:rsidRPr="00F5171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سميه:                   </w:t>
      </w:r>
    </w:p>
    <w:p w14:paraId="22C65F3B" w14:textId="77777777" w:rsidR="00CC68F8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67C545" wp14:editId="2307BE29">
                <wp:simplePos x="0" y="0"/>
                <wp:positionH relativeFrom="margin">
                  <wp:posOffset>5645150</wp:posOffset>
                </wp:positionH>
                <wp:positionV relativeFrom="paragraph">
                  <wp:posOffset>43180</wp:posOffset>
                </wp:positionV>
                <wp:extent cx="673100" cy="660400"/>
                <wp:effectExtent l="0" t="0" r="0" b="635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604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54" style="width:53pt;height:52pt;margin-top:3.4pt;margin-left:44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color="#76923c" stroked="f" strokeweight="2pt">
                <w10:wrap anchorx="margin"/>
              </v:oval>
            </w:pict>
          </mc:Fallback>
        </mc:AlternateContent>
      </w:r>
      <w:r w:rsidR="00C13C4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عدد الاضلاع=...........                                             عدد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الأوجه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</w:p>
    <w:p w14:paraId="2F401B79" w14:textId="77777777" w:rsidR="00C273D3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عدد الزوايا=.............                                             عدد ال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رؤوس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=..............</w:t>
      </w:r>
    </w:p>
    <w:p w14:paraId="496ABDE8" w14:textId="77777777" w:rsidR="0027786D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يسمى الشكل....................                                       عدد الأحرف = ....................</w:t>
      </w:r>
    </w:p>
    <w:p w14:paraId="1F045C07" w14:textId="77777777" w:rsidR="00C273D3" w:rsidRDefault="00A26083" w:rsidP="00A66256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16F96B" wp14:editId="3B6B657F">
                <wp:simplePos x="0" y="0"/>
                <wp:positionH relativeFrom="margin">
                  <wp:posOffset>6267450</wp:posOffset>
                </wp:positionH>
                <wp:positionV relativeFrom="paragraph">
                  <wp:posOffset>299085</wp:posOffset>
                </wp:positionV>
                <wp:extent cx="337752" cy="378580"/>
                <wp:effectExtent l="0" t="0" r="24765" b="21590"/>
                <wp:wrapNone/>
                <wp:docPr id="50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2" cy="3785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0" o:spid="_x0000_s1055" style="width:26.6pt;height:29.8pt;margin-top:23.55pt;margin-left:49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filled="f" strokecolor="#385d8a" strokeweight="2pt">
                <w10:wrap anchorx="margin"/>
              </v:oval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19B12" wp14:editId="7E46C485">
                <wp:simplePos x="0" y="0"/>
                <wp:positionH relativeFrom="margin">
                  <wp:align>right</wp:align>
                </wp:positionH>
                <wp:positionV relativeFrom="paragraph">
                  <wp:posOffset>243359</wp:posOffset>
                </wp:positionV>
                <wp:extent cx="6606746" cy="8238"/>
                <wp:effectExtent l="38100" t="38100" r="60960" b="8763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6746" cy="823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4" o:spid="_x0000_s1056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75648" from="469pt,19.15pt" to="989.2pt,19.8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يسمى الشكل.......................</w:t>
      </w:r>
    </w:p>
    <w:p w14:paraId="054B3DDB" w14:textId="77777777" w:rsidR="002F729A" w:rsidRDefault="00A26083" w:rsidP="00F5171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ي) أقام سالم حفلاً بمناسبة تخرجه فدعا 3من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أصدقائه،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5من زملائه في </w: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الدراسة، و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 من جيرانه،</w:t>
      </w:r>
      <w:r w:rsidR="0035686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فكم عدد</w:t>
      </w:r>
      <w:r w:rsidR="00F517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الأشخاص الذين حضروا الحفل؟</w:t>
      </w:r>
    </w:p>
    <w:p w14:paraId="3290AEB6" w14:textId="77777777" w:rsidR="00C273D3" w:rsidRPr="00C13C46" w:rsidRDefault="00A26083" w:rsidP="00F07142">
      <w:pP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C273D3" w:rsidRPr="00C13C46" w:rsidSect="00CF38F5">
          <w:footerReference w:type="default" r:id="rId24"/>
          <w:pgSz w:w="11907" w:h="16500" w:code="9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EE315A" wp14:editId="7BE84074">
                <wp:simplePos x="0" y="0"/>
                <wp:positionH relativeFrom="column">
                  <wp:posOffset>-161925</wp:posOffset>
                </wp:positionH>
                <wp:positionV relativeFrom="paragraph">
                  <wp:posOffset>367997</wp:posOffset>
                </wp:positionV>
                <wp:extent cx="2321169" cy="384356"/>
                <wp:effectExtent l="0" t="0" r="0" b="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3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B4900" w14:textId="77777777" w:rsidR="002F729A" w:rsidRPr="002F729A" w:rsidRDefault="00A26083" w:rsidP="002F729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72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 تمنياتنا للجميع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E315A" id="مستطيل 42" o:spid="_x0000_s1029" style="position:absolute;left:0;text-align:left;margin-left:-12.75pt;margin-top:29pt;width:182.75pt;height:3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" filled="f" stroked="f" strokeweight="2pt">
                <v:textbox>
                  <w:txbxContent>
                    <w:p w14:paraId="017B4900" w14:textId="77777777" w:rsidR="002F729A" w:rsidRPr="002F729A" w:rsidRDefault="00A26083" w:rsidP="002F729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F729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 تمنياتنا للجميع بالتوفيق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744D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الحل:</w:t>
      </w:r>
      <w:r w:rsidR="00B607B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7786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.......................................................................................................</w:t>
      </w:r>
      <w:r w:rsidR="00DE62C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</w:p>
    <w:p w14:paraId="738B3FC6" w14:textId="77777777" w:rsidR="009B38CA" w:rsidRDefault="00A26083">
      <w:pPr>
        <w:rPr>
          <w:rFonts w:eastAsia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FD9E99" wp14:editId="77BA222E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547784697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055F1" w14:textId="77777777" w:rsidR="009B38CA" w:rsidRPr="000D557B" w:rsidRDefault="00A26083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98536408"/>
                            <w:bookmarkEnd w:id="3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04E049A" w14:textId="77777777" w:rsidR="009B38CA" w:rsidRPr="000D557B" w:rsidRDefault="00A26083" w:rsidP="00AF3F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14:paraId="4C1339C6" w14:textId="77777777" w:rsidR="009B38CA" w:rsidRPr="00F63F20" w:rsidRDefault="00A26083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14:paraId="189C32C1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B53E577" w14:textId="77777777"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C96C76C" w14:textId="77777777"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F6D2EC2" w14:textId="77777777" w:rsidR="009B38CA" w:rsidRPr="00B12FC1" w:rsidRDefault="00A26083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D9E99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30" type="#_x0000_t202" style="position:absolute;left:0;text-align:left;margin-left:426.65pt;margin-top:-1.7pt;width:102.9pt;height:7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" stroked="f">
                <v:textbox>
                  <w:txbxContent>
                    <w:p w14:paraId="73E055F1" w14:textId="77777777" w:rsidR="009B38CA" w:rsidRPr="000D557B" w:rsidRDefault="00A26083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4" w:name="_Hlk98536408"/>
                      <w:bookmarkEnd w:id="4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14:paraId="004E049A" w14:textId="77777777" w:rsidR="009B38CA" w:rsidRPr="000D557B" w:rsidRDefault="00A26083" w:rsidP="00AF3F8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14:paraId="4C1339C6" w14:textId="77777777" w:rsidR="009B38CA" w:rsidRPr="00F63F20" w:rsidRDefault="00A26083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14:paraId="189C32C1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B53E577" w14:textId="77777777" w:rsidR="009B38CA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C96C76C" w14:textId="77777777" w:rsidR="009B38CA" w:rsidRPr="00B12FC1" w:rsidRDefault="009B38CA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F6D2EC2" w14:textId="77777777" w:rsidR="009B38CA" w:rsidRPr="00B12FC1" w:rsidRDefault="00A26083" w:rsidP="00BA3FEB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BE2D4E" wp14:editId="2CDCE713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098164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993F" w14:textId="77777777" w:rsidR="009B38CA" w:rsidRDefault="00A26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6E7B2" wp14:editId="6863545B">
                                  <wp:extent cx="2162906" cy="307730"/>
                                  <wp:effectExtent l="0" t="0" r="0" b="0"/>
                                  <wp:docPr id="72878908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789087" name="الرؤية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E2D4E" id="مربع نص 4" o:spid="_x0000_s1031" type="#_x0000_t202" style="position:absolute;left:0;text-align:left;margin-left:191.1pt;margin-top:3.45pt;width:182.75pt;height:31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" strokecolor="white [3212]" strokeweight=".5pt">
                <v:textbox>
                  <w:txbxContent>
                    <w:p w14:paraId="0DF0993F" w14:textId="77777777" w:rsidR="009B38CA" w:rsidRDefault="00A26083">
                      <w:r>
                        <w:rPr>
                          <w:noProof/>
                        </w:rPr>
                        <w:drawing>
                          <wp:inline distT="0" distB="0" distL="0" distR="0" wp14:anchorId="2F36E7B2" wp14:editId="6863545B">
                            <wp:extent cx="2162906" cy="307730"/>
                            <wp:effectExtent l="0" t="0" r="0" b="0"/>
                            <wp:docPr id="728789087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8789087" name="الرؤية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1239" cy="30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99804C" wp14:editId="68DBA685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19050203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98151" w14:textId="77777777"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804C" id="مربع نص 1" o:spid="_x0000_s1032" type="#_x0000_t202" style="position:absolute;left:0;text-align:left;margin-left:2.8pt;margin-top:-.75pt;width:67.15pt;height:4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" strokecolor="white [3212]" strokeweight=".5pt">
                <v:textbox>
                  <w:txbxContent>
                    <w:p w14:paraId="74698151" w14:textId="77777777" w:rsidR="009B38CA" w:rsidRDefault="009B38CA"/>
                  </w:txbxContent>
                </v:textbox>
              </v:shape>
            </w:pict>
          </mc:Fallback>
        </mc:AlternateContent>
      </w:r>
    </w:p>
    <w:p w14:paraId="401A8FF5" w14:textId="77777777" w:rsidR="009420FD" w:rsidRDefault="00A26083" w:rsidP="009B38CA">
      <w:pPr>
        <w:tabs>
          <w:tab w:val="left" w:pos="3656"/>
        </w:tabs>
        <w:rPr>
          <w:rFonts w:eastAsiaTheme="minorHAnsi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901E06" wp14:editId="2CDCA0A0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9D3176" w14:textId="77777777" w:rsidR="00AC1088" w:rsidRDefault="00A26083" w:rsidP="00AC1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805D8" wp14:editId="59F500B1">
                                  <wp:extent cx="951571" cy="816747"/>
                                  <wp:effectExtent l="0" t="0" r="1270" b="2540"/>
                                  <wp:docPr id="1454344322" name="صورة 127625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344322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01E06" id="مربع نص 22" o:spid="_x0000_s1033" type="#_x0000_t202" style="position:absolute;left:0;text-align:left;margin-left:-9.95pt;margin-top:24.8pt;width:92.55pt;height:69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" strokecolor="white [3212]" strokeweight=".5pt">
                <v:textbox>
                  <w:txbxContent>
                    <w:p w14:paraId="389D3176" w14:textId="77777777" w:rsidR="00AC1088" w:rsidRDefault="00A26083" w:rsidP="00AC1088">
                      <w:r>
                        <w:rPr>
                          <w:noProof/>
                        </w:rPr>
                        <w:drawing>
                          <wp:inline distT="0" distB="0" distL="0" distR="0" wp14:anchorId="45A805D8" wp14:editId="59F500B1">
                            <wp:extent cx="951571" cy="816747"/>
                            <wp:effectExtent l="0" t="0" r="1270" b="2540"/>
                            <wp:docPr id="1454344322" name="صورة 1276256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4344322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093" cy="82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117BC0" w14:textId="22DB2CAC" w:rsidR="00BD0B6E" w:rsidRDefault="00A26083" w:rsidP="00AC1088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اختبار 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منتصف </w:t>
      </w: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الفصل الدراسي الثالث - لمادة الرياضيات </w:t>
      </w:r>
    </w:p>
    <w:p w14:paraId="77C5551B" w14:textId="34BDD5F9" w:rsidR="00AC1088" w:rsidRPr="00AC1088" w:rsidRDefault="00A26083" w:rsidP="00AC1088">
      <w:pPr>
        <w:tabs>
          <w:tab w:val="left" w:pos="7115"/>
        </w:tabs>
        <w:jc w:val="center"/>
        <w:rPr>
          <w:rFonts w:eastAsiaTheme="minorHAnsi"/>
          <w:b/>
          <w:bCs/>
          <w:sz w:val="24"/>
          <w:szCs w:val="24"/>
          <w:u w:val="single"/>
          <w:rtl/>
        </w:rPr>
      </w:pPr>
      <w:r w:rsidRPr="00A604D1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الصف </w:t>
      </w:r>
      <w:r>
        <w:rPr>
          <w:rFonts w:eastAsiaTheme="minorHAnsi" w:hint="cs"/>
          <w:b/>
          <w:bCs/>
          <w:sz w:val="24"/>
          <w:szCs w:val="24"/>
          <w:u w:val="single"/>
          <w:rtl/>
        </w:rPr>
        <w:t>ال</w:t>
      </w:r>
      <w:r w:rsidR="00BE257E">
        <w:rPr>
          <w:rFonts w:eastAsiaTheme="minorHAnsi" w:hint="cs"/>
          <w:b/>
          <w:bCs/>
          <w:sz w:val="24"/>
          <w:szCs w:val="24"/>
          <w:u w:val="single"/>
          <w:rtl/>
        </w:rPr>
        <w:t>ثالث الابتدائي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 عام 144</w:t>
      </w:r>
      <w:r w:rsidR="005923A3">
        <w:rPr>
          <w:rFonts w:eastAsiaTheme="minorHAnsi" w:hint="cs"/>
          <w:b/>
          <w:bCs/>
          <w:sz w:val="24"/>
          <w:szCs w:val="24"/>
          <w:u w:val="single"/>
          <w:rtl/>
        </w:rPr>
        <w:t>5</w:t>
      </w:r>
      <w:r w:rsidR="00BD0B6E">
        <w:rPr>
          <w:rFonts w:eastAsiaTheme="minorHAnsi" w:hint="cs"/>
          <w:b/>
          <w:bCs/>
          <w:sz w:val="24"/>
          <w:szCs w:val="24"/>
          <w:u w:val="single"/>
          <w:rtl/>
        </w:rPr>
        <w:t xml:space="preserve">هـ </w:t>
      </w:r>
    </w:p>
    <w:p w14:paraId="685EDD46" w14:textId="77777777" w:rsidR="00747945" w:rsidRPr="004D2263" w:rsidRDefault="00A26083" w:rsidP="00747945">
      <w:pPr>
        <w:rPr>
          <w:rFonts w:eastAsiaTheme="minorHAnsi"/>
          <w:sz w:val="32"/>
          <w:szCs w:val="32"/>
          <w:rtl/>
        </w:rPr>
      </w:pPr>
      <w:r w:rsidRPr="004D2263">
        <w:rPr>
          <w:rFonts w:eastAsiaTheme="minorHAnsi" w:hint="cs"/>
          <w:sz w:val="32"/>
          <w:szCs w:val="32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:rsidR="002C1361" w14:paraId="4057D3F8" w14:textId="77777777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1A5BB8FF" w14:textId="77777777" w:rsidR="00747945" w:rsidRPr="001419DF" w:rsidRDefault="00A26083" w:rsidP="0009585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419DF">
              <w:rPr>
                <w:rFonts w:cs="Times New Roman"/>
                <w:bCs/>
                <w:noProof/>
                <w:sz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70AE8CD" wp14:editId="6891CFAB">
                      <wp:simplePos x="0" y="0"/>
                      <wp:positionH relativeFrom="column">
                        <wp:posOffset>3006903</wp:posOffset>
                      </wp:positionH>
                      <wp:positionV relativeFrom="paragraph">
                        <wp:posOffset>-4770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62" style="width:31.35pt;height:28.5pt;margin-top:-0.38pt;margin-left:236.76pt;mso-height-percent:0;mso-height-relative:page;mso-width-percent:0;mso-width-relative:page;mso-wrap-distance-bottom:0;mso-wrap-distance-left:9pt;mso-wrap-distance-right:9pt;mso-wrap-distance-top:0;position:absolute;v-text-anchor:top;z-index:2517299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>اختار الإجابة الصحيحة فيما يلي ( إجابة واحدة فقط)</w:t>
            </w:r>
            <w:r w:rsidRPr="001419D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</w:p>
          <w:p w14:paraId="4BD4DE0F" w14:textId="77777777" w:rsidR="00747945" w:rsidRPr="00F33711" w:rsidRDefault="00747945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2C1361" w14:paraId="311389CD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046BA7DD" w14:textId="77777777" w:rsidR="00747945" w:rsidRPr="00AC1088" w:rsidRDefault="00A26083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التقدير الأنسب لقياس طول نافذة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و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2C1361" w14:paraId="1ABD0EE3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559A4002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199671F5" w14:textId="77777777" w:rsidR="00747945" w:rsidRPr="001C0BCD" w:rsidRDefault="00A26083" w:rsidP="00C8307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3B9E86B1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4BA2011A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2سم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21112341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2982422A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05311F07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487FF3E2" w14:textId="77777777" w:rsidR="00747945" w:rsidRDefault="00A26083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2كلم</w:t>
            </w:r>
          </w:p>
          <w:p w14:paraId="6FBC029C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2C1361" w14:paraId="7246B81C" w14:textId="77777777" w:rsidTr="007F2B6A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61F0E9D0" w14:textId="77777777" w:rsidR="003956B5" w:rsidRPr="00513B52" w:rsidRDefault="00A26083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eastAsiaTheme="minorHAnsi" w:cs="AL-Mohanad Bold"/>
                <w:bCs/>
                <w:sz w:val="28"/>
                <w:szCs w:val="28"/>
                <w:rtl/>
              </w:rPr>
            </w:pP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="007F2B6A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يتكرر في نمط مربع ودائرتان 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.</w:t>
            </w:r>
            <w:r w:rsidR="007F2B6A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الشكل الثاني عشر في هذا النمط</w:t>
            </w:r>
            <w:r w:rsid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  <w:r w:rsidR="00AC1088" w:rsidRPr="007F2B6A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هو</w:t>
            </w:r>
            <w:r w:rsidR="00AC1088" w:rsidRPr="00513B52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</w:p>
        </w:tc>
      </w:tr>
      <w:tr w:rsidR="002C1361" w14:paraId="3B987A01" w14:textId="77777777" w:rsidTr="007F2B6A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14:paraId="1E120B6D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14:paraId="354D14D0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دائرة 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14:paraId="69243C96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14:paraId="2E353C35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شبه نحرف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14:paraId="4B537E71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14:paraId="5D268FF0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مستطيل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14:paraId="2B6CD0B1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14:paraId="088EDC5D" w14:textId="77777777" w:rsidR="00747945" w:rsidRDefault="00A26083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7F2B6A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مربع</w:t>
            </w:r>
          </w:p>
          <w:p w14:paraId="6BA888E4" w14:textId="77777777" w:rsidR="00747945" w:rsidRPr="00747945" w:rsidRDefault="00747945" w:rsidP="007479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2C1361" w14:paraId="40499E8B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638D56D9" w14:textId="77777777" w:rsidR="003956B5" w:rsidRPr="003956B5" w:rsidRDefault="00A26083" w:rsidP="00AC1088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التقدير الأنسب لقياس سعة حوض استحمام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هو:</w:t>
            </w:r>
          </w:p>
        </w:tc>
      </w:tr>
      <w:tr w:rsidR="002C1361" w14:paraId="6F5059E7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635420EC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2D7FE330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ل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1E3B8008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6BAB7358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مل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2B74D8E7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3CB1D8FB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0DDDDE78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13AC4770" w14:textId="77777777" w:rsidR="00747945" w:rsidRDefault="00A26083" w:rsidP="004A09A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40 كلم</w:t>
            </w:r>
          </w:p>
          <w:p w14:paraId="533D3CBF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2C1361" w14:paraId="2B26E363" w14:textId="77777777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7895F00C" w14:textId="77777777" w:rsidR="002A5835" w:rsidRPr="00513B52" w:rsidRDefault="00A26083" w:rsidP="00467104">
            <w:pPr>
              <w:numPr>
                <w:ilvl w:val="0"/>
                <w:numId w:val="16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D8D319" wp14:editId="65274936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13210</wp:posOffset>
                      </wp:positionV>
                      <wp:extent cx="1232704" cy="464535"/>
                      <wp:effectExtent l="0" t="0" r="24765" b="12065"/>
                      <wp:wrapNone/>
                      <wp:docPr id="673452335" name="مربع نص 67345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2704" cy="464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A4D51DB" w14:textId="77777777" w:rsidR="00BE257E" w:rsidRDefault="00A26083" w:rsidP="00BE257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285C3F" wp14:editId="52679D79">
                                        <wp:extent cx="1087755" cy="459645"/>
                                        <wp:effectExtent l="0" t="0" r="0" b="0"/>
                                        <wp:docPr id="1870866910" name="صورة 4314037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0866910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065" cy="4673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8D319" id="مربع نص 673452335" o:spid="_x0000_s1034" type="#_x0000_t202" style="position:absolute;left:0;text-align:left;margin-left:2.1pt;margin-top:1.05pt;width:97.05pt;height:3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" strokecolor="white [3212]" strokeweight=".5pt">
                      <v:textbox>
                        <w:txbxContent>
                          <w:p w14:paraId="0A4D51DB" w14:textId="77777777" w:rsidR="00BE257E" w:rsidRDefault="00A26083" w:rsidP="00BE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85C3F" wp14:editId="52679D79">
                                  <wp:extent cx="1087755" cy="459645"/>
                                  <wp:effectExtent l="0" t="0" r="0" b="0"/>
                                  <wp:docPr id="1870866910" name="صورة 4314037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86691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065" cy="467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حجم المجسم في الشكل المجاور هو</w:t>
            </w:r>
            <w:r w:rsidRPr="003956B5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>:</w:t>
            </w:r>
            <w:r w:rsidR="00467104" w:rsidRPr="00513B52">
              <w:rPr>
                <w:rFonts w:eastAsiaTheme="minorHAnsi" w:cs="AL-Mohanad Bold" w:hint="cs"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C1361" w14:paraId="79F9A888" w14:textId="77777777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14:paraId="0DEE1D84" w14:textId="77777777" w:rsidR="002A583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14:paraId="02EF0E8C" w14:textId="77777777" w:rsidR="002A5835" w:rsidRPr="00467104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4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14:paraId="280DD02D" w14:textId="77777777" w:rsidR="002A583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14:paraId="34F8147C" w14:textId="77777777" w:rsidR="002A5835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14:paraId="2C36A420" w14:textId="77777777" w:rsidR="002A583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14:paraId="4743399D" w14:textId="77777777" w:rsidR="002A5835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14:paraId="79061BA4" w14:textId="77777777" w:rsidR="002A583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14:paraId="7A5F5A16" w14:textId="77777777" w:rsidR="002A5835" w:rsidRDefault="00A26083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32 وحدة مكعبة</w:t>
            </w:r>
          </w:p>
          <w:p w14:paraId="370FF368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  <w:tr w:rsidR="002C1361" w14:paraId="56A38F6B" w14:textId="77777777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79C35BBE" w14:textId="77777777" w:rsidR="00747945" w:rsidRPr="00467104" w:rsidRDefault="00A26083" w:rsidP="00467104">
            <w:pPr>
              <w:numPr>
                <w:ilvl w:val="0"/>
                <w:numId w:val="16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اذا كان عقرب الدقائق يشير إلى الرقم 3 ، فإن عدد الدقائق التي يشير إليها 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>هو :</w:t>
            </w:r>
          </w:p>
        </w:tc>
      </w:tr>
      <w:tr w:rsidR="002C1361" w14:paraId="3DDBAF74" w14:textId="77777777" w:rsidTr="003956B5">
        <w:trPr>
          <w:trHeight w:val="377"/>
        </w:trPr>
        <w:tc>
          <w:tcPr>
            <w:tcW w:w="150" w:type="pct"/>
            <w:shd w:val="clear" w:color="auto" w:fill="FFFFFF"/>
          </w:tcPr>
          <w:p w14:paraId="5BC1DE67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14:paraId="377DE9CA" w14:textId="77777777" w:rsidR="00467104" w:rsidRPr="00467104" w:rsidRDefault="00A26083" w:rsidP="0046710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F30825F" wp14:editId="7306439C">
                      <wp:simplePos x="0" y="0"/>
                      <wp:positionH relativeFrom="column">
                        <wp:posOffset>-5334635</wp:posOffset>
                      </wp:positionH>
                      <wp:positionV relativeFrom="paragraph">
                        <wp:posOffset>376555</wp:posOffset>
                      </wp:positionV>
                      <wp:extent cx="6440170" cy="8890"/>
                      <wp:effectExtent l="19050" t="19050" r="17780" b="29210"/>
                      <wp:wrapNone/>
                      <wp:docPr id="1635021112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40170" cy="88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64" style="flip:x;mso-height-percent:0;mso-height-relative:margin;mso-width-percent:0;mso-width-relative:margin;mso-wrap-distance-bottom:0;mso-wrap-distance-left:9pt;mso-wrap-distance-right:9pt;mso-wrap-distance-top:0;position:absolute;v-text-anchor:top;z-index:251752448" from="-420.05pt,29.65pt" to="87.05pt,30.35pt" fillcolor="this" stroked="t" strokecolor="black" strokeweight="2.25pt"/>
                  </w:pict>
                </mc:Fallback>
              </mc:AlternateConten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219" w:type="pct"/>
            <w:shd w:val="clear" w:color="auto" w:fill="FFFFFF"/>
          </w:tcPr>
          <w:p w14:paraId="747EB216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14:paraId="3B82EFAD" w14:textId="77777777" w:rsidR="00C83079" w:rsidRPr="00C83079" w:rsidRDefault="00A26083" w:rsidP="00214DB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eastAsia="ar-SA"/>
              </w:rPr>
              <w:t>15</w:t>
            </w:r>
          </w:p>
        </w:tc>
        <w:tc>
          <w:tcPr>
            <w:tcW w:w="209" w:type="pct"/>
            <w:shd w:val="clear" w:color="auto" w:fill="FFFFFF"/>
          </w:tcPr>
          <w:p w14:paraId="29319917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14:paraId="6ECAC7A4" w14:textId="77777777" w:rsidR="00747945" w:rsidRPr="00467104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20</w:t>
            </w:r>
          </w:p>
        </w:tc>
        <w:tc>
          <w:tcPr>
            <w:tcW w:w="192" w:type="pct"/>
            <w:shd w:val="clear" w:color="auto" w:fill="FFFFFF"/>
          </w:tcPr>
          <w:p w14:paraId="7459D8EF" w14:textId="77777777" w:rsidR="00747945" w:rsidRPr="001C0BCD" w:rsidRDefault="00A26083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14:paraId="35E43A7E" w14:textId="77777777" w:rsidR="004A09A9" w:rsidRDefault="00A26083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noProof/>
                <w:sz w:val="40"/>
                <w:szCs w:val="40"/>
                <w:rtl/>
                <w:lang w:eastAsia="ar-SA"/>
              </w:rPr>
              <w:t xml:space="preserve">  </w:t>
            </w:r>
            <w:r w:rsidR="00BE257E" w:rsidRPr="00BE257E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eastAsia="ar-SA"/>
              </w:rPr>
              <w:t>30</w:t>
            </w:r>
          </w:p>
          <w:p w14:paraId="0FA4BC62" w14:textId="77777777" w:rsidR="00BE257E" w:rsidRPr="00BE257E" w:rsidRDefault="00BE257E" w:rsidP="00BE257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Theme="minorHAnsi"/>
                <w:rtl/>
                <w:lang w:eastAsia="ar-SA"/>
              </w:rPr>
            </w:pPr>
          </w:p>
        </w:tc>
      </w:tr>
    </w:tbl>
    <w:p w14:paraId="2FE6C34B" w14:textId="77777777" w:rsidR="00BE257E" w:rsidRDefault="00BE257E" w:rsidP="00747945">
      <w:pPr>
        <w:rPr>
          <w:rFonts w:eastAsiaTheme="minorHAnsi"/>
          <w:b/>
          <w:bCs/>
          <w:sz w:val="28"/>
          <w:szCs w:val="28"/>
          <w:rtl/>
        </w:rPr>
      </w:pPr>
    </w:p>
    <w:p w14:paraId="42DED908" w14:textId="77777777" w:rsidR="00747945" w:rsidRPr="00BB7583" w:rsidRDefault="00A26083" w:rsidP="00747945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5CB45A" wp14:editId="497FC420">
                <wp:simplePos x="0" y="0"/>
                <wp:positionH relativeFrom="column">
                  <wp:posOffset>63711</wp:posOffset>
                </wp:positionH>
                <wp:positionV relativeFrom="paragraph">
                  <wp:posOffset>2884593</wp:posOffset>
                </wp:positionV>
                <wp:extent cx="1515533" cy="1159934"/>
                <wp:effectExtent l="0" t="0" r="27940" b="21590"/>
                <wp:wrapNone/>
                <wp:docPr id="17506525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533" cy="115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5E3A5D" w14:textId="77777777" w:rsidR="00BE257E" w:rsidRDefault="00A26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11AD3" wp14:editId="673EF1C2">
                                  <wp:extent cx="1292860" cy="999067"/>
                                  <wp:effectExtent l="0" t="0" r="2540" b="0"/>
                                  <wp:docPr id="392723814" name="صورة 122168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2723814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536" cy="100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B45A" id="_x0000_s1035" type="#_x0000_t202" style="position:absolute;left:0;text-align:left;margin-left:5pt;margin-top:227.15pt;width:119.35pt;height:9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" strokecolor="white [3212]" strokeweight=".5pt">
                <v:textbox>
                  <w:txbxContent>
                    <w:p w14:paraId="575E3A5D" w14:textId="77777777" w:rsidR="00BE257E" w:rsidRDefault="00A26083">
                      <w:r>
                        <w:rPr>
                          <w:noProof/>
                        </w:rPr>
                        <w:drawing>
                          <wp:inline distT="0" distB="0" distL="0" distR="0" wp14:anchorId="6C111AD3" wp14:editId="673EF1C2">
                            <wp:extent cx="1292860" cy="999067"/>
                            <wp:effectExtent l="0" t="0" r="2540" b="0"/>
                            <wp:docPr id="392723814" name="صورة 1221681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2723814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536" cy="100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7945" w:rsidRPr="00BB7583">
        <w:rPr>
          <w:rFonts w:eastAsiaTheme="minorHAnsi"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eastAsiaTheme="minorHAnsi" w:hint="cs"/>
          <w:b/>
          <w:bCs/>
          <w:sz w:val="28"/>
          <w:szCs w:val="28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9978"/>
      </w:tblGrid>
      <w:tr w:rsidR="002C1361" w14:paraId="73E7090D" w14:textId="77777777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A38D800" w14:textId="77777777" w:rsidR="00747945" w:rsidRPr="006B120C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 w:rsidRPr="006B120C">
              <w:rPr>
                <w:rFonts w:eastAsiaTheme="minorHAnsi"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1C37EDE" w14:textId="77777777" w:rsidR="00747945" w:rsidRPr="005615E2" w:rsidRDefault="00A26083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93DAE3" wp14:editId="54411972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66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319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الوحدة المناسبة لقياس المسافة بين الرياض ومكة المكرمة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هي ..........................</w:t>
            </w:r>
          </w:p>
        </w:tc>
      </w:tr>
      <w:tr w:rsidR="002C1361" w14:paraId="62FA86C1" w14:textId="77777777" w:rsidTr="005615E2"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53220D" w14:textId="77777777" w:rsidR="00747945" w:rsidRPr="006B120C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D4DF69B" w14:textId="77777777" w:rsidR="00747945" w:rsidRPr="005615E2" w:rsidRDefault="00A26083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E257E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المجسم الذي له 6 أوجه مربعة الشكل و 8 رؤوس و 12 حرفاً هو................</w:t>
            </w:r>
          </w:p>
        </w:tc>
      </w:tr>
      <w:tr w:rsidR="002C1361" w14:paraId="2CE70144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0107574" w14:textId="77777777" w:rsidR="003956B5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276A6BA" w14:textId="77777777" w:rsidR="003956B5" w:rsidRPr="005615E2" w:rsidRDefault="00A26083" w:rsidP="005615E2">
            <w:pPr>
              <w:tabs>
                <w:tab w:val="left" w:pos="7115"/>
              </w:tabs>
              <w:rPr>
                <w:rFonts w:eastAsiaTheme="minorHAnsi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مضلع له 6 أضلاع و6 رؤوس</w:t>
            </w:r>
            <w:r w:rsidR="005615E2">
              <w:rPr>
                <w:rFonts w:eastAsiaTheme="minorHAnsi" w:hint="cs"/>
                <w:b/>
                <w:bCs/>
                <w:sz w:val="28"/>
                <w:szCs w:val="28"/>
                <w:rtl/>
              </w:rPr>
              <w:t xml:space="preserve"> هو..............</w:t>
            </w:r>
          </w:p>
        </w:tc>
      </w:tr>
      <w:tr w:rsidR="002C1361" w14:paraId="2D93B807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528636C" w14:textId="77777777" w:rsidR="002761AF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97AF847" w14:textId="77777777" w:rsidR="002761AF" w:rsidRDefault="00A26083" w:rsidP="00E66AD1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E257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كتلة كيس أرز هي ...................</w:t>
            </w:r>
          </w:p>
        </w:tc>
      </w:tr>
      <w:tr w:rsidR="002C1361" w14:paraId="5D4F84D5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079E2A" w14:textId="77777777" w:rsidR="00E66AD1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A4B7EE3" w14:textId="77777777" w:rsidR="00E66AD1" w:rsidRDefault="00A26083" w:rsidP="00BD0B6E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D0B6E"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الوحدة المناسبة لقياس سعة ملعقة هي ....................</w:t>
            </w:r>
          </w:p>
        </w:tc>
      </w:tr>
      <w:tr w:rsidR="002C1361" w14:paraId="0C2ECBF7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A7CC53" w14:textId="77777777" w:rsidR="00E66AD1" w:rsidRDefault="00A26083" w:rsidP="00095857">
            <w:pPr>
              <w:jc w:val="center"/>
              <w:rPr>
                <w:rFonts w:eastAsiaTheme="minorHAnsi" w:cs="Times New Roman"/>
                <w:sz w:val="28"/>
                <w:rtl/>
              </w:rPr>
            </w:pPr>
            <w:r>
              <w:rPr>
                <w:rFonts w:eastAsiaTheme="minorHAnsi" w:cs="Times New Roman" w:hint="cs"/>
                <w:sz w:val="28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6566A0A" w14:textId="77777777" w:rsidR="00BD0B6E" w:rsidRDefault="00A26083" w:rsidP="00E66AD1">
            <w:pPr>
              <w:rPr>
                <w:rFonts w:eastAsiaTheme="minorHAns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HAnsi" w:cs="Times New Roman" w:hint="cs"/>
                <w:b/>
                <w:bCs/>
                <w:sz w:val="28"/>
                <w:szCs w:val="28"/>
                <w:rtl/>
              </w:rPr>
              <w:t>الزمن الذي تشير إليه الساعة في الشكل المجاور هو ....................</w:t>
            </w:r>
          </w:p>
        </w:tc>
      </w:tr>
    </w:tbl>
    <w:p w14:paraId="7A537D65" w14:textId="77777777" w:rsidR="007F2B6A" w:rsidRDefault="007F2B6A" w:rsidP="001419DF">
      <w:pPr>
        <w:rPr>
          <w:rFonts w:eastAsiaTheme="minorHAnsi"/>
          <w:b/>
          <w:bCs/>
          <w:sz w:val="28"/>
          <w:szCs w:val="28"/>
          <w:rtl/>
        </w:rPr>
      </w:pPr>
    </w:p>
    <w:p w14:paraId="6FFE9482" w14:textId="77777777" w:rsidR="00C83079" w:rsidRPr="001419DF" w:rsidRDefault="00A26083" w:rsidP="001419DF">
      <w:pPr>
        <w:rPr>
          <w:rFonts w:eastAsiaTheme="minorHAnsi"/>
          <w:b/>
          <w:bCs/>
          <w:sz w:val="28"/>
          <w:szCs w:val="28"/>
          <w:rtl/>
        </w:rPr>
      </w:pPr>
      <w:r>
        <w:rPr>
          <w:rFonts w:cs="Times New Roman"/>
          <w:bCs/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7A023A" wp14:editId="43B466C7">
                <wp:simplePos x="0" y="0"/>
                <wp:positionH relativeFrom="column">
                  <wp:posOffset>21797</wp:posOffset>
                </wp:positionH>
                <wp:positionV relativeFrom="paragraph">
                  <wp:posOffset>7118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67" style="width:31.35pt;height:28.5pt;margin-top:0.56pt;margin-left:1.72pt;mso-height-percent:0;mso-height-relative:page;mso-width-percent:0;mso-width-relative:page;mso-wrap-distance-bottom:0;mso-wrap-distance-left:9pt;mso-wrap-distance-right:9pt;mso-wrap-distance-top:0;position:absolute;v-text-anchor:top;z-index:251734016" fillcolor="white" stroked="t" strokecolor="black" strokeweight="0.75pt">
                <v:stroke joinstyle="round"/>
              </v:oval>
            </w:pict>
          </mc:Fallback>
        </mc:AlternateContent>
      </w:r>
      <w:r w:rsidRPr="001419DF">
        <w:rPr>
          <w:rFonts w:eastAsiaTheme="minorHAnsi" w:hint="cs"/>
          <w:b/>
          <w:bCs/>
          <w:sz w:val="28"/>
          <w:szCs w:val="28"/>
          <w:rtl/>
        </w:rPr>
        <w:t xml:space="preserve">هل للشكل محور تماثل ؟اكتب "نعم" أو "لا"، واذا كانت الإجابة "نعم" أذكر كم محور تماثل له: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2C1361" w14:paraId="4BE3B131" w14:textId="77777777" w:rsidTr="001419DF">
        <w:tc>
          <w:tcPr>
            <w:tcW w:w="5027" w:type="dxa"/>
          </w:tcPr>
          <w:p w14:paraId="14943325" w14:textId="77777777" w:rsidR="001419DF" w:rsidRDefault="00A26083" w:rsidP="001419D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AD7B5DC" wp14:editId="4068A365">
                  <wp:extent cx="1593932" cy="971600"/>
                  <wp:effectExtent l="0" t="0" r="6350" b="0"/>
                  <wp:docPr id="198704000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4000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32" cy="9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AC5EC" w14:textId="77777777" w:rsidR="001419DF" w:rsidRDefault="001419DF" w:rsidP="00DE4BA6">
            <w:pPr>
              <w:rPr>
                <w:b/>
                <w:bCs/>
                <w:sz w:val="28"/>
                <w:szCs w:val="28"/>
                <w:rtl/>
              </w:rPr>
            </w:pPr>
          </w:p>
          <w:p w14:paraId="45079A0B" w14:textId="77777777" w:rsidR="001419DF" w:rsidRDefault="001419DF" w:rsidP="00DE4BA6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27" w:type="dxa"/>
          </w:tcPr>
          <w:p w14:paraId="4FAD7163" w14:textId="77777777" w:rsidR="001419DF" w:rsidRDefault="00A26083" w:rsidP="001419D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19D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95137E1" wp14:editId="0BD97295">
                  <wp:extent cx="1885950" cy="829340"/>
                  <wp:effectExtent l="0" t="0" r="0" b="8890"/>
                  <wp:docPr id="12273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3203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39" cy="8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1708D" w14:textId="77777777" w:rsidR="00DE4BA6" w:rsidRDefault="00A26083" w:rsidP="00E66AD1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0D6851" wp14:editId="0D67A905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1606538629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8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25824" from="28.07pt,17.57pt" to="569.34pt,18.14pt" fillcolor="this" stroked="t" strokecolor="black" strokeweight="2.25pt"/>
            </w:pict>
          </mc:Fallback>
        </mc:AlternateContent>
      </w:r>
    </w:p>
    <w:p w14:paraId="2D17C391" w14:textId="77777777" w:rsidR="002A5835" w:rsidRDefault="00A26083" w:rsidP="002A5835">
      <w:pPr>
        <w:rPr>
          <w:rFonts w:eastAsiaTheme="minorHAnsi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CBE421" wp14:editId="14FBB27D">
                <wp:simplePos x="0" y="0"/>
                <wp:positionH relativeFrom="margin">
                  <wp:posOffset>49618</wp:posOffset>
                </wp:positionH>
                <wp:positionV relativeFrom="paragraph">
                  <wp:posOffset>6011</wp:posOffset>
                </wp:positionV>
                <wp:extent cx="398145" cy="361950"/>
                <wp:effectExtent l="0" t="0" r="20955" b="19050"/>
                <wp:wrapNone/>
                <wp:docPr id="1589266049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31.35pt;height:28.5pt;margin-top:0.47pt;margin-left:3.9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606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1419DF">
        <w:rPr>
          <w:rFonts w:eastAsiaTheme="minorHAnsi" w:hint="cs"/>
          <w:sz w:val="40"/>
          <w:szCs w:val="40"/>
          <w:rtl/>
        </w:rPr>
        <w:t>أسمي المجسمات التالية:</w:t>
      </w:r>
    </w:p>
    <w:tbl>
      <w:tblPr>
        <w:tblStyle w:val="TableGrid0"/>
        <w:bidiVisual/>
        <w:tblW w:w="10206" w:type="dxa"/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666"/>
      </w:tblGrid>
      <w:tr w:rsidR="002C1361" w14:paraId="5AA637F6" w14:textId="77777777" w:rsidTr="001419DF">
        <w:tc>
          <w:tcPr>
            <w:tcW w:w="2513" w:type="dxa"/>
          </w:tcPr>
          <w:p w14:paraId="03B64C59" w14:textId="77777777" w:rsidR="001419DF" w:rsidRDefault="00A26083" w:rsidP="001419DF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16FB197D" wp14:editId="3A0D8D1A">
                  <wp:extent cx="900224" cy="906780"/>
                  <wp:effectExtent l="0" t="0" r="0" b="7620"/>
                  <wp:docPr id="21277795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77952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8" cy="90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14:paraId="039BAE6E" w14:textId="77777777" w:rsidR="001419DF" w:rsidRDefault="00A26083" w:rsidP="001419DF">
            <w:pPr>
              <w:jc w:val="center"/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34EAFD3B" wp14:editId="360191A8">
                  <wp:extent cx="928358" cy="998855"/>
                  <wp:effectExtent l="0" t="0" r="5715" b="0"/>
                  <wp:docPr id="6365559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55596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4" cy="10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14:paraId="067F5901" w14:textId="77777777" w:rsidR="001419DF" w:rsidRDefault="00A26083" w:rsidP="001419DF">
            <w:pPr>
              <w:jc w:val="center"/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753DAFF9" wp14:editId="5A94CA68">
                  <wp:extent cx="1217364" cy="798195"/>
                  <wp:effectExtent l="0" t="0" r="1905" b="1905"/>
                  <wp:docPr id="62649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919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39" cy="80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6" w:type="dxa"/>
          </w:tcPr>
          <w:p w14:paraId="5E8620D3" w14:textId="77777777" w:rsidR="001419DF" w:rsidRDefault="00A26083" w:rsidP="002A5835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1925E7CD" wp14:editId="5E3A6C27">
                  <wp:extent cx="1389321" cy="715645"/>
                  <wp:effectExtent l="0" t="0" r="1905" b="8255"/>
                  <wp:docPr id="2040333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3366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71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61" w14:paraId="2E86EE5C" w14:textId="77777777" w:rsidTr="001419DF">
        <w:tc>
          <w:tcPr>
            <w:tcW w:w="2513" w:type="dxa"/>
          </w:tcPr>
          <w:p w14:paraId="35BDB521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3" w:type="dxa"/>
          </w:tcPr>
          <w:p w14:paraId="49DA87E2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514" w:type="dxa"/>
          </w:tcPr>
          <w:p w14:paraId="5F9BBB39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  <w:tc>
          <w:tcPr>
            <w:tcW w:w="2666" w:type="dxa"/>
          </w:tcPr>
          <w:p w14:paraId="746A568A" w14:textId="77777777" w:rsidR="001419DF" w:rsidRDefault="001419DF" w:rsidP="002A5835">
            <w:pPr>
              <w:rPr>
                <w:sz w:val="40"/>
                <w:szCs w:val="40"/>
                <w:rtl/>
              </w:rPr>
            </w:pPr>
          </w:p>
        </w:tc>
      </w:tr>
    </w:tbl>
    <w:p w14:paraId="09730D93" w14:textId="77777777" w:rsidR="001419DF" w:rsidRDefault="00A26083" w:rsidP="001419DF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53F55B" wp14:editId="69F847B9">
                <wp:simplePos x="0" y="0"/>
                <wp:positionH relativeFrom="page">
                  <wp:align>center</wp:align>
                </wp:positionH>
                <wp:positionV relativeFrom="paragraph">
                  <wp:posOffset>405130</wp:posOffset>
                </wp:positionV>
                <wp:extent cx="6874119" cy="7278"/>
                <wp:effectExtent l="19050" t="19050" r="3175" b="3111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70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38112" from="0,31.9pt" to="541.27pt,32.47pt" fillcolor="this" stroked="t" strokecolor="black" strokeweight="2.25pt"/>
            </w:pict>
          </mc:Fallback>
        </mc:AlternateContent>
      </w:r>
    </w:p>
    <w:p w14:paraId="1DDC8530" w14:textId="77777777" w:rsidR="00DE4BA6" w:rsidRDefault="00A26083" w:rsidP="001419DF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محيط كل شكل مما يأتي :</w:t>
      </w:r>
      <w:r w:rsidR="00CF7689" w:rsidRP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2C1361" w14:paraId="2E52A5D6" w14:textId="77777777" w:rsidTr="001419DF">
        <w:tc>
          <w:tcPr>
            <w:tcW w:w="5027" w:type="dxa"/>
          </w:tcPr>
          <w:p w14:paraId="2FEE528A" w14:textId="77777777" w:rsidR="001419DF" w:rsidRDefault="00A26083" w:rsidP="00DE4BA6">
            <w:pPr>
              <w:rPr>
                <w:sz w:val="40"/>
                <w:szCs w:val="40"/>
                <w:rtl/>
              </w:rPr>
            </w:pP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74E46FBB" wp14:editId="7A9F3C83">
                  <wp:extent cx="1345739" cy="1042670"/>
                  <wp:effectExtent l="0" t="0" r="6985" b="5080"/>
                  <wp:docPr id="18687082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0825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27" cy="10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 xml:space="preserve"> ......................</w:t>
            </w:r>
          </w:p>
        </w:tc>
        <w:tc>
          <w:tcPr>
            <w:tcW w:w="5027" w:type="dxa"/>
          </w:tcPr>
          <w:p w14:paraId="64E13246" w14:textId="77777777" w:rsidR="001419DF" w:rsidRDefault="00A26083" w:rsidP="00DE4BA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9E156DD" wp14:editId="64CE3E11">
                      <wp:simplePos x="0" y="0"/>
                      <wp:positionH relativeFrom="margin">
                        <wp:posOffset>-60426</wp:posOffset>
                      </wp:positionH>
                      <wp:positionV relativeFrom="paragraph">
                        <wp:posOffset>-451158</wp:posOffset>
                      </wp:positionV>
                      <wp:extent cx="398145" cy="361950"/>
                      <wp:effectExtent l="0" t="0" r="20955" b="19050"/>
                      <wp:wrapNone/>
                      <wp:docPr id="1837576189" name="شكل بيضاوي 1837576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837576189" o:spid="_x0000_s1071" style="width:31.35pt;height:28.5pt;margin-top:-35.52pt;margin-left:-4.7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6304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1419DF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572FED96" wp14:editId="64BA8468">
                  <wp:extent cx="1338824" cy="1082675"/>
                  <wp:effectExtent l="0" t="0" r="0" b="3175"/>
                  <wp:docPr id="579099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9971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28" cy="10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40"/>
                <w:szCs w:val="40"/>
                <w:rtl/>
              </w:rPr>
              <w:t>......................</w:t>
            </w:r>
          </w:p>
        </w:tc>
      </w:tr>
    </w:tbl>
    <w:p w14:paraId="33B0C6A1" w14:textId="77777777" w:rsidR="001419DF" w:rsidRDefault="00A26083" w:rsidP="00DE4BA6">
      <w:pPr>
        <w:rPr>
          <w:rFonts w:eastAsiaTheme="minorHAnsi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767FB7" wp14:editId="770E8BEF">
                <wp:simplePos x="0" y="0"/>
                <wp:positionH relativeFrom="margin">
                  <wp:align>center</wp:align>
                </wp:positionH>
                <wp:positionV relativeFrom="paragraph">
                  <wp:posOffset>198308</wp:posOffset>
                </wp:positionV>
                <wp:extent cx="6874119" cy="7278"/>
                <wp:effectExtent l="19050" t="19050" r="3175" b="31115"/>
                <wp:wrapNone/>
                <wp:docPr id="707114549" name="رابط مستقيم 70711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07114549" o:spid="_x0000_s107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4256" from="0,15.61pt" to="541.27pt,16.19pt" fillcolor="this" stroked="t" strokecolor="black" strokeweight="2.25pt">
                <w10:wrap anchorx="margin"/>
              </v:line>
            </w:pict>
          </mc:Fallback>
        </mc:AlternateContent>
      </w:r>
    </w:p>
    <w:p w14:paraId="1FC0D7B2" w14:textId="77777777" w:rsidR="001419DF" w:rsidRDefault="00A26083" w:rsidP="00DE4BA6">
      <w:pPr>
        <w:rPr>
          <w:rFonts w:eastAsiaTheme="minorHAnsi"/>
          <w:sz w:val="40"/>
          <w:szCs w:val="40"/>
          <w:rtl/>
        </w:rPr>
      </w:pPr>
      <w:r>
        <w:rPr>
          <w:rFonts w:eastAsiaTheme="minorHAnsi" w:hint="cs"/>
          <w:sz w:val="40"/>
          <w:szCs w:val="40"/>
          <w:rtl/>
        </w:rPr>
        <w:t>أجد مساحة كل شكل مما يأتي :</w:t>
      </w:r>
      <w:r w:rsidR="00CF7689" w:rsidRPr="00CF7689">
        <w:rPr>
          <w:rFonts w:eastAsiaTheme="minorHAnsi" w:cs="Times New Roman"/>
          <w:bCs/>
          <w:noProof/>
          <w:szCs w:val="24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2C1361" w14:paraId="6A135628" w14:textId="77777777" w:rsidTr="00CF7689">
        <w:tc>
          <w:tcPr>
            <w:tcW w:w="5027" w:type="dxa"/>
          </w:tcPr>
          <w:p w14:paraId="441F8CE6" w14:textId="77777777" w:rsidR="00CF7689" w:rsidRDefault="00A26083" w:rsidP="00DE4BA6">
            <w:pPr>
              <w:rPr>
                <w:sz w:val="40"/>
                <w:szCs w:val="40"/>
                <w:rtl/>
              </w:rPr>
            </w:pP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041B44B7" wp14:editId="7290AE6B">
                  <wp:extent cx="2019969" cy="1098550"/>
                  <wp:effectExtent l="0" t="0" r="0" b="6350"/>
                  <wp:docPr id="320837532" name="صورة 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7532" name="صورة 1">
                            <a:hlinkClick r:id="rId37"/>
                          </pic:cNvPr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399" cy="109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D271A" w14:textId="77777777" w:rsidR="00CF7689" w:rsidRDefault="00A26083" w:rsidP="00DE4BA6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............................</w:t>
            </w:r>
          </w:p>
          <w:p w14:paraId="3B81D83A" w14:textId="77777777" w:rsidR="00CF7689" w:rsidRDefault="00CF7689" w:rsidP="00DE4BA6">
            <w:pPr>
              <w:rPr>
                <w:sz w:val="40"/>
                <w:szCs w:val="40"/>
                <w:rtl/>
              </w:rPr>
            </w:pPr>
          </w:p>
        </w:tc>
        <w:tc>
          <w:tcPr>
            <w:tcW w:w="5027" w:type="dxa"/>
          </w:tcPr>
          <w:p w14:paraId="7F51035B" w14:textId="77777777" w:rsidR="00CF7689" w:rsidRDefault="00A26083" w:rsidP="00DE4BA6">
            <w:pPr>
              <w:rPr>
                <w:sz w:val="40"/>
                <w:szCs w:val="40"/>
                <w:rtl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60C17E2" wp14:editId="18FCF51F">
                      <wp:simplePos x="0" y="0"/>
                      <wp:positionH relativeFrom="margin">
                        <wp:posOffset>-51372</wp:posOffset>
                      </wp:positionH>
                      <wp:positionV relativeFrom="paragraph">
                        <wp:posOffset>-460847</wp:posOffset>
                      </wp:positionV>
                      <wp:extent cx="398145" cy="361950"/>
                      <wp:effectExtent l="0" t="0" r="20955" b="19050"/>
                      <wp:wrapNone/>
                      <wp:docPr id="1208346046" name="شكل بيضاوي 1208346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08346046" o:spid="_x0000_s1073" style="width:31.35pt;height:28.5pt;margin-top:-36.29pt;margin-left:-4.0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8352" fillcolor="white" stroked="t" strokecolor="black" strokeweight="0.75pt">
                      <v:stroke joinstyle="round"/>
                      <w10:wrap anchorx="margin"/>
                    </v:oval>
                  </w:pict>
                </mc:Fallback>
              </mc:AlternateContent>
            </w:r>
            <w:r w:rsidRPr="00CF7689">
              <w:rPr>
                <w:rFonts w:cs="Arial"/>
                <w:noProof/>
                <w:sz w:val="40"/>
                <w:szCs w:val="40"/>
                <w:rtl/>
              </w:rPr>
              <w:drawing>
                <wp:inline distT="0" distB="0" distL="0" distR="0" wp14:anchorId="3B546CB2" wp14:editId="30DAB89D">
                  <wp:extent cx="1290955" cy="1035698"/>
                  <wp:effectExtent l="0" t="0" r="4445" b="0"/>
                  <wp:docPr id="17510985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09855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13" cy="10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AB58A" w14:textId="77777777" w:rsidR="00CF7689" w:rsidRDefault="00A26083" w:rsidP="00DE4BA6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...........................</w:t>
            </w:r>
          </w:p>
        </w:tc>
      </w:tr>
    </w:tbl>
    <w:p w14:paraId="02DD335F" w14:textId="77777777" w:rsidR="00214DB6" w:rsidRPr="00214DB6" w:rsidRDefault="00A26083" w:rsidP="00CF7689">
      <w:pPr>
        <w:tabs>
          <w:tab w:val="left" w:pos="4179"/>
        </w:tabs>
        <w:rPr>
          <w:rFonts w:eastAsiaTheme="minorHAnsi"/>
          <w:sz w:val="40"/>
          <w:szCs w:val="40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E9319B" wp14:editId="58137F1A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1384626" cy="1013989"/>
                <wp:effectExtent l="0" t="0" r="25400" b="15240"/>
                <wp:wrapNone/>
                <wp:docPr id="1250549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626" cy="1013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5DA575" w14:textId="7EFFF157" w:rsidR="00CF7689" w:rsidRPr="00CF7689" w:rsidRDefault="00A26083" w:rsidP="00CF7689">
                            <w:pPr>
                              <w:tabs>
                                <w:tab w:val="left" w:pos="4179"/>
                              </w:tabs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768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انتهت الأسئلة ..                              </w:t>
                            </w:r>
                          </w:p>
                          <w:p w14:paraId="26A15D76" w14:textId="77777777" w:rsidR="00CF7689" w:rsidRDefault="00CF7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9319B" id="مربع نص 2" o:spid="_x0000_s1036" type="#_x0000_t202" style="position:absolute;left:0;text-align:left;margin-left:0;margin-top:8.9pt;width:109.05pt;height:79.85pt;z-index:251751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" strokecolor="white [3212]" strokeweight=".5pt">
                <v:textbox>
                  <w:txbxContent>
                    <w:p w14:paraId="5F5DA575" w14:textId="7EFFF157" w:rsidR="00CF7689" w:rsidRPr="00CF7689" w:rsidRDefault="00A26083" w:rsidP="00CF7689">
                      <w:pPr>
                        <w:tabs>
                          <w:tab w:val="left" w:pos="4179"/>
                        </w:tabs>
                        <w:rPr>
                          <w:sz w:val="32"/>
                          <w:szCs w:val="32"/>
                          <w:rtl/>
                        </w:rPr>
                      </w:pPr>
                      <w:r w:rsidRPr="00CF768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انتهت الأسئلة ..                              </w:t>
                      </w:r>
                    </w:p>
                    <w:p w14:paraId="26A15D76" w14:textId="77777777" w:rsidR="00CF7689" w:rsidRDefault="00CF7689"/>
                  </w:txbxContent>
                </v:textbox>
                <w10:wrap anchorx="margin"/>
              </v:shape>
            </w:pict>
          </mc:Fallback>
        </mc:AlternateContent>
      </w:r>
      <w:r w:rsidR="00214DB6">
        <w:rPr>
          <w:rFonts w:eastAsiaTheme="minorHAnsi" w:hint="cs"/>
          <w:sz w:val="40"/>
          <w:szCs w:val="40"/>
          <w:rtl/>
        </w:rPr>
        <w:t xml:space="preserve"> </w:t>
      </w:r>
    </w:p>
    <w:sectPr w:rsidR="00214DB6" w:rsidRPr="00214DB6" w:rsidSect="009420FD">
      <w:pgSz w:w="11906" w:h="16838"/>
      <w:pgMar w:top="568" w:right="849" w:bottom="1440" w:left="993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24826" w14:textId="77777777" w:rsidR="00A26083" w:rsidRDefault="00A26083">
      <w:pPr>
        <w:spacing w:after="0" w:line="240" w:lineRule="auto"/>
      </w:pPr>
      <w:r>
        <w:separator/>
      </w:r>
    </w:p>
  </w:endnote>
  <w:endnote w:type="continuationSeparator" w:id="0">
    <w:p w14:paraId="07BADD39" w14:textId="77777777" w:rsidR="00A26083" w:rsidRDefault="00A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851D" w14:textId="77777777" w:rsidR="008443FF" w:rsidRDefault="008443FF" w:rsidP="00C33EAA">
    <w:pPr>
      <w:pStyle w:val="a6"/>
      <w:jc w:val="center"/>
    </w:pPr>
  </w:p>
  <w:p w14:paraId="2DA69BF4" w14:textId="77777777" w:rsidR="008443FF" w:rsidRDefault="008443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74CD8" w14:textId="77777777" w:rsidR="00A26083" w:rsidRDefault="00A26083">
      <w:pPr>
        <w:spacing w:after="0" w:line="240" w:lineRule="auto"/>
      </w:pPr>
      <w:r>
        <w:separator/>
      </w:r>
    </w:p>
  </w:footnote>
  <w:footnote w:type="continuationSeparator" w:id="0">
    <w:p w14:paraId="42F162CD" w14:textId="77777777" w:rsidR="00A26083" w:rsidRDefault="00A26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0FFE"/>
    <w:multiLevelType w:val="hybridMultilevel"/>
    <w:tmpl w:val="33D28494"/>
    <w:lvl w:ilvl="0" w:tplc="08A05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B76A8D8" w:tentative="1">
      <w:start w:val="1"/>
      <w:numFmt w:val="lowerLetter"/>
      <w:lvlText w:val="%2."/>
      <w:lvlJc w:val="left"/>
      <w:pPr>
        <w:ind w:left="1440" w:hanging="360"/>
      </w:pPr>
    </w:lvl>
    <w:lvl w:ilvl="2" w:tplc="03623CE8" w:tentative="1">
      <w:start w:val="1"/>
      <w:numFmt w:val="lowerRoman"/>
      <w:lvlText w:val="%3."/>
      <w:lvlJc w:val="right"/>
      <w:pPr>
        <w:ind w:left="2160" w:hanging="180"/>
      </w:pPr>
    </w:lvl>
    <w:lvl w:ilvl="3" w:tplc="E888350E" w:tentative="1">
      <w:start w:val="1"/>
      <w:numFmt w:val="decimal"/>
      <w:lvlText w:val="%4."/>
      <w:lvlJc w:val="left"/>
      <w:pPr>
        <w:ind w:left="2880" w:hanging="360"/>
      </w:pPr>
    </w:lvl>
    <w:lvl w:ilvl="4" w:tplc="BC823DEE" w:tentative="1">
      <w:start w:val="1"/>
      <w:numFmt w:val="lowerLetter"/>
      <w:lvlText w:val="%5."/>
      <w:lvlJc w:val="left"/>
      <w:pPr>
        <w:ind w:left="3600" w:hanging="360"/>
      </w:pPr>
    </w:lvl>
    <w:lvl w:ilvl="5" w:tplc="36AE318A" w:tentative="1">
      <w:start w:val="1"/>
      <w:numFmt w:val="lowerRoman"/>
      <w:lvlText w:val="%6."/>
      <w:lvlJc w:val="right"/>
      <w:pPr>
        <w:ind w:left="4320" w:hanging="180"/>
      </w:pPr>
    </w:lvl>
    <w:lvl w:ilvl="6" w:tplc="035406E0" w:tentative="1">
      <w:start w:val="1"/>
      <w:numFmt w:val="decimal"/>
      <w:lvlText w:val="%7."/>
      <w:lvlJc w:val="left"/>
      <w:pPr>
        <w:ind w:left="5040" w:hanging="360"/>
      </w:pPr>
    </w:lvl>
    <w:lvl w:ilvl="7" w:tplc="20826C68" w:tentative="1">
      <w:start w:val="1"/>
      <w:numFmt w:val="lowerLetter"/>
      <w:lvlText w:val="%8."/>
      <w:lvlJc w:val="left"/>
      <w:pPr>
        <w:ind w:left="5760" w:hanging="360"/>
      </w:pPr>
    </w:lvl>
    <w:lvl w:ilvl="8" w:tplc="32F2C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40798"/>
    <w:multiLevelType w:val="hybridMultilevel"/>
    <w:tmpl w:val="0A5238C0"/>
    <w:lvl w:ilvl="0" w:tplc="03EE187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B31A8768" w:tentative="1">
      <w:start w:val="1"/>
      <w:numFmt w:val="lowerLetter"/>
      <w:lvlText w:val="%2."/>
      <w:lvlJc w:val="left"/>
      <w:pPr>
        <w:ind w:left="1440" w:hanging="360"/>
      </w:pPr>
    </w:lvl>
    <w:lvl w:ilvl="2" w:tplc="4BD6AEF4" w:tentative="1">
      <w:start w:val="1"/>
      <w:numFmt w:val="lowerRoman"/>
      <w:lvlText w:val="%3."/>
      <w:lvlJc w:val="right"/>
      <w:pPr>
        <w:ind w:left="2160" w:hanging="180"/>
      </w:pPr>
    </w:lvl>
    <w:lvl w:ilvl="3" w:tplc="57B2CED6" w:tentative="1">
      <w:start w:val="1"/>
      <w:numFmt w:val="decimal"/>
      <w:lvlText w:val="%4."/>
      <w:lvlJc w:val="left"/>
      <w:pPr>
        <w:ind w:left="2880" w:hanging="360"/>
      </w:pPr>
    </w:lvl>
    <w:lvl w:ilvl="4" w:tplc="7446FF0C" w:tentative="1">
      <w:start w:val="1"/>
      <w:numFmt w:val="lowerLetter"/>
      <w:lvlText w:val="%5."/>
      <w:lvlJc w:val="left"/>
      <w:pPr>
        <w:ind w:left="3600" w:hanging="360"/>
      </w:pPr>
    </w:lvl>
    <w:lvl w:ilvl="5" w:tplc="FEA6E45A" w:tentative="1">
      <w:start w:val="1"/>
      <w:numFmt w:val="lowerRoman"/>
      <w:lvlText w:val="%6."/>
      <w:lvlJc w:val="right"/>
      <w:pPr>
        <w:ind w:left="4320" w:hanging="180"/>
      </w:pPr>
    </w:lvl>
    <w:lvl w:ilvl="6" w:tplc="F758709C" w:tentative="1">
      <w:start w:val="1"/>
      <w:numFmt w:val="decimal"/>
      <w:lvlText w:val="%7."/>
      <w:lvlJc w:val="left"/>
      <w:pPr>
        <w:ind w:left="5040" w:hanging="360"/>
      </w:pPr>
    </w:lvl>
    <w:lvl w:ilvl="7" w:tplc="77824534" w:tentative="1">
      <w:start w:val="1"/>
      <w:numFmt w:val="lowerLetter"/>
      <w:lvlText w:val="%8."/>
      <w:lvlJc w:val="left"/>
      <w:pPr>
        <w:ind w:left="5760" w:hanging="360"/>
      </w:pPr>
    </w:lvl>
    <w:lvl w:ilvl="8" w:tplc="2D36B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65E70"/>
    <w:multiLevelType w:val="hybridMultilevel"/>
    <w:tmpl w:val="4A700B22"/>
    <w:lvl w:ilvl="0" w:tplc="4A08805E">
      <w:numFmt w:val="bullet"/>
      <w:lvlText w:val=""/>
      <w:lvlJc w:val="left"/>
      <w:pPr>
        <w:ind w:left="2610" w:hanging="450"/>
      </w:pPr>
      <w:rPr>
        <w:rFonts w:ascii="Wingdings" w:eastAsia="Times New Roman" w:hAnsi="Wingdings" w:cs="Microsoft Sans Serif" w:hint="default"/>
        <w:b/>
        <w:color w:val="808000"/>
      </w:rPr>
    </w:lvl>
    <w:lvl w:ilvl="1" w:tplc="065AEA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E027E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E4A91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78F02F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C0C623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4F4118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9B942364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ED4ECB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F4570E6"/>
    <w:multiLevelType w:val="hybridMultilevel"/>
    <w:tmpl w:val="D9ECEE94"/>
    <w:lvl w:ilvl="0" w:tplc="A84AD3D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38643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0A0C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C5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6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B2B3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8617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A6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DCB1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64DDB"/>
    <w:multiLevelType w:val="hybridMultilevel"/>
    <w:tmpl w:val="3A261BF4"/>
    <w:lvl w:ilvl="0" w:tplc="DEDAFEE8">
      <w:start w:val="1"/>
      <w:numFmt w:val="decimal"/>
      <w:lvlText w:val="%1."/>
      <w:lvlJc w:val="left"/>
      <w:pPr>
        <w:ind w:left="1069" w:hanging="360"/>
      </w:pPr>
    </w:lvl>
    <w:lvl w:ilvl="1" w:tplc="AD4CD670" w:tentative="1">
      <w:start w:val="1"/>
      <w:numFmt w:val="lowerLetter"/>
      <w:lvlText w:val="%2."/>
      <w:lvlJc w:val="left"/>
      <w:pPr>
        <w:ind w:left="1789" w:hanging="360"/>
      </w:pPr>
    </w:lvl>
    <w:lvl w:ilvl="2" w:tplc="1E24AEA4" w:tentative="1">
      <w:start w:val="1"/>
      <w:numFmt w:val="lowerRoman"/>
      <w:lvlText w:val="%3."/>
      <w:lvlJc w:val="right"/>
      <w:pPr>
        <w:ind w:left="2509" w:hanging="180"/>
      </w:pPr>
    </w:lvl>
    <w:lvl w:ilvl="3" w:tplc="5326688A" w:tentative="1">
      <w:start w:val="1"/>
      <w:numFmt w:val="decimal"/>
      <w:lvlText w:val="%4."/>
      <w:lvlJc w:val="left"/>
      <w:pPr>
        <w:ind w:left="3229" w:hanging="360"/>
      </w:pPr>
    </w:lvl>
    <w:lvl w:ilvl="4" w:tplc="E0F84CC2" w:tentative="1">
      <w:start w:val="1"/>
      <w:numFmt w:val="lowerLetter"/>
      <w:lvlText w:val="%5."/>
      <w:lvlJc w:val="left"/>
      <w:pPr>
        <w:ind w:left="3949" w:hanging="360"/>
      </w:pPr>
    </w:lvl>
    <w:lvl w:ilvl="5" w:tplc="000053E8" w:tentative="1">
      <w:start w:val="1"/>
      <w:numFmt w:val="lowerRoman"/>
      <w:lvlText w:val="%6."/>
      <w:lvlJc w:val="right"/>
      <w:pPr>
        <w:ind w:left="4669" w:hanging="180"/>
      </w:pPr>
    </w:lvl>
    <w:lvl w:ilvl="6" w:tplc="56FE9FF8" w:tentative="1">
      <w:start w:val="1"/>
      <w:numFmt w:val="decimal"/>
      <w:lvlText w:val="%7."/>
      <w:lvlJc w:val="left"/>
      <w:pPr>
        <w:ind w:left="5389" w:hanging="360"/>
      </w:pPr>
    </w:lvl>
    <w:lvl w:ilvl="7" w:tplc="7124F658" w:tentative="1">
      <w:start w:val="1"/>
      <w:numFmt w:val="lowerLetter"/>
      <w:lvlText w:val="%8."/>
      <w:lvlJc w:val="left"/>
      <w:pPr>
        <w:ind w:left="6109" w:hanging="360"/>
      </w:pPr>
    </w:lvl>
    <w:lvl w:ilvl="8" w:tplc="18664AE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1E7958"/>
    <w:multiLevelType w:val="hybridMultilevel"/>
    <w:tmpl w:val="D4149B4E"/>
    <w:lvl w:ilvl="0" w:tplc="13ACF9FE">
      <w:start w:val="1"/>
      <w:numFmt w:val="decimal"/>
      <w:lvlText w:val="%1."/>
      <w:lvlJc w:val="left"/>
      <w:pPr>
        <w:ind w:left="720" w:hanging="360"/>
      </w:pPr>
    </w:lvl>
    <w:lvl w:ilvl="1" w:tplc="515C862A" w:tentative="1">
      <w:start w:val="1"/>
      <w:numFmt w:val="lowerLetter"/>
      <w:lvlText w:val="%2."/>
      <w:lvlJc w:val="left"/>
      <w:pPr>
        <w:ind w:left="1440" w:hanging="360"/>
      </w:pPr>
    </w:lvl>
    <w:lvl w:ilvl="2" w:tplc="8F7AA9BA" w:tentative="1">
      <w:start w:val="1"/>
      <w:numFmt w:val="lowerRoman"/>
      <w:lvlText w:val="%3."/>
      <w:lvlJc w:val="right"/>
      <w:pPr>
        <w:ind w:left="2160" w:hanging="180"/>
      </w:pPr>
    </w:lvl>
    <w:lvl w:ilvl="3" w:tplc="CB482314" w:tentative="1">
      <w:start w:val="1"/>
      <w:numFmt w:val="decimal"/>
      <w:lvlText w:val="%4."/>
      <w:lvlJc w:val="left"/>
      <w:pPr>
        <w:ind w:left="2880" w:hanging="360"/>
      </w:pPr>
    </w:lvl>
    <w:lvl w:ilvl="4" w:tplc="3326939A" w:tentative="1">
      <w:start w:val="1"/>
      <w:numFmt w:val="lowerLetter"/>
      <w:lvlText w:val="%5."/>
      <w:lvlJc w:val="left"/>
      <w:pPr>
        <w:ind w:left="3600" w:hanging="360"/>
      </w:pPr>
    </w:lvl>
    <w:lvl w:ilvl="5" w:tplc="1C0C516E" w:tentative="1">
      <w:start w:val="1"/>
      <w:numFmt w:val="lowerRoman"/>
      <w:lvlText w:val="%6."/>
      <w:lvlJc w:val="right"/>
      <w:pPr>
        <w:ind w:left="4320" w:hanging="180"/>
      </w:pPr>
    </w:lvl>
    <w:lvl w:ilvl="6" w:tplc="431052A6" w:tentative="1">
      <w:start w:val="1"/>
      <w:numFmt w:val="decimal"/>
      <w:lvlText w:val="%7."/>
      <w:lvlJc w:val="left"/>
      <w:pPr>
        <w:ind w:left="5040" w:hanging="360"/>
      </w:pPr>
    </w:lvl>
    <w:lvl w:ilvl="7" w:tplc="15F00C96" w:tentative="1">
      <w:start w:val="1"/>
      <w:numFmt w:val="lowerLetter"/>
      <w:lvlText w:val="%8."/>
      <w:lvlJc w:val="left"/>
      <w:pPr>
        <w:ind w:left="5760" w:hanging="360"/>
      </w:pPr>
    </w:lvl>
    <w:lvl w:ilvl="8" w:tplc="11B255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2453E4"/>
    <w:multiLevelType w:val="hybridMultilevel"/>
    <w:tmpl w:val="9648D064"/>
    <w:lvl w:ilvl="0" w:tplc="D2B4E7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E3ED82E" w:tentative="1">
      <w:start w:val="1"/>
      <w:numFmt w:val="lowerLetter"/>
      <w:lvlText w:val="%2."/>
      <w:lvlJc w:val="left"/>
      <w:pPr>
        <w:ind w:left="1440" w:hanging="360"/>
      </w:pPr>
    </w:lvl>
    <w:lvl w:ilvl="2" w:tplc="F940CCD0" w:tentative="1">
      <w:start w:val="1"/>
      <w:numFmt w:val="lowerRoman"/>
      <w:lvlText w:val="%3."/>
      <w:lvlJc w:val="right"/>
      <w:pPr>
        <w:ind w:left="2160" w:hanging="180"/>
      </w:pPr>
    </w:lvl>
    <w:lvl w:ilvl="3" w:tplc="C0A4C664" w:tentative="1">
      <w:start w:val="1"/>
      <w:numFmt w:val="decimal"/>
      <w:lvlText w:val="%4."/>
      <w:lvlJc w:val="left"/>
      <w:pPr>
        <w:ind w:left="2880" w:hanging="360"/>
      </w:pPr>
    </w:lvl>
    <w:lvl w:ilvl="4" w:tplc="8354C79A" w:tentative="1">
      <w:start w:val="1"/>
      <w:numFmt w:val="lowerLetter"/>
      <w:lvlText w:val="%5."/>
      <w:lvlJc w:val="left"/>
      <w:pPr>
        <w:ind w:left="3600" w:hanging="360"/>
      </w:pPr>
    </w:lvl>
    <w:lvl w:ilvl="5" w:tplc="1A72F320" w:tentative="1">
      <w:start w:val="1"/>
      <w:numFmt w:val="lowerRoman"/>
      <w:lvlText w:val="%6."/>
      <w:lvlJc w:val="right"/>
      <w:pPr>
        <w:ind w:left="4320" w:hanging="180"/>
      </w:pPr>
    </w:lvl>
    <w:lvl w:ilvl="6" w:tplc="BE9E4DB0" w:tentative="1">
      <w:start w:val="1"/>
      <w:numFmt w:val="decimal"/>
      <w:lvlText w:val="%7."/>
      <w:lvlJc w:val="left"/>
      <w:pPr>
        <w:ind w:left="5040" w:hanging="360"/>
      </w:pPr>
    </w:lvl>
    <w:lvl w:ilvl="7" w:tplc="A91E95AE" w:tentative="1">
      <w:start w:val="1"/>
      <w:numFmt w:val="lowerLetter"/>
      <w:lvlText w:val="%8."/>
      <w:lvlJc w:val="left"/>
      <w:pPr>
        <w:ind w:left="5760" w:hanging="360"/>
      </w:pPr>
    </w:lvl>
    <w:lvl w:ilvl="8" w:tplc="AA3A1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B1078"/>
    <w:multiLevelType w:val="hybridMultilevel"/>
    <w:tmpl w:val="D824750E"/>
    <w:lvl w:ilvl="0" w:tplc="60B2284E">
      <w:start w:val="1"/>
      <w:numFmt w:val="decimal"/>
      <w:lvlText w:val="%1."/>
      <w:lvlJc w:val="left"/>
      <w:pPr>
        <w:ind w:left="720" w:hanging="360"/>
      </w:pPr>
    </w:lvl>
    <w:lvl w:ilvl="1" w:tplc="BD2A6A16" w:tentative="1">
      <w:start w:val="1"/>
      <w:numFmt w:val="lowerLetter"/>
      <w:lvlText w:val="%2."/>
      <w:lvlJc w:val="left"/>
      <w:pPr>
        <w:ind w:left="1440" w:hanging="360"/>
      </w:pPr>
    </w:lvl>
    <w:lvl w:ilvl="2" w:tplc="39C0FAA4" w:tentative="1">
      <w:start w:val="1"/>
      <w:numFmt w:val="lowerRoman"/>
      <w:lvlText w:val="%3."/>
      <w:lvlJc w:val="right"/>
      <w:pPr>
        <w:ind w:left="2160" w:hanging="180"/>
      </w:pPr>
    </w:lvl>
    <w:lvl w:ilvl="3" w:tplc="30AA451C" w:tentative="1">
      <w:start w:val="1"/>
      <w:numFmt w:val="decimal"/>
      <w:lvlText w:val="%4."/>
      <w:lvlJc w:val="left"/>
      <w:pPr>
        <w:ind w:left="2880" w:hanging="360"/>
      </w:pPr>
    </w:lvl>
    <w:lvl w:ilvl="4" w:tplc="BFC80360" w:tentative="1">
      <w:start w:val="1"/>
      <w:numFmt w:val="lowerLetter"/>
      <w:lvlText w:val="%5."/>
      <w:lvlJc w:val="left"/>
      <w:pPr>
        <w:ind w:left="3600" w:hanging="360"/>
      </w:pPr>
    </w:lvl>
    <w:lvl w:ilvl="5" w:tplc="DC066608" w:tentative="1">
      <w:start w:val="1"/>
      <w:numFmt w:val="lowerRoman"/>
      <w:lvlText w:val="%6."/>
      <w:lvlJc w:val="right"/>
      <w:pPr>
        <w:ind w:left="4320" w:hanging="180"/>
      </w:pPr>
    </w:lvl>
    <w:lvl w:ilvl="6" w:tplc="AE08ED56" w:tentative="1">
      <w:start w:val="1"/>
      <w:numFmt w:val="decimal"/>
      <w:lvlText w:val="%7."/>
      <w:lvlJc w:val="left"/>
      <w:pPr>
        <w:ind w:left="5040" w:hanging="360"/>
      </w:pPr>
    </w:lvl>
    <w:lvl w:ilvl="7" w:tplc="9EF463A2" w:tentative="1">
      <w:start w:val="1"/>
      <w:numFmt w:val="lowerLetter"/>
      <w:lvlText w:val="%8."/>
      <w:lvlJc w:val="left"/>
      <w:pPr>
        <w:ind w:left="5760" w:hanging="360"/>
      </w:pPr>
    </w:lvl>
    <w:lvl w:ilvl="8" w:tplc="C7AED8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6494B"/>
    <w:multiLevelType w:val="hybridMultilevel"/>
    <w:tmpl w:val="854E9D9C"/>
    <w:lvl w:ilvl="0" w:tplc="A7D8BACE">
      <w:start w:val="1"/>
      <w:numFmt w:val="decimal"/>
      <w:lvlText w:val="%1."/>
      <w:lvlJc w:val="left"/>
      <w:pPr>
        <w:ind w:left="720" w:hanging="360"/>
      </w:pPr>
    </w:lvl>
    <w:lvl w:ilvl="1" w:tplc="EF08A6B4" w:tentative="1">
      <w:start w:val="1"/>
      <w:numFmt w:val="lowerLetter"/>
      <w:lvlText w:val="%2."/>
      <w:lvlJc w:val="left"/>
      <w:pPr>
        <w:ind w:left="1440" w:hanging="360"/>
      </w:pPr>
    </w:lvl>
    <w:lvl w:ilvl="2" w:tplc="F872F782" w:tentative="1">
      <w:start w:val="1"/>
      <w:numFmt w:val="lowerRoman"/>
      <w:lvlText w:val="%3."/>
      <w:lvlJc w:val="right"/>
      <w:pPr>
        <w:ind w:left="2160" w:hanging="180"/>
      </w:pPr>
    </w:lvl>
    <w:lvl w:ilvl="3" w:tplc="BE5C6E24" w:tentative="1">
      <w:start w:val="1"/>
      <w:numFmt w:val="decimal"/>
      <w:lvlText w:val="%4."/>
      <w:lvlJc w:val="left"/>
      <w:pPr>
        <w:ind w:left="2880" w:hanging="360"/>
      </w:pPr>
    </w:lvl>
    <w:lvl w:ilvl="4" w:tplc="F5960236" w:tentative="1">
      <w:start w:val="1"/>
      <w:numFmt w:val="lowerLetter"/>
      <w:lvlText w:val="%5."/>
      <w:lvlJc w:val="left"/>
      <w:pPr>
        <w:ind w:left="3600" w:hanging="360"/>
      </w:pPr>
    </w:lvl>
    <w:lvl w:ilvl="5" w:tplc="28E66176" w:tentative="1">
      <w:start w:val="1"/>
      <w:numFmt w:val="lowerRoman"/>
      <w:lvlText w:val="%6."/>
      <w:lvlJc w:val="right"/>
      <w:pPr>
        <w:ind w:left="4320" w:hanging="180"/>
      </w:pPr>
    </w:lvl>
    <w:lvl w:ilvl="6" w:tplc="747630F6" w:tentative="1">
      <w:start w:val="1"/>
      <w:numFmt w:val="decimal"/>
      <w:lvlText w:val="%7."/>
      <w:lvlJc w:val="left"/>
      <w:pPr>
        <w:ind w:left="5040" w:hanging="360"/>
      </w:pPr>
    </w:lvl>
    <w:lvl w:ilvl="7" w:tplc="BC522436" w:tentative="1">
      <w:start w:val="1"/>
      <w:numFmt w:val="lowerLetter"/>
      <w:lvlText w:val="%8."/>
      <w:lvlJc w:val="left"/>
      <w:pPr>
        <w:ind w:left="5760" w:hanging="360"/>
      </w:pPr>
    </w:lvl>
    <w:lvl w:ilvl="8" w:tplc="6FC41B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4460D"/>
    <w:multiLevelType w:val="hybridMultilevel"/>
    <w:tmpl w:val="690EA118"/>
    <w:lvl w:ilvl="0" w:tplc="D5BAFAF4">
      <w:start w:val="1"/>
      <w:numFmt w:val="decimal"/>
      <w:lvlText w:val="%1."/>
      <w:lvlJc w:val="left"/>
      <w:pPr>
        <w:ind w:left="720" w:hanging="360"/>
      </w:pPr>
    </w:lvl>
    <w:lvl w:ilvl="1" w:tplc="FC063470" w:tentative="1">
      <w:start w:val="1"/>
      <w:numFmt w:val="lowerLetter"/>
      <w:lvlText w:val="%2."/>
      <w:lvlJc w:val="left"/>
      <w:pPr>
        <w:ind w:left="1440" w:hanging="360"/>
      </w:pPr>
    </w:lvl>
    <w:lvl w:ilvl="2" w:tplc="30686318" w:tentative="1">
      <w:start w:val="1"/>
      <w:numFmt w:val="lowerRoman"/>
      <w:lvlText w:val="%3."/>
      <w:lvlJc w:val="right"/>
      <w:pPr>
        <w:ind w:left="2160" w:hanging="180"/>
      </w:pPr>
    </w:lvl>
    <w:lvl w:ilvl="3" w:tplc="E9AAADEC" w:tentative="1">
      <w:start w:val="1"/>
      <w:numFmt w:val="decimal"/>
      <w:lvlText w:val="%4."/>
      <w:lvlJc w:val="left"/>
      <w:pPr>
        <w:ind w:left="2880" w:hanging="360"/>
      </w:pPr>
    </w:lvl>
    <w:lvl w:ilvl="4" w:tplc="B8FE8BEC" w:tentative="1">
      <w:start w:val="1"/>
      <w:numFmt w:val="lowerLetter"/>
      <w:lvlText w:val="%5."/>
      <w:lvlJc w:val="left"/>
      <w:pPr>
        <w:ind w:left="3600" w:hanging="360"/>
      </w:pPr>
    </w:lvl>
    <w:lvl w:ilvl="5" w:tplc="6AC2326C" w:tentative="1">
      <w:start w:val="1"/>
      <w:numFmt w:val="lowerRoman"/>
      <w:lvlText w:val="%6."/>
      <w:lvlJc w:val="right"/>
      <w:pPr>
        <w:ind w:left="4320" w:hanging="180"/>
      </w:pPr>
    </w:lvl>
    <w:lvl w:ilvl="6" w:tplc="C3285016" w:tentative="1">
      <w:start w:val="1"/>
      <w:numFmt w:val="decimal"/>
      <w:lvlText w:val="%7."/>
      <w:lvlJc w:val="left"/>
      <w:pPr>
        <w:ind w:left="5040" w:hanging="360"/>
      </w:pPr>
    </w:lvl>
    <w:lvl w:ilvl="7" w:tplc="E2546DC8" w:tentative="1">
      <w:start w:val="1"/>
      <w:numFmt w:val="lowerLetter"/>
      <w:lvlText w:val="%8."/>
      <w:lvlJc w:val="left"/>
      <w:pPr>
        <w:ind w:left="5760" w:hanging="360"/>
      </w:pPr>
    </w:lvl>
    <w:lvl w:ilvl="8" w:tplc="08FE5A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62105"/>
    <w:multiLevelType w:val="hybridMultilevel"/>
    <w:tmpl w:val="854E9D9C"/>
    <w:lvl w:ilvl="0" w:tplc="178E256C">
      <w:start w:val="1"/>
      <w:numFmt w:val="decimal"/>
      <w:lvlText w:val="%1."/>
      <w:lvlJc w:val="left"/>
      <w:pPr>
        <w:ind w:left="720" w:hanging="360"/>
      </w:pPr>
    </w:lvl>
    <w:lvl w:ilvl="1" w:tplc="2848952E" w:tentative="1">
      <w:start w:val="1"/>
      <w:numFmt w:val="lowerLetter"/>
      <w:lvlText w:val="%2."/>
      <w:lvlJc w:val="left"/>
      <w:pPr>
        <w:ind w:left="1440" w:hanging="360"/>
      </w:pPr>
    </w:lvl>
    <w:lvl w:ilvl="2" w:tplc="6A663288" w:tentative="1">
      <w:start w:val="1"/>
      <w:numFmt w:val="lowerRoman"/>
      <w:lvlText w:val="%3."/>
      <w:lvlJc w:val="right"/>
      <w:pPr>
        <w:ind w:left="2160" w:hanging="180"/>
      </w:pPr>
    </w:lvl>
    <w:lvl w:ilvl="3" w:tplc="DF94C85E" w:tentative="1">
      <w:start w:val="1"/>
      <w:numFmt w:val="decimal"/>
      <w:lvlText w:val="%4."/>
      <w:lvlJc w:val="left"/>
      <w:pPr>
        <w:ind w:left="2880" w:hanging="360"/>
      </w:pPr>
    </w:lvl>
    <w:lvl w:ilvl="4" w:tplc="32A8E64C" w:tentative="1">
      <w:start w:val="1"/>
      <w:numFmt w:val="lowerLetter"/>
      <w:lvlText w:val="%5."/>
      <w:lvlJc w:val="left"/>
      <w:pPr>
        <w:ind w:left="3600" w:hanging="360"/>
      </w:pPr>
    </w:lvl>
    <w:lvl w:ilvl="5" w:tplc="B620593C" w:tentative="1">
      <w:start w:val="1"/>
      <w:numFmt w:val="lowerRoman"/>
      <w:lvlText w:val="%6."/>
      <w:lvlJc w:val="right"/>
      <w:pPr>
        <w:ind w:left="4320" w:hanging="180"/>
      </w:pPr>
    </w:lvl>
    <w:lvl w:ilvl="6" w:tplc="A7A4F0EE" w:tentative="1">
      <w:start w:val="1"/>
      <w:numFmt w:val="decimal"/>
      <w:lvlText w:val="%7."/>
      <w:lvlJc w:val="left"/>
      <w:pPr>
        <w:ind w:left="5040" w:hanging="360"/>
      </w:pPr>
    </w:lvl>
    <w:lvl w:ilvl="7" w:tplc="7C0C7EE0" w:tentative="1">
      <w:start w:val="1"/>
      <w:numFmt w:val="lowerLetter"/>
      <w:lvlText w:val="%8."/>
      <w:lvlJc w:val="left"/>
      <w:pPr>
        <w:ind w:left="5760" w:hanging="360"/>
      </w:pPr>
    </w:lvl>
    <w:lvl w:ilvl="8" w:tplc="D794F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D1E41"/>
    <w:multiLevelType w:val="hybridMultilevel"/>
    <w:tmpl w:val="C5CA89AA"/>
    <w:lvl w:ilvl="0" w:tplc="AB5A26F0">
      <w:start w:val="1"/>
      <w:numFmt w:val="decimal"/>
      <w:lvlText w:val="%1."/>
      <w:lvlJc w:val="left"/>
      <w:pPr>
        <w:ind w:left="360" w:hanging="360"/>
      </w:pPr>
    </w:lvl>
    <w:lvl w:ilvl="1" w:tplc="20D60452" w:tentative="1">
      <w:start w:val="1"/>
      <w:numFmt w:val="lowerLetter"/>
      <w:lvlText w:val="%2."/>
      <w:lvlJc w:val="left"/>
      <w:pPr>
        <w:ind w:left="1080" w:hanging="360"/>
      </w:pPr>
    </w:lvl>
    <w:lvl w:ilvl="2" w:tplc="3DD22006" w:tentative="1">
      <w:start w:val="1"/>
      <w:numFmt w:val="lowerRoman"/>
      <w:lvlText w:val="%3."/>
      <w:lvlJc w:val="right"/>
      <w:pPr>
        <w:ind w:left="1800" w:hanging="180"/>
      </w:pPr>
    </w:lvl>
    <w:lvl w:ilvl="3" w:tplc="F698E65C" w:tentative="1">
      <w:start w:val="1"/>
      <w:numFmt w:val="decimal"/>
      <w:lvlText w:val="%4."/>
      <w:lvlJc w:val="left"/>
      <w:pPr>
        <w:ind w:left="2520" w:hanging="360"/>
      </w:pPr>
    </w:lvl>
    <w:lvl w:ilvl="4" w:tplc="D3062D96" w:tentative="1">
      <w:start w:val="1"/>
      <w:numFmt w:val="lowerLetter"/>
      <w:lvlText w:val="%5."/>
      <w:lvlJc w:val="left"/>
      <w:pPr>
        <w:ind w:left="3240" w:hanging="360"/>
      </w:pPr>
    </w:lvl>
    <w:lvl w:ilvl="5" w:tplc="4476F2BE" w:tentative="1">
      <w:start w:val="1"/>
      <w:numFmt w:val="lowerRoman"/>
      <w:lvlText w:val="%6."/>
      <w:lvlJc w:val="right"/>
      <w:pPr>
        <w:ind w:left="3960" w:hanging="180"/>
      </w:pPr>
    </w:lvl>
    <w:lvl w:ilvl="6" w:tplc="00340B1C" w:tentative="1">
      <w:start w:val="1"/>
      <w:numFmt w:val="decimal"/>
      <w:lvlText w:val="%7."/>
      <w:lvlJc w:val="left"/>
      <w:pPr>
        <w:ind w:left="4680" w:hanging="360"/>
      </w:pPr>
    </w:lvl>
    <w:lvl w:ilvl="7" w:tplc="8BF228E2" w:tentative="1">
      <w:start w:val="1"/>
      <w:numFmt w:val="lowerLetter"/>
      <w:lvlText w:val="%8."/>
      <w:lvlJc w:val="left"/>
      <w:pPr>
        <w:ind w:left="5400" w:hanging="360"/>
      </w:pPr>
    </w:lvl>
    <w:lvl w:ilvl="8" w:tplc="BA84DA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AD364F"/>
    <w:multiLevelType w:val="hybridMultilevel"/>
    <w:tmpl w:val="38242336"/>
    <w:lvl w:ilvl="0" w:tplc="0750D49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20747896" w:tentative="1">
      <w:start w:val="1"/>
      <w:numFmt w:val="lowerLetter"/>
      <w:lvlText w:val="%2."/>
      <w:lvlJc w:val="left"/>
      <w:pPr>
        <w:ind w:left="1440" w:hanging="360"/>
      </w:pPr>
    </w:lvl>
    <w:lvl w:ilvl="2" w:tplc="77AA11B8" w:tentative="1">
      <w:start w:val="1"/>
      <w:numFmt w:val="lowerRoman"/>
      <w:lvlText w:val="%3."/>
      <w:lvlJc w:val="right"/>
      <w:pPr>
        <w:ind w:left="2160" w:hanging="180"/>
      </w:pPr>
    </w:lvl>
    <w:lvl w:ilvl="3" w:tplc="1BAE4B32" w:tentative="1">
      <w:start w:val="1"/>
      <w:numFmt w:val="decimal"/>
      <w:lvlText w:val="%4."/>
      <w:lvlJc w:val="left"/>
      <w:pPr>
        <w:ind w:left="2880" w:hanging="360"/>
      </w:pPr>
    </w:lvl>
    <w:lvl w:ilvl="4" w:tplc="1C5EC750" w:tentative="1">
      <w:start w:val="1"/>
      <w:numFmt w:val="lowerLetter"/>
      <w:lvlText w:val="%5."/>
      <w:lvlJc w:val="left"/>
      <w:pPr>
        <w:ind w:left="3600" w:hanging="360"/>
      </w:pPr>
    </w:lvl>
    <w:lvl w:ilvl="5" w:tplc="04428FE6" w:tentative="1">
      <w:start w:val="1"/>
      <w:numFmt w:val="lowerRoman"/>
      <w:lvlText w:val="%6."/>
      <w:lvlJc w:val="right"/>
      <w:pPr>
        <w:ind w:left="4320" w:hanging="180"/>
      </w:pPr>
    </w:lvl>
    <w:lvl w:ilvl="6" w:tplc="D75ED86A" w:tentative="1">
      <w:start w:val="1"/>
      <w:numFmt w:val="decimal"/>
      <w:lvlText w:val="%7."/>
      <w:lvlJc w:val="left"/>
      <w:pPr>
        <w:ind w:left="5040" w:hanging="360"/>
      </w:pPr>
    </w:lvl>
    <w:lvl w:ilvl="7" w:tplc="D4A200C2" w:tentative="1">
      <w:start w:val="1"/>
      <w:numFmt w:val="lowerLetter"/>
      <w:lvlText w:val="%8."/>
      <w:lvlJc w:val="left"/>
      <w:pPr>
        <w:ind w:left="5760" w:hanging="360"/>
      </w:pPr>
    </w:lvl>
    <w:lvl w:ilvl="8" w:tplc="950C89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01B62"/>
    <w:multiLevelType w:val="hybridMultilevel"/>
    <w:tmpl w:val="D2B02C50"/>
    <w:lvl w:ilvl="0" w:tplc="8ACAEB5E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F2EABB74" w:tentative="1">
      <w:start w:val="1"/>
      <w:numFmt w:val="lowerLetter"/>
      <w:lvlText w:val="%2."/>
      <w:lvlJc w:val="left"/>
      <w:pPr>
        <w:ind w:left="1440" w:hanging="360"/>
      </w:pPr>
    </w:lvl>
    <w:lvl w:ilvl="2" w:tplc="C63203D6" w:tentative="1">
      <w:start w:val="1"/>
      <w:numFmt w:val="lowerRoman"/>
      <w:lvlText w:val="%3."/>
      <w:lvlJc w:val="right"/>
      <w:pPr>
        <w:ind w:left="2160" w:hanging="180"/>
      </w:pPr>
    </w:lvl>
    <w:lvl w:ilvl="3" w:tplc="9FDEA2FA" w:tentative="1">
      <w:start w:val="1"/>
      <w:numFmt w:val="decimal"/>
      <w:lvlText w:val="%4."/>
      <w:lvlJc w:val="left"/>
      <w:pPr>
        <w:ind w:left="2880" w:hanging="360"/>
      </w:pPr>
    </w:lvl>
    <w:lvl w:ilvl="4" w:tplc="DD5A41C4" w:tentative="1">
      <w:start w:val="1"/>
      <w:numFmt w:val="lowerLetter"/>
      <w:lvlText w:val="%5."/>
      <w:lvlJc w:val="left"/>
      <w:pPr>
        <w:ind w:left="3600" w:hanging="360"/>
      </w:pPr>
    </w:lvl>
    <w:lvl w:ilvl="5" w:tplc="7D4E8236" w:tentative="1">
      <w:start w:val="1"/>
      <w:numFmt w:val="lowerRoman"/>
      <w:lvlText w:val="%6."/>
      <w:lvlJc w:val="right"/>
      <w:pPr>
        <w:ind w:left="4320" w:hanging="180"/>
      </w:pPr>
    </w:lvl>
    <w:lvl w:ilvl="6" w:tplc="E1226A08" w:tentative="1">
      <w:start w:val="1"/>
      <w:numFmt w:val="decimal"/>
      <w:lvlText w:val="%7."/>
      <w:lvlJc w:val="left"/>
      <w:pPr>
        <w:ind w:left="5040" w:hanging="360"/>
      </w:pPr>
    </w:lvl>
    <w:lvl w:ilvl="7" w:tplc="0EFAEB92" w:tentative="1">
      <w:start w:val="1"/>
      <w:numFmt w:val="lowerLetter"/>
      <w:lvlText w:val="%8."/>
      <w:lvlJc w:val="left"/>
      <w:pPr>
        <w:ind w:left="5760" w:hanging="360"/>
      </w:pPr>
    </w:lvl>
    <w:lvl w:ilvl="8" w:tplc="F9C6C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61C10"/>
    <w:multiLevelType w:val="hybridMultilevel"/>
    <w:tmpl w:val="87CE8F3A"/>
    <w:lvl w:ilvl="0" w:tplc="5C9AF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1620A2E" w:tentative="1">
      <w:start w:val="1"/>
      <w:numFmt w:val="lowerLetter"/>
      <w:lvlText w:val="%2."/>
      <w:lvlJc w:val="left"/>
      <w:pPr>
        <w:ind w:left="1440" w:hanging="360"/>
      </w:pPr>
    </w:lvl>
    <w:lvl w:ilvl="2" w:tplc="D2908C88" w:tentative="1">
      <w:start w:val="1"/>
      <w:numFmt w:val="lowerRoman"/>
      <w:lvlText w:val="%3."/>
      <w:lvlJc w:val="right"/>
      <w:pPr>
        <w:ind w:left="2160" w:hanging="180"/>
      </w:pPr>
    </w:lvl>
    <w:lvl w:ilvl="3" w:tplc="E5CA0B8A" w:tentative="1">
      <w:start w:val="1"/>
      <w:numFmt w:val="decimal"/>
      <w:lvlText w:val="%4."/>
      <w:lvlJc w:val="left"/>
      <w:pPr>
        <w:ind w:left="2880" w:hanging="360"/>
      </w:pPr>
    </w:lvl>
    <w:lvl w:ilvl="4" w:tplc="EC0E7322" w:tentative="1">
      <w:start w:val="1"/>
      <w:numFmt w:val="lowerLetter"/>
      <w:lvlText w:val="%5."/>
      <w:lvlJc w:val="left"/>
      <w:pPr>
        <w:ind w:left="3600" w:hanging="360"/>
      </w:pPr>
    </w:lvl>
    <w:lvl w:ilvl="5" w:tplc="457632A2" w:tentative="1">
      <w:start w:val="1"/>
      <w:numFmt w:val="lowerRoman"/>
      <w:lvlText w:val="%6."/>
      <w:lvlJc w:val="right"/>
      <w:pPr>
        <w:ind w:left="4320" w:hanging="180"/>
      </w:pPr>
    </w:lvl>
    <w:lvl w:ilvl="6" w:tplc="CDD634A4" w:tentative="1">
      <w:start w:val="1"/>
      <w:numFmt w:val="decimal"/>
      <w:lvlText w:val="%7."/>
      <w:lvlJc w:val="left"/>
      <w:pPr>
        <w:ind w:left="5040" w:hanging="360"/>
      </w:pPr>
    </w:lvl>
    <w:lvl w:ilvl="7" w:tplc="F8CC3440" w:tentative="1">
      <w:start w:val="1"/>
      <w:numFmt w:val="lowerLetter"/>
      <w:lvlText w:val="%8."/>
      <w:lvlJc w:val="left"/>
      <w:pPr>
        <w:ind w:left="5760" w:hanging="360"/>
      </w:pPr>
    </w:lvl>
    <w:lvl w:ilvl="8" w:tplc="C6A07C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0497B"/>
    <w:multiLevelType w:val="hybridMultilevel"/>
    <w:tmpl w:val="6C3235FA"/>
    <w:lvl w:ilvl="0" w:tplc="07D84D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42D2D2" w:tentative="1">
      <w:start w:val="1"/>
      <w:numFmt w:val="lowerLetter"/>
      <w:lvlText w:val="%2."/>
      <w:lvlJc w:val="left"/>
      <w:pPr>
        <w:ind w:left="1440" w:hanging="360"/>
      </w:pPr>
    </w:lvl>
    <w:lvl w:ilvl="2" w:tplc="7C648074" w:tentative="1">
      <w:start w:val="1"/>
      <w:numFmt w:val="lowerRoman"/>
      <w:lvlText w:val="%3."/>
      <w:lvlJc w:val="right"/>
      <w:pPr>
        <w:ind w:left="2160" w:hanging="180"/>
      </w:pPr>
    </w:lvl>
    <w:lvl w:ilvl="3" w:tplc="4C12B93A" w:tentative="1">
      <w:start w:val="1"/>
      <w:numFmt w:val="decimal"/>
      <w:lvlText w:val="%4."/>
      <w:lvlJc w:val="left"/>
      <w:pPr>
        <w:ind w:left="2880" w:hanging="360"/>
      </w:pPr>
    </w:lvl>
    <w:lvl w:ilvl="4" w:tplc="63482E02" w:tentative="1">
      <w:start w:val="1"/>
      <w:numFmt w:val="lowerLetter"/>
      <w:lvlText w:val="%5."/>
      <w:lvlJc w:val="left"/>
      <w:pPr>
        <w:ind w:left="3600" w:hanging="360"/>
      </w:pPr>
    </w:lvl>
    <w:lvl w:ilvl="5" w:tplc="7BB44E5C" w:tentative="1">
      <w:start w:val="1"/>
      <w:numFmt w:val="lowerRoman"/>
      <w:lvlText w:val="%6."/>
      <w:lvlJc w:val="right"/>
      <w:pPr>
        <w:ind w:left="4320" w:hanging="180"/>
      </w:pPr>
    </w:lvl>
    <w:lvl w:ilvl="6" w:tplc="94EA80DA" w:tentative="1">
      <w:start w:val="1"/>
      <w:numFmt w:val="decimal"/>
      <w:lvlText w:val="%7."/>
      <w:lvlJc w:val="left"/>
      <w:pPr>
        <w:ind w:left="5040" w:hanging="360"/>
      </w:pPr>
    </w:lvl>
    <w:lvl w:ilvl="7" w:tplc="C046F040" w:tentative="1">
      <w:start w:val="1"/>
      <w:numFmt w:val="lowerLetter"/>
      <w:lvlText w:val="%8."/>
      <w:lvlJc w:val="left"/>
      <w:pPr>
        <w:ind w:left="5760" w:hanging="360"/>
      </w:pPr>
    </w:lvl>
    <w:lvl w:ilvl="8" w:tplc="7A8E39B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563051">
    <w:abstractNumId w:val="11"/>
  </w:num>
  <w:num w:numId="2" w16cid:durableId="165482279">
    <w:abstractNumId w:val="10"/>
  </w:num>
  <w:num w:numId="3" w16cid:durableId="1953050153">
    <w:abstractNumId w:val="8"/>
  </w:num>
  <w:num w:numId="4" w16cid:durableId="1919173660">
    <w:abstractNumId w:val="7"/>
  </w:num>
  <w:num w:numId="5" w16cid:durableId="2037851075">
    <w:abstractNumId w:val="3"/>
  </w:num>
  <w:num w:numId="6" w16cid:durableId="264963778">
    <w:abstractNumId w:val="9"/>
  </w:num>
  <w:num w:numId="7" w16cid:durableId="1314290433">
    <w:abstractNumId w:val="4"/>
  </w:num>
  <w:num w:numId="8" w16cid:durableId="639770098">
    <w:abstractNumId w:val="5"/>
  </w:num>
  <w:num w:numId="9" w16cid:durableId="1819305265">
    <w:abstractNumId w:val="14"/>
  </w:num>
  <w:num w:numId="10" w16cid:durableId="64573992">
    <w:abstractNumId w:val="1"/>
  </w:num>
  <w:num w:numId="11" w16cid:durableId="653416263">
    <w:abstractNumId w:val="6"/>
  </w:num>
  <w:num w:numId="12" w16cid:durableId="1526678738">
    <w:abstractNumId w:val="2"/>
  </w:num>
  <w:num w:numId="13" w16cid:durableId="1661272217">
    <w:abstractNumId w:val="13"/>
  </w:num>
  <w:num w:numId="14" w16cid:durableId="302081714">
    <w:abstractNumId w:val="15"/>
  </w:num>
  <w:num w:numId="15" w16cid:durableId="478576221">
    <w:abstractNumId w:val="12"/>
  </w:num>
  <w:num w:numId="16" w16cid:durableId="188228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73"/>
    <w:rsid w:val="00026641"/>
    <w:rsid w:val="00031CF1"/>
    <w:rsid w:val="0004790E"/>
    <w:rsid w:val="00067737"/>
    <w:rsid w:val="00095857"/>
    <w:rsid w:val="000C123C"/>
    <w:rsid w:val="000C229E"/>
    <w:rsid w:val="000D322C"/>
    <w:rsid w:val="000D557B"/>
    <w:rsid w:val="0011486D"/>
    <w:rsid w:val="00122ACA"/>
    <w:rsid w:val="00123F50"/>
    <w:rsid w:val="00137A30"/>
    <w:rsid w:val="00141184"/>
    <w:rsid w:val="001419DF"/>
    <w:rsid w:val="0014299F"/>
    <w:rsid w:val="001458CA"/>
    <w:rsid w:val="001549DB"/>
    <w:rsid w:val="00157C8A"/>
    <w:rsid w:val="00171617"/>
    <w:rsid w:val="001B4BDE"/>
    <w:rsid w:val="001C0BCD"/>
    <w:rsid w:val="001C7AB3"/>
    <w:rsid w:val="001E5279"/>
    <w:rsid w:val="002125B7"/>
    <w:rsid w:val="00214DB6"/>
    <w:rsid w:val="00230354"/>
    <w:rsid w:val="0026564C"/>
    <w:rsid w:val="002761AF"/>
    <w:rsid w:val="0027786D"/>
    <w:rsid w:val="00295C06"/>
    <w:rsid w:val="00295D0E"/>
    <w:rsid w:val="002A5835"/>
    <w:rsid w:val="002A5ED2"/>
    <w:rsid w:val="002C1361"/>
    <w:rsid w:val="002D1381"/>
    <w:rsid w:val="002E58E8"/>
    <w:rsid w:val="002F729A"/>
    <w:rsid w:val="00356861"/>
    <w:rsid w:val="003956B5"/>
    <w:rsid w:val="003C7602"/>
    <w:rsid w:val="003D419A"/>
    <w:rsid w:val="003D75EE"/>
    <w:rsid w:val="003E00E3"/>
    <w:rsid w:val="003F18D1"/>
    <w:rsid w:val="004031FB"/>
    <w:rsid w:val="00404DD3"/>
    <w:rsid w:val="00415A67"/>
    <w:rsid w:val="00420082"/>
    <w:rsid w:val="00421C28"/>
    <w:rsid w:val="00425EE2"/>
    <w:rsid w:val="00442C75"/>
    <w:rsid w:val="00457142"/>
    <w:rsid w:val="00467104"/>
    <w:rsid w:val="00491890"/>
    <w:rsid w:val="0049500D"/>
    <w:rsid w:val="004A09A9"/>
    <w:rsid w:val="004D2263"/>
    <w:rsid w:val="004E3592"/>
    <w:rsid w:val="00506D87"/>
    <w:rsid w:val="00513B52"/>
    <w:rsid w:val="00530BD3"/>
    <w:rsid w:val="0054582E"/>
    <w:rsid w:val="00551CFD"/>
    <w:rsid w:val="00553A8B"/>
    <w:rsid w:val="00560F2F"/>
    <w:rsid w:val="005615E2"/>
    <w:rsid w:val="00565953"/>
    <w:rsid w:val="005828FF"/>
    <w:rsid w:val="005842E6"/>
    <w:rsid w:val="005923A3"/>
    <w:rsid w:val="005D7F75"/>
    <w:rsid w:val="005F5DBC"/>
    <w:rsid w:val="00626A2F"/>
    <w:rsid w:val="00641ABE"/>
    <w:rsid w:val="00663D94"/>
    <w:rsid w:val="006832D9"/>
    <w:rsid w:val="006A0500"/>
    <w:rsid w:val="006B120C"/>
    <w:rsid w:val="006D0AE5"/>
    <w:rsid w:val="006D1239"/>
    <w:rsid w:val="006D5654"/>
    <w:rsid w:val="00716A96"/>
    <w:rsid w:val="00720C67"/>
    <w:rsid w:val="007232EA"/>
    <w:rsid w:val="00724755"/>
    <w:rsid w:val="00732341"/>
    <w:rsid w:val="00744DE8"/>
    <w:rsid w:val="00747945"/>
    <w:rsid w:val="007649C7"/>
    <w:rsid w:val="0077078A"/>
    <w:rsid w:val="00771044"/>
    <w:rsid w:val="00775487"/>
    <w:rsid w:val="007800C1"/>
    <w:rsid w:val="0079481D"/>
    <w:rsid w:val="007A1238"/>
    <w:rsid w:val="007B460E"/>
    <w:rsid w:val="007B5967"/>
    <w:rsid w:val="007C3766"/>
    <w:rsid w:val="007C58BD"/>
    <w:rsid w:val="007F2B6A"/>
    <w:rsid w:val="007F562B"/>
    <w:rsid w:val="00807BB9"/>
    <w:rsid w:val="008137EA"/>
    <w:rsid w:val="0081556B"/>
    <w:rsid w:val="00832BC3"/>
    <w:rsid w:val="008443FF"/>
    <w:rsid w:val="00860024"/>
    <w:rsid w:val="00865AE2"/>
    <w:rsid w:val="00865EF2"/>
    <w:rsid w:val="00870C62"/>
    <w:rsid w:val="00891C16"/>
    <w:rsid w:val="008B27BB"/>
    <w:rsid w:val="008B4EAD"/>
    <w:rsid w:val="008B79B1"/>
    <w:rsid w:val="008E2510"/>
    <w:rsid w:val="008F2C9F"/>
    <w:rsid w:val="008F476D"/>
    <w:rsid w:val="00911396"/>
    <w:rsid w:val="009420FD"/>
    <w:rsid w:val="00962D9E"/>
    <w:rsid w:val="009B38CA"/>
    <w:rsid w:val="009C00D9"/>
    <w:rsid w:val="009D7DD6"/>
    <w:rsid w:val="00A13F4F"/>
    <w:rsid w:val="00A26083"/>
    <w:rsid w:val="00A5587A"/>
    <w:rsid w:val="00A57AF0"/>
    <w:rsid w:val="00A57D0B"/>
    <w:rsid w:val="00A604D1"/>
    <w:rsid w:val="00A66256"/>
    <w:rsid w:val="00A66404"/>
    <w:rsid w:val="00A71D68"/>
    <w:rsid w:val="00A84472"/>
    <w:rsid w:val="00AC1088"/>
    <w:rsid w:val="00AC110F"/>
    <w:rsid w:val="00AC3525"/>
    <w:rsid w:val="00AF04E8"/>
    <w:rsid w:val="00AF3F83"/>
    <w:rsid w:val="00B12FC1"/>
    <w:rsid w:val="00B40866"/>
    <w:rsid w:val="00B607BD"/>
    <w:rsid w:val="00B66CEE"/>
    <w:rsid w:val="00BA3FEB"/>
    <w:rsid w:val="00BB7583"/>
    <w:rsid w:val="00BC3CEC"/>
    <w:rsid w:val="00BD0B6E"/>
    <w:rsid w:val="00BE0345"/>
    <w:rsid w:val="00BE257E"/>
    <w:rsid w:val="00BF42B9"/>
    <w:rsid w:val="00C01762"/>
    <w:rsid w:val="00C103F5"/>
    <w:rsid w:val="00C13C46"/>
    <w:rsid w:val="00C17402"/>
    <w:rsid w:val="00C273D3"/>
    <w:rsid w:val="00C33EAA"/>
    <w:rsid w:val="00C35AA2"/>
    <w:rsid w:val="00C432C5"/>
    <w:rsid w:val="00C631F1"/>
    <w:rsid w:val="00C73C19"/>
    <w:rsid w:val="00C80506"/>
    <w:rsid w:val="00C83079"/>
    <w:rsid w:val="00CA1208"/>
    <w:rsid w:val="00CA5744"/>
    <w:rsid w:val="00CC68F8"/>
    <w:rsid w:val="00CF0A47"/>
    <w:rsid w:val="00CF38F5"/>
    <w:rsid w:val="00CF7689"/>
    <w:rsid w:val="00D12D23"/>
    <w:rsid w:val="00D1367F"/>
    <w:rsid w:val="00D145C6"/>
    <w:rsid w:val="00D166B9"/>
    <w:rsid w:val="00D215FB"/>
    <w:rsid w:val="00D31F49"/>
    <w:rsid w:val="00D451FC"/>
    <w:rsid w:val="00D60482"/>
    <w:rsid w:val="00D75304"/>
    <w:rsid w:val="00D762FF"/>
    <w:rsid w:val="00DA4F60"/>
    <w:rsid w:val="00DB455B"/>
    <w:rsid w:val="00DD0BB3"/>
    <w:rsid w:val="00DD0DEF"/>
    <w:rsid w:val="00DD1B27"/>
    <w:rsid w:val="00DD4EF6"/>
    <w:rsid w:val="00DE31F6"/>
    <w:rsid w:val="00DE4BA6"/>
    <w:rsid w:val="00DE62C2"/>
    <w:rsid w:val="00E011F8"/>
    <w:rsid w:val="00E105DF"/>
    <w:rsid w:val="00E144D3"/>
    <w:rsid w:val="00E21737"/>
    <w:rsid w:val="00E3258C"/>
    <w:rsid w:val="00E66AD1"/>
    <w:rsid w:val="00E73B64"/>
    <w:rsid w:val="00E91A7D"/>
    <w:rsid w:val="00EA3EE9"/>
    <w:rsid w:val="00EA4C7D"/>
    <w:rsid w:val="00F04873"/>
    <w:rsid w:val="00F07142"/>
    <w:rsid w:val="00F14636"/>
    <w:rsid w:val="00F30EAB"/>
    <w:rsid w:val="00F33711"/>
    <w:rsid w:val="00F4214E"/>
    <w:rsid w:val="00F51716"/>
    <w:rsid w:val="00F555ED"/>
    <w:rsid w:val="00F63F20"/>
    <w:rsid w:val="00F760D8"/>
    <w:rsid w:val="00F8138A"/>
    <w:rsid w:val="00F83DAB"/>
    <w:rsid w:val="00F84F51"/>
    <w:rsid w:val="00F8751F"/>
    <w:rsid w:val="00F97CEC"/>
    <w:rsid w:val="00FA2000"/>
    <w:rsid w:val="00FB0E2C"/>
    <w:rsid w:val="00FB0E77"/>
    <w:rsid w:val="00FD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9CF34"/>
  <w15:docId w15:val="{B0ECE91F-F1E2-4544-A215-B8EC132D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18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62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E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790E"/>
    <w:pPr>
      <w:ind w:left="720"/>
      <w:contextualSpacing/>
    </w:pPr>
  </w:style>
  <w:style w:type="paragraph" w:styleId="a5">
    <w:name w:val="header"/>
    <w:basedOn w:val="a"/>
    <w:link w:val="Char"/>
    <w:uiPriority w:val="99"/>
    <w:semiHidden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semiHidden/>
    <w:rsid w:val="00F760D8"/>
  </w:style>
  <w:style w:type="paragraph" w:styleId="a6">
    <w:name w:val="footer"/>
    <w:basedOn w:val="a"/>
    <w:link w:val="Char0"/>
    <w:uiPriority w:val="99"/>
    <w:unhideWhenUsed/>
    <w:rsid w:val="00F76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760D8"/>
  </w:style>
  <w:style w:type="paragraph" w:styleId="a7">
    <w:name w:val="Balloon Text"/>
    <w:basedOn w:val="a"/>
    <w:link w:val="Char1"/>
    <w:uiPriority w:val="99"/>
    <w:semiHidden/>
    <w:unhideWhenUsed/>
    <w:rsid w:val="006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D0AE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58E8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1Char">
    <w:name w:val="العنوان 1 Char"/>
    <w:basedOn w:val="a0"/>
    <w:link w:val="1"/>
    <w:uiPriority w:val="9"/>
    <w:rsid w:val="00A662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40">
    <w:name w:val="a4"/>
    <w:basedOn w:val="a"/>
    <w:next w:val="a5"/>
    <w:link w:val="Char2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2">
    <w:name w:val="رأس صفحة Char"/>
    <w:link w:val="a40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table" w:customStyle="1" w:styleId="TableGrid0">
    <w:name w:val="Table Grid_0"/>
    <w:basedOn w:val="a1"/>
    <w:uiPriority w:val="59"/>
    <w:rsid w:val="001419D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7.png" /><Relationship Id="rId26" Type="http://schemas.openxmlformats.org/officeDocument/2006/relationships/image" Target="media/image12.png" /><Relationship Id="rId39" Type="http://schemas.openxmlformats.org/officeDocument/2006/relationships/image" Target="media/image24.png" /><Relationship Id="rId3" Type="http://schemas.openxmlformats.org/officeDocument/2006/relationships/styles" Target="styles.xml" /><Relationship Id="rId21" Type="http://schemas.openxmlformats.org/officeDocument/2006/relationships/image" Target="media/image80.png" /><Relationship Id="rId34" Type="http://schemas.openxmlformats.org/officeDocument/2006/relationships/image" Target="media/image20.png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hyperlink" Target="https://t.me/madtyy3" TargetMode="External" /><Relationship Id="rId25" Type="http://schemas.openxmlformats.org/officeDocument/2006/relationships/image" Target="media/image11.jpeg" /><Relationship Id="rId33" Type="http://schemas.openxmlformats.org/officeDocument/2006/relationships/image" Target="media/image19.png" /><Relationship Id="rId38" Type="http://schemas.openxmlformats.org/officeDocument/2006/relationships/image" Target="media/image23.png" /><Relationship Id="rId2" Type="http://schemas.openxmlformats.org/officeDocument/2006/relationships/numbering" Target="numbering.xml" /><Relationship Id="rId16" Type="http://schemas.openxmlformats.org/officeDocument/2006/relationships/image" Target="media/image60.png" /><Relationship Id="rId20" Type="http://schemas.openxmlformats.org/officeDocument/2006/relationships/image" Target="media/image9.png" /><Relationship Id="rId29" Type="http://schemas.openxmlformats.org/officeDocument/2006/relationships/image" Target="media/image15.png" /><Relationship Id="rId4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footer" Target="footer1.xml" /><Relationship Id="rId32" Type="http://schemas.openxmlformats.org/officeDocument/2006/relationships/image" Target="media/image18.png" /><Relationship Id="rId37" Type="http://schemas.openxmlformats.org/officeDocument/2006/relationships/hyperlink" Target="https://t.me/akhtbarnhae" TargetMode="External" /><Relationship Id="rId40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90.jpeg" /><Relationship Id="rId28" Type="http://schemas.openxmlformats.org/officeDocument/2006/relationships/image" Target="media/image14.png" /><Relationship Id="rId36" Type="http://schemas.openxmlformats.org/officeDocument/2006/relationships/image" Target="media/image22.png" /><Relationship Id="rId10" Type="http://schemas.openxmlformats.org/officeDocument/2006/relationships/hyperlink" Target="https://www.madty.net/" TargetMode="External" /><Relationship Id="rId19" Type="http://schemas.openxmlformats.org/officeDocument/2006/relationships/image" Target="media/image8.png" /><Relationship Id="rId31" Type="http://schemas.openxmlformats.org/officeDocument/2006/relationships/image" Target="media/image17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0.jpeg" /><Relationship Id="rId22" Type="http://schemas.openxmlformats.org/officeDocument/2006/relationships/image" Target="media/image10.jpeg" /><Relationship Id="rId27" Type="http://schemas.openxmlformats.org/officeDocument/2006/relationships/image" Target="media/image13.png" /><Relationship Id="rId30" Type="http://schemas.openxmlformats.org/officeDocument/2006/relationships/image" Target="media/image16.png" /><Relationship Id="rId35" Type="http://schemas.openxmlformats.org/officeDocument/2006/relationships/image" Target="media/image2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&#1588;&#1585;&#1608;&#1581;&#1575;&#1578;%20&#1575;&#1582;&#1610;&#1585;&#1577;%20&#1608;&#1608;&#1585;&#1583;%20&#1608;&#1594;&#1610;&#1585;&#1607;\&#1602;&#1575;&#1604;&#1576;%20&#1575;&#1582;&#1578;&#1576;&#1575;&#1585;.dotx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04791-554A-4BBD-86FB-A15A26A9BA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قالب%20اختبار.dotx</Template>
  <TotalTime>0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asem saleh</cp:lastModifiedBy>
  <cp:revision>2</cp:revision>
  <cp:lastPrinted>2023-04-12T19:00:00Z</cp:lastPrinted>
  <dcterms:created xsi:type="dcterms:W3CDTF">2024-04-16T21:24:00Z</dcterms:created>
  <dcterms:modified xsi:type="dcterms:W3CDTF">2024-04-16T21:24:00Z</dcterms:modified>
</cp:coreProperties>
</file>