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74265" w14:textId="77777777" w:rsidR="001F61E5" w:rsidRDefault="00157EA7">
      <w:pPr>
        <w:rPr>
          <w:rFonts w:hint="eastAsi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37B7EE" wp14:editId="2C97DEB5">
                <wp:simplePos x="0" y="0"/>
                <wp:positionH relativeFrom="column">
                  <wp:posOffset>-402590</wp:posOffset>
                </wp:positionH>
                <wp:positionV relativeFrom="paragraph">
                  <wp:posOffset>35560</wp:posOffset>
                </wp:positionV>
                <wp:extent cx="628650" cy="869950"/>
                <wp:effectExtent l="0" t="0" r="19050" b="25400"/>
                <wp:wrapNone/>
                <wp:docPr id="50665399" name="مستطيل 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69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4D673" w14:textId="77777777" w:rsidR="00A16CDF" w:rsidRDefault="00157EA7" w:rsidP="00A16CD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7B7EE" id="مستطيل 2" o:spid="_x0000_s1026" style="position:absolute;left:0;text-align:left;margin-left:-31.7pt;margin-top:2.8pt;width:49.5pt;height:6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" o:button="t" fillcolor="white [3201]" strokecolor="#4ea72e [3209]" strokeweight="1pt">
                <v:fill o:detectmouseclick="t"/>
                <v:textbox>
                  <w:txbxContent>
                    <w:p w14:paraId="56F4D673" w14:textId="77777777" w:rsidR="00A16CDF" w:rsidRDefault="00157EA7" w:rsidP="00A16CD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14:paraId="51BAF974" w14:textId="77777777" w:rsidR="001F61E5" w:rsidRDefault="00157EA7">
      <w:pPr>
        <w:rPr>
          <w:rFonts w:hint="eastAsi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796E6" wp14:editId="2A74EAE5">
                <wp:simplePos x="0" y="0"/>
                <wp:positionH relativeFrom="column">
                  <wp:posOffset>-408940</wp:posOffset>
                </wp:positionH>
                <wp:positionV relativeFrom="paragraph">
                  <wp:posOffset>184150</wp:posOffset>
                </wp:positionV>
                <wp:extent cx="622300" cy="12700"/>
                <wp:effectExtent l="0" t="0" r="25400" b="25400"/>
                <wp:wrapNone/>
                <wp:docPr id="117162326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6" style="flip:x y;mso-wrap-distance-bottom:0;mso-wrap-distance-left:9pt;mso-wrap-distance-right:9pt;mso-wrap-distance-top:0;mso-wrap-style:square;position:absolute;visibility:visible;z-index:251663360" from="-32.2pt,14.5pt" to="16.8pt,15.5pt" strokecolor="#156082" strokeweight="0.5pt">
                <v:stroke joinstyle="miter"/>
              </v:line>
            </w:pict>
          </mc:Fallback>
        </mc:AlternateContent>
      </w:r>
    </w:p>
    <w:p w14:paraId="0D00AC0A" w14:textId="79A3E6CB" w:rsidR="001F61E5" w:rsidRDefault="00157EA7" w:rsidP="000C5D24">
      <w:pPr>
        <w:rPr>
          <w:rFonts w:hint="eastAsia"/>
        </w:rPr>
      </w:pPr>
      <w:r>
        <w:rPr>
          <w:rFonts w:hint="cs"/>
          <w:rtl/>
        </w:rPr>
        <w:t xml:space="preserve">الاختبار النهائي لمادة التصميم الهندسي عملي </w:t>
      </w:r>
      <w:r w:rsidR="00600136">
        <w:rPr>
          <w:rtl/>
        </w:rPr>
        <w:t xml:space="preserve"> – </w:t>
      </w:r>
      <w:r>
        <w:rPr>
          <w:rFonts w:hint="cs"/>
          <w:rtl/>
        </w:rPr>
        <w:t xml:space="preserve">الفصل الدراسي الثاني </w:t>
      </w:r>
      <w:r w:rsidR="00600136">
        <w:rPr>
          <w:rtl/>
        </w:rPr>
        <w:t xml:space="preserve">( الدور الأول ) للعام </w:t>
      </w:r>
      <w:r w:rsidR="00D221AC">
        <w:rPr>
          <w:rFonts w:hint="cs"/>
          <w:rtl/>
        </w:rPr>
        <w:t>1446هـ</w:t>
      </w:r>
    </w:p>
    <w:p w14:paraId="6DD4A763" w14:textId="77777777" w:rsidR="001F61E5" w:rsidRDefault="001F61E5">
      <w:pPr>
        <w:rPr>
          <w:rFonts w:hint="eastAsia"/>
        </w:rPr>
      </w:pPr>
    </w:p>
    <w:p w14:paraId="1226842B" w14:textId="77777777" w:rsidR="001F61E5" w:rsidRDefault="00157EA7">
      <w:pPr>
        <w:rPr>
          <w:rFonts w:hint="eastAsia"/>
        </w:rPr>
      </w:pPr>
      <w:r>
        <w:rPr>
          <w:rtl/>
        </w:rPr>
        <w:t xml:space="preserve">اسم الطالب / ................................................................. الصف / </w:t>
      </w:r>
      <w:r>
        <w:rPr>
          <w:rtl/>
        </w:rPr>
        <w:t>.................................…</w:t>
      </w:r>
    </w:p>
    <w:p w14:paraId="6AA91B31" w14:textId="77777777" w:rsidR="001F61E5" w:rsidRDefault="001F61E5">
      <w:pPr>
        <w:rPr>
          <w:rFonts w:hint="eastAsia"/>
        </w:rPr>
      </w:pPr>
    </w:p>
    <w:p w14:paraId="74852221" w14:textId="77777777" w:rsidR="001F61E5" w:rsidRDefault="00157EA7">
      <w:pPr>
        <w:rPr>
          <w:rFonts w:hint="eastAsia"/>
        </w:rPr>
      </w:pPr>
      <w:r>
        <w:rPr>
          <w:rtl/>
        </w:rPr>
        <w:t>السؤال الأول: باستخدام برنامج جانت بروجكت قم بعمل ال</w:t>
      </w:r>
      <w:r w:rsidR="00CA10FB">
        <w:rPr>
          <w:rFonts w:hint="cs"/>
          <w:rtl/>
        </w:rPr>
        <w:t xml:space="preserve">مهارات </w:t>
      </w:r>
      <w:r>
        <w:rPr>
          <w:rtl/>
        </w:rPr>
        <w:t xml:space="preserve"> التالي : </w:t>
      </w:r>
    </w:p>
    <w:p w14:paraId="327B4B71" w14:textId="77777777" w:rsidR="001F61E5" w:rsidRDefault="001F61E5">
      <w:pPr>
        <w:rPr>
          <w:rFonts w:hint="eastAsia"/>
        </w:rPr>
      </w:pPr>
    </w:p>
    <w:tbl>
      <w:tblPr>
        <w:bidiVisual/>
        <w:tblW w:w="1043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6"/>
        <w:gridCol w:w="7200"/>
        <w:gridCol w:w="1307"/>
        <w:gridCol w:w="1243"/>
      </w:tblGrid>
      <w:tr w:rsidR="005E17FF" w14:paraId="1268948C" w14:textId="77777777"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0A06D7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B5494F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CA486C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9204A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</w:tr>
      <w:tr w:rsidR="005E17FF" w14:paraId="0EDEC231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51177448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0BD4DB8E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اسم المشروع: بناء مستشفى           أيام العطل:</w:t>
            </w:r>
          </w:p>
          <w:p w14:paraId="7FF7918D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المؤسسة: وزارة الصحة                     </w:t>
            </w:r>
            <w:r>
              <w:rPr>
                <w:sz w:val="20"/>
                <w:szCs w:val="20"/>
                <w:rtl/>
              </w:rPr>
              <w:t>الجمعة ــ السبت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797CC8D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F2080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489BDEA4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12CC96AA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4DBCA876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أضف المهام التالية للمشروع:</w:t>
            </w:r>
          </w:p>
          <w:p w14:paraId="59979341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المهام الرئيسية:                                     المهام الفرعية</w:t>
            </w:r>
            <w:r w:rsidR="00CA10FB">
              <w:rPr>
                <w:rFonts w:hint="cs"/>
                <w:sz w:val="20"/>
                <w:szCs w:val="20"/>
                <w:rtl/>
              </w:rPr>
              <w:t xml:space="preserve"> للمكتب الهندسي </w:t>
            </w:r>
            <w:r>
              <w:rPr>
                <w:sz w:val="20"/>
                <w:szCs w:val="20"/>
                <w:rtl/>
              </w:rPr>
              <w:t>:</w:t>
            </w:r>
          </w:p>
          <w:p w14:paraId="26F8FD08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مدير المشروع                                        تصميم شكل المبنى</w:t>
            </w:r>
          </w:p>
          <w:p w14:paraId="390FDC45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المكتب الهندسي                                   </w:t>
            </w:r>
          </w:p>
          <w:p w14:paraId="30821E08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المقاول</w:t>
            </w:r>
          </w:p>
          <w:p w14:paraId="0AC6E004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0A8CBB65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DBF2C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4CA92D16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1EB90363" w14:textId="77777777" w:rsidR="001F61E5" w:rsidRDefault="00157EA7">
            <w:pPr>
              <w:pStyle w:val="a8"/>
              <w:ind w:right="4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3AC39D38" w14:textId="77777777" w:rsidR="001F61E5" w:rsidRDefault="00157EA7">
            <w:pPr>
              <w:pStyle w:val="a8"/>
              <w:ind w:right="113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أعطِ أولوية من نوع عالي جداً للمهمة (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7D734648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C294C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51208130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11339517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02EB3CA5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اضبط خصائص المهام من حيث البدء والمدة والألوان حسب ماتراه مناسباً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15823CA4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D29FC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141B3028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6708E3B4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B14655A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اجعل المهمة ( </w:t>
            </w:r>
            <w:r w:rsidR="00CA10FB">
              <w:rPr>
                <w:rFonts w:hint="cs"/>
                <w:sz w:val="20"/>
                <w:szCs w:val="20"/>
                <w:rtl/>
              </w:rPr>
              <w:t xml:space="preserve">المقاول </w:t>
            </w:r>
            <w:r>
              <w:rPr>
                <w:sz w:val="20"/>
                <w:szCs w:val="20"/>
                <w:rtl/>
              </w:rPr>
              <w:t xml:space="preserve"> ) معلماً رئيسياً في المشروع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38811C4A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7209E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3B4F2E58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72133171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655C9DC1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أنشئ علاقة النهاية للنهاية بين المهمتين ( المبنى –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2D1CEFEC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CFF69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021BA997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67B1BF95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290F9A43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عدل على تقدم المهمة التالية ( مدير المشروع </w:t>
            </w:r>
            <w:r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  <w:rtl/>
              </w:rPr>
              <w:t>%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69DBBBA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7C208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18FAF4A5" w14:textId="77777777"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7A45C2EB" w14:textId="77777777" w:rsidR="001F61E5" w:rsidRDefault="00157EA7">
            <w:pPr>
              <w:pStyle w:val="a8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6153B2FF" w14:textId="77777777" w:rsidR="001F61E5" w:rsidRDefault="00157EA7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6DA8B" w14:textId="77777777" w:rsidR="001F61E5" w:rsidRDefault="001F61E5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</w:tbl>
    <w:p w14:paraId="6E8811DD" w14:textId="77777777" w:rsidR="00CA10FB" w:rsidRDefault="00157EA7" w:rsidP="000C5D24">
      <w:pPr>
        <w:rPr>
          <w:rFonts w:hint="eastAsia"/>
          <w:rtl/>
        </w:rPr>
      </w:pPr>
      <w:r>
        <w:rPr>
          <w:rtl/>
        </w:rPr>
        <w:t xml:space="preserve"> السؤال الثاني :</w:t>
      </w:r>
      <w:r w:rsidRPr="00CA10FB">
        <w:rPr>
          <w:rtl/>
        </w:rPr>
        <w:t xml:space="preserve"> </w:t>
      </w:r>
      <w:r>
        <w:rPr>
          <w:rtl/>
        </w:rPr>
        <w:t xml:space="preserve">باستخدام برنامج </w:t>
      </w:r>
      <w:r>
        <w:rPr>
          <w:rFonts w:hint="cs"/>
          <w:rtl/>
        </w:rPr>
        <w:t>الفري كاد (</w:t>
      </w:r>
      <w:r>
        <w:rPr>
          <w:lang w:val="en-GB"/>
        </w:rPr>
        <w:t>FREE CAD</w:t>
      </w:r>
      <w:r>
        <w:rPr>
          <w:rFonts w:hint="cs"/>
          <w:rtl/>
        </w:rPr>
        <w:t>)</w:t>
      </w:r>
      <w:r>
        <w:rPr>
          <w:rtl/>
        </w:rPr>
        <w:t xml:space="preserve"> قم بعمل ال</w:t>
      </w:r>
      <w:r>
        <w:rPr>
          <w:rFonts w:hint="cs"/>
          <w:rtl/>
        </w:rPr>
        <w:t xml:space="preserve">تصميم  </w:t>
      </w:r>
      <w:r>
        <w:rPr>
          <w:rtl/>
        </w:rPr>
        <w:t xml:space="preserve">التالي : </w:t>
      </w:r>
    </w:p>
    <w:p w14:paraId="752246C4" w14:textId="77777777" w:rsidR="00CC690B" w:rsidRDefault="00CC690B" w:rsidP="00CA10FB">
      <w:pPr>
        <w:rPr>
          <w:rFonts w:hint="eastAsia"/>
          <w:rtl/>
        </w:rPr>
      </w:pPr>
    </w:p>
    <w:p w14:paraId="3F01B43B" w14:textId="77777777" w:rsidR="00CC690B" w:rsidRDefault="00157EA7" w:rsidP="00CC690B">
      <w:pPr>
        <w:rPr>
          <w:rFonts w:hint="eastAsia"/>
          <w:rtl/>
        </w:rPr>
      </w:pPr>
      <w:r>
        <w:rPr>
          <w:noProof/>
          <w:rtl/>
          <w:lang w:val="ar-SA"/>
        </w:rPr>
        <w:drawing>
          <wp:inline distT="0" distB="0" distL="0" distR="0" wp14:anchorId="626417E6" wp14:editId="34F5C20D">
            <wp:extent cx="3403600" cy="1764660"/>
            <wp:effectExtent l="0" t="0" r="6350" b="7620"/>
            <wp:docPr id="516104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04460" name="صورة 5161044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40" cy="1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0BFB" w14:textId="77777777" w:rsidR="00CC690B" w:rsidRDefault="00CC690B" w:rsidP="00CA10FB">
      <w:pPr>
        <w:rPr>
          <w:rFonts w:hint="eastAsia"/>
        </w:rPr>
      </w:pPr>
    </w:p>
    <w:tbl>
      <w:tblPr>
        <w:bidiVisual/>
        <w:tblW w:w="10436" w:type="dxa"/>
        <w:tblInd w:w="6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6"/>
        <w:gridCol w:w="7200"/>
        <w:gridCol w:w="1307"/>
        <w:gridCol w:w="1243"/>
      </w:tblGrid>
      <w:tr w:rsidR="005E17FF" w14:paraId="1E16A66A" w14:textId="77777777" w:rsidTr="000C5D24"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148024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84A465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BA37CD3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88518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</w:tr>
      <w:tr w:rsidR="005E17FF" w14:paraId="21B35521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65FAE8ED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65C6C3AE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رسم الشكل الثنائي بالطريقة الصحيحة بأتباع القياسات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BC6428">
              <w:rPr>
                <w:rFonts w:hint="cs"/>
                <w:sz w:val="20"/>
                <w:szCs w:val="20"/>
                <w:rtl/>
              </w:rPr>
              <w:t>بالصورة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 xml:space="preserve"> التالية </w:t>
            </w:r>
          </w:p>
          <w:p w14:paraId="154DE685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68913CE7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A59CA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73CFF399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77D5960C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7EA3A00" w14:textId="77777777" w:rsidR="00CA10FB" w:rsidRPr="00AB68FE" w:rsidRDefault="00157EA7" w:rsidP="00CA10FB">
            <w:pPr>
              <w:pStyle w:val="a8"/>
              <w:rPr>
                <w:rFonts w:hint="eastAsia"/>
                <w:sz w:val="20"/>
                <w:szCs w:val="20"/>
                <w:lang w:val="en-GB"/>
              </w:rPr>
            </w:pPr>
            <w:r>
              <w:rPr>
                <w:rFonts w:hint="cs"/>
                <w:sz w:val="20"/>
                <w:szCs w:val="20"/>
                <w:rtl/>
              </w:rPr>
              <w:t>عمل البطانة للشكل لتحويلة ثلاثي ابعاد بعرض :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AB68FE">
              <w:rPr>
                <w:sz w:val="20"/>
                <w:szCs w:val="20"/>
                <w:lang w:val="en-GB"/>
              </w:rPr>
              <w:t>5mm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4FC00491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BFE1A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3B2AC7AB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0BC131B7" w14:textId="77777777" w:rsidR="00CA10FB" w:rsidRDefault="00157EA7" w:rsidP="00A17D2C">
            <w:pPr>
              <w:pStyle w:val="a8"/>
              <w:ind w:right="4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0D9CF9FF" w14:textId="77777777" w:rsidR="00CA10FB" w:rsidRPr="00186453" w:rsidRDefault="00157EA7" w:rsidP="00A17D2C">
            <w:pPr>
              <w:pStyle w:val="a8"/>
              <w:ind w:right="1134"/>
              <w:rPr>
                <w:rFonts w:hint="eastAsia"/>
                <w:sz w:val="20"/>
                <w:szCs w:val="20"/>
                <w:lang w:val="en-GB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عمل </w:t>
            </w:r>
            <w:r w:rsidR="00F7481F">
              <w:rPr>
                <w:rFonts w:hint="cs"/>
                <w:sz w:val="20"/>
                <w:szCs w:val="20"/>
                <w:rtl/>
              </w:rPr>
              <w:t xml:space="preserve">تنعيم للحواف بأداه </w:t>
            </w:r>
            <w:r w:rsidR="00186453">
              <w:rPr>
                <w:sz w:val="20"/>
                <w:szCs w:val="20"/>
                <w:lang w:val="en-GB"/>
              </w:rPr>
              <w:t>fill</w:t>
            </w:r>
            <w:r w:rsidR="00A95B77">
              <w:rPr>
                <w:sz w:val="20"/>
                <w:szCs w:val="20"/>
                <w:lang w:val="en-GB"/>
              </w:rPr>
              <w:t>et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A2F6E2C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27336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00FBB356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733AB7EB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2EAEB98B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عمل ثقب للأشكال </w:t>
            </w:r>
            <w:r w:rsidR="00BC6428">
              <w:rPr>
                <w:sz w:val="20"/>
                <w:szCs w:val="20"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 xml:space="preserve"> ب اداه </w:t>
            </w:r>
            <w:r w:rsidR="003A6715">
              <w:rPr>
                <w:sz w:val="20"/>
                <w:szCs w:val="20"/>
              </w:rPr>
              <w:t xml:space="preserve"> p</w:t>
            </w:r>
            <w:r w:rsidR="00025D42">
              <w:rPr>
                <w:sz w:val="20"/>
                <w:szCs w:val="20"/>
              </w:rPr>
              <w:t>o</w:t>
            </w:r>
            <w:r w:rsidR="003A6715">
              <w:rPr>
                <w:sz w:val="20"/>
                <w:szCs w:val="20"/>
              </w:rPr>
              <w:t>cket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  <w:r>
              <w:rPr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0010D70D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6C120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0ADDFC81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531B88AA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6256B1DB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C5D24">
              <w:rPr>
                <w:rFonts w:hint="cs"/>
                <w:sz w:val="20"/>
                <w:szCs w:val="20"/>
                <w:rtl/>
              </w:rPr>
              <w:t>حفظ الشكل النهائي باسمك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32F20A88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AD36F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  <w:tr w:rsidR="005E17FF" w14:paraId="6DE2DB16" w14:textId="77777777" w:rsidTr="000C5D24"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12C96AA" w14:textId="77777777" w:rsidR="00CA10FB" w:rsidRDefault="00157EA7" w:rsidP="00A17D2C">
            <w:pPr>
              <w:pStyle w:val="a8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lastRenderedPageBreak/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269CBB45" w14:textId="77777777" w:rsidR="00CA10FB" w:rsidRDefault="00157EA7" w:rsidP="00A17D2C">
            <w:pPr>
              <w:pStyle w:val="a8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912CB" w14:textId="77777777" w:rsidR="00CA10FB" w:rsidRDefault="00CA10FB" w:rsidP="00A17D2C">
            <w:pPr>
              <w:pStyle w:val="a8"/>
              <w:rPr>
                <w:rFonts w:hint="eastAsia"/>
                <w:sz w:val="20"/>
                <w:szCs w:val="20"/>
              </w:rPr>
            </w:pPr>
          </w:p>
        </w:tc>
      </w:tr>
    </w:tbl>
    <w:p w14:paraId="32FBBB5A" w14:textId="77777777" w:rsidR="001F61E5" w:rsidRDefault="001F61E5">
      <w:pPr>
        <w:rPr>
          <w:rFonts w:hint="eastAsia"/>
        </w:rPr>
      </w:pPr>
    </w:p>
    <w:p w14:paraId="7E4F35CC" w14:textId="77777777" w:rsidR="000C5D24" w:rsidRDefault="00157EA7" w:rsidP="000C5D24">
      <w:pPr>
        <w:rPr>
          <w:rFonts w:hint="eastAsia"/>
        </w:rPr>
      </w:pPr>
      <w:r>
        <w:rPr>
          <w:rtl/>
        </w:rPr>
        <w:t>انتهت الأسئلة / وفقكم الله</w:t>
      </w:r>
      <w:r>
        <w:rPr>
          <w:rFonts w:hint="cs"/>
          <w:rtl/>
        </w:rPr>
        <w:t xml:space="preserve">           أ: حنين الصاعدي  :)</w:t>
      </w:r>
    </w:p>
    <w:p w14:paraId="3FCFC59A" w14:textId="77777777" w:rsidR="001F61E5" w:rsidRDefault="00157EA7">
      <w:pPr>
        <w:rPr>
          <w:rFonts w:hint="eastAsia"/>
        </w:rPr>
      </w:pPr>
      <w:r>
        <w:rPr>
          <w:rFonts w:hint="cs"/>
          <w:rtl/>
        </w:rPr>
        <w:t xml:space="preserve"> </w:t>
      </w:r>
    </w:p>
    <w:p w14:paraId="20DC6D67" w14:textId="77777777" w:rsidR="001F61E5" w:rsidRDefault="001F61E5">
      <w:pPr>
        <w:rPr>
          <w:rFonts w:hint="eastAsia"/>
        </w:rPr>
      </w:pPr>
    </w:p>
    <w:p w14:paraId="435DD4B2" w14:textId="77777777" w:rsidR="001F61E5" w:rsidRDefault="001F61E5">
      <w:pPr>
        <w:rPr>
          <w:rFonts w:hint="eastAsia"/>
        </w:rPr>
      </w:pPr>
    </w:p>
    <w:p w14:paraId="01B5870F" w14:textId="77777777" w:rsidR="001F61E5" w:rsidRDefault="001F61E5">
      <w:pPr>
        <w:rPr>
          <w:rFonts w:hint="eastAsia"/>
        </w:rPr>
      </w:pPr>
    </w:p>
    <w:p w14:paraId="2C0B0E7C" w14:textId="77777777" w:rsidR="001F61E5" w:rsidRDefault="00157EA7">
      <w:pPr>
        <w:rPr>
          <w:rFonts w:hint="eastAsia"/>
        </w:rPr>
        <w:sectPr w:rsidR="001F61E5">
          <w:pgSz w:w="11906" w:h="16838"/>
          <w:pgMar w:top="1134" w:right="1134" w:bottom="1134" w:left="1134" w:header="0" w:footer="0" w:gutter="0"/>
          <w:cols w:space="720"/>
          <w:formProt w:val="0"/>
          <w:bidi/>
        </w:sectPr>
      </w:pPr>
      <w:r>
        <w:rPr>
          <w:rtl/>
        </w:rPr>
        <w:t xml:space="preserve">                                </w:t>
      </w:r>
      <w:r w:rsidR="000C5D24">
        <w:rPr>
          <w:rFonts w:hint="cs"/>
          <w:rtl/>
        </w:rPr>
        <w:t xml:space="preserve"> </w:t>
      </w:r>
    </w:p>
    <w:tbl>
      <w:tblPr>
        <w:bidiVisual/>
        <w:tblW w:w="0" w:type="auto"/>
        <w:tblInd w:w="-32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660"/>
        <w:gridCol w:w="2433"/>
        <w:gridCol w:w="11"/>
        <w:gridCol w:w="1713"/>
      </w:tblGrid>
      <w:tr w:rsidR="005E17FF" w14:paraId="6EE505FC" w14:textId="77777777" w:rsidTr="009F186F">
        <w:trPr>
          <w:trHeight w:hRule="exact" w:val="334"/>
        </w:trPr>
        <w:tc>
          <w:tcPr>
            <w:tcW w:w="2827" w:type="dxa"/>
            <w:tcBorders>
              <w:top w:val="thinThick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78231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lastRenderedPageBreak/>
              <w:t>العام الدراسي</w:t>
            </w:r>
          </w:p>
        </w:tc>
        <w:tc>
          <w:tcPr>
            <w:tcW w:w="266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65CB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الفصل الدراسي</w:t>
            </w:r>
          </w:p>
        </w:tc>
        <w:tc>
          <w:tcPr>
            <w:tcW w:w="243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0E57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الدور</w:t>
            </w:r>
            <w:r w:rsidRPr="00601504"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ي</w:t>
            </w:r>
          </w:p>
        </w:tc>
        <w:tc>
          <w:tcPr>
            <w:tcW w:w="172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64E2E12A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الصف</w:t>
            </w:r>
          </w:p>
        </w:tc>
      </w:tr>
      <w:tr w:rsidR="005E17FF" w14:paraId="1DED228A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8CCE" w14:textId="1B74CE2C" w:rsidR="00B02719" w:rsidRDefault="00D221AC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1446هـ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A934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 xml:space="preserve">الثاني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1F17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النهائي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3D0257C0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ثالث ثانوي</w:t>
            </w:r>
          </w:p>
        </w:tc>
      </w:tr>
      <w:tr w:rsidR="005E17FF" w14:paraId="7D59C775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CE0B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الشعبة</w:t>
            </w: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 xml:space="preserve">  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14:paraId="5CB74187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مسار حاسب و هندسة/......</w:t>
            </w:r>
          </w:p>
        </w:tc>
      </w:tr>
      <w:tr w:rsidR="005E17FF" w14:paraId="47067F7C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5D786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المادة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2A6A31D5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التصميم الهندسي</w:t>
            </w:r>
          </w:p>
        </w:tc>
      </w:tr>
      <w:tr w:rsidR="005E17FF" w14:paraId="58051C3D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14:paraId="5F55A058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الاختبار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14:paraId="72F54A2D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kern w:val="0"/>
                <w:sz w:val="26"/>
                <w:szCs w:val="26"/>
                <w:rtl/>
                <w:lang w:eastAsia="en-US"/>
              </w:rPr>
              <w:t>عملي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14:paraId="472B8401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الزمن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  <w:hideMark/>
          </w:tcPr>
          <w:p w14:paraId="6B73E42A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kern w:val="0"/>
                <w:sz w:val="26"/>
                <w:szCs w:val="26"/>
                <w:rtl/>
                <w:lang w:eastAsia="en-US"/>
              </w:rPr>
              <w:t>ساعه</w:t>
            </w:r>
          </w:p>
        </w:tc>
      </w:tr>
    </w:tbl>
    <w:tbl>
      <w:tblPr>
        <w:tblpPr w:leftFromText="180" w:rightFromText="180" w:vertAnchor="text" w:horzAnchor="margin" w:tblpXSpec="center" w:tblpY="41"/>
        <w:bidiVisual/>
        <w:tblW w:w="110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6476"/>
        <w:gridCol w:w="1471"/>
        <w:gridCol w:w="1355"/>
      </w:tblGrid>
      <w:tr w:rsidR="005E17FF" w14:paraId="4C3E6037" w14:textId="77777777" w:rsidTr="009F186F">
        <w:trPr>
          <w:cantSplit/>
          <w:trHeight w:val="543"/>
        </w:trPr>
        <w:tc>
          <w:tcPr>
            <w:tcW w:w="1731" w:type="dxa"/>
            <w:vAlign w:val="center"/>
            <w:hideMark/>
          </w:tcPr>
          <w:p w14:paraId="57192919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/>
                <w:kern w:val="0"/>
                <w:sz w:val="26"/>
                <w:szCs w:val="26"/>
                <w:rtl/>
                <w:lang w:eastAsia="en-US"/>
              </w:rPr>
              <w:t>اسم الطالبة</w:t>
            </w:r>
            <w:r>
              <w:rPr>
                <w:rFonts w:ascii="Arial" w:eastAsia="Calibri" w:hAnsi="Arial" w:cs="Arial" w:hint="cs"/>
                <w:kern w:val="0"/>
                <w:sz w:val="26"/>
                <w:szCs w:val="26"/>
                <w:rtl/>
                <w:lang w:eastAsia="en-US"/>
              </w:rPr>
              <w:t>:</w:t>
            </w:r>
          </w:p>
        </w:tc>
        <w:tc>
          <w:tcPr>
            <w:tcW w:w="6476" w:type="dxa"/>
            <w:vAlign w:val="center"/>
            <w:hideMark/>
          </w:tcPr>
          <w:p w14:paraId="7B4A9538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rtl/>
                <w:lang w:eastAsia="en-US"/>
              </w:rPr>
              <w:t>.................................................................</w:t>
            </w:r>
          </w:p>
        </w:tc>
        <w:tc>
          <w:tcPr>
            <w:tcW w:w="1471" w:type="dxa"/>
            <w:vAlign w:val="center"/>
          </w:tcPr>
          <w:p w14:paraId="774B902F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kern w:val="0"/>
                <w:sz w:val="26"/>
                <w:szCs w:val="26"/>
                <w:rtl/>
                <w:lang w:eastAsia="en-US"/>
              </w:rPr>
              <w:t>رقم الجهاز:</w:t>
            </w:r>
          </w:p>
        </w:tc>
        <w:tc>
          <w:tcPr>
            <w:tcW w:w="1355" w:type="dxa"/>
            <w:vAlign w:val="center"/>
          </w:tcPr>
          <w:p w14:paraId="28E74B3E" w14:textId="77777777" w:rsidR="00B02719" w:rsidRDefault="00157EA7" w:rsidP="009F186F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kern w:val="0"/>
                <w:sz w:val="26"/>
                <w:szCs w:val="26"/>
                <w:rtl/>
                <w:lang w:eastAsia="en-US"/>
              </w:rPr>
              <w:t>............</w:t>
            </w:r>
          </w:p>
        </w:tc>
      </w:tr>
    </w:tbl>
    <w:p w14:paraId="0FFDFDE4" w14:textId="77777777" w:rsidR="00B02719" w:rsidRPr="009B7FC4" w:rsidRDefault="00157EA7" w:rsidP="00B02719">
      <w:pPr>
        <w:suppressAutoHyphens w:val="0"/>
        <w:spacing w:after="200" w:line="276" w:lineRule="auto"/>
        <w:rPr>
          <w:rFonts w:ascii="Calibri" w:eastAsia="Calibri" w:hAnsi="Calibri" w:cs="Arial"/>
          <w:kern w:val="0"/>
          <w:sz w:val="2"/>
          <w:szCs w:val="2"/>
          <w:rtl/>
          <w:lang w:eastAsia="en-US"/>
        </w:rPr>
      </w:pPr>
      <w:r w:rsidRPr="007B680A">
        <w:rPr>
          <w:rFonts w:ascii="Sakkal Majalla" w:eastAsia="Arial" w:hAnsi="Sakkal Majalla" w:cs="Sakkal Majalla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 wp14:anchorId="53222AFD" wp14:editId="60D80393">
            <wp:simplePos x="0" y="0"/>
            <wp:positionH relativeFrom="column">
              <wp:posOffset>-198120</wp:posOffset>
            </wp:positionH>
            <wp:positionV relativeFrom="paragraph">
              <wp:posOffset>454660</wp:posOffset>
            </wp:positionV>
            <wp:extent cx="2435225" cy="1685290"/>
            <wp:effectExtent l="0" t="0" r="3175" b="0"/>
            <wp:wrapNone/>
            <wp:docPr id="15" name="صورة 15" descr="C:\Users\hp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C:\Users\hp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EB0">
        <w:rPr>
          <w:rFonts w:ascii="Calibri" w:eastAsia="Calibri" w:hAnsi="Calibri" w:cs="Arial"/>
          <w:kern w:val="0"/>
          <w:sz w:val="2"/>
          <w:szCs w:val="2"/>
          <w:rtl/>
          <w:lang w:eastAsia="en-US"/>
        </w:rPr>
        <w:t xml:space="preserve"> </w:t>
      </w: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0E0C2C" wp14:editId="67F5D1CB">
                <wp:simplePos x="0" y="0"/>
                <wp:positionH relativeFrom="column">
                  <wp:posOffset>-168219</wp:posOffset>
                </wp:positionH>
                <wp:positionV relativeFrom="paragraph">
                  <wp:posOffset>-835660</wp:posOffset>
                </wp:positionV>
                <wp:extent cx="717714" cy="800100"/>
                <wp:effectExtent l="0" t="0" r="25400" b="19050"/>
                <wp:wrapNone/>
                <wp:docPr id="7" name="مجموعة 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14" cy="800100"/>
                          <a:chOff x="0" y="0"/>
                          <a:chExt cx="717714" cy="800100"/>
                        </a:xfrm>
                      </wpg:grpSpPr>
                      <wps:wsp>
                        <wps:cNvPr id="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54" y="0"/>
                            <a:ext cx="7086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F37C6" w14:textId="77777777" w:rsidR="00B02719" w:rsidRDefault="00B02719" w:rsidP="00B02719"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rtl/>
                                </w:rPr>
                              </w:pPr>
                            </w:p>
                            <w:p w14:paraId="1FBB6ECA" w14:textId="77777777" w:rsidR="00B02719" w:rsidRPr="00F84EFA" w:rsidRDefault="00157EA7" w:rsidP="00B02719"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  <w:p w14:paraId="7495F646" w14:textId="77777777" w:rsidR="00B02719" w:rsidRDefault="00B02719" w:rsidP="00B02719">
                              <w:pPr>
                                <w:jc w:val="center"/>
                                <w:rPr>
                                  <w:rFonts w:hint="eastAsia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" name="رابط كسهم مستقيم 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371192"/>
                            <a:ext cx="708660" cy="7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E0C2C" id="مجموعة 7" o:spid="_x0000_s1027" style="position:absolute;left:0;text-align:left;margin-left:-13.25pt;margin-top:-65.8pt;width:56.5pt;height:63pt;z-index:251662336" coordsize="7177,80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" o:button="t">
                <v:rect id="Rectangle 3" o:spid="_x0000_s1028" style="position:absolute;left:90;width:7087;height:800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" strokeweight="1.5pt">
                  <v:textbox>
                    <w:txbxContent>
                      <w:p w14:paraId="226F37C6" w14:textId="77777777" w:rsidR="00B02719" w:rsidRDefault="00B02719" w:rsidP="00B02719">
                        <w:pPr>
                          <w:spacing w:line="480" w:lineRule="auto"/>
                          <w:jc w:val="center"/>
                          <w:rPr>
                            <w:rFonts w:hint="eastAsia"/>
                            <w:rtl/>
                          </w:rPr>
                        </w:pPr>
                      </w:p>
                      <w:p w14:paraId="1FBB6ECA" w14:textId="77777777" w:rsidR="00B02719" w:rsidRPr="00F84EFA" w:rsidRDefault="00157EA7" w:rsidP="00B02719"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  <w:p w14:paraId="7495F646" w14:textId="77777777" w:rsidR="00B02719" w:rsidRDefault="00B02719" w:rsidP="00B02719">
                        <w:pPr>
                          <w:jc w:val="center"/>
                          <w:rPr>
                            <w:rFonts w:hint="eastAsia"/>
                            <w:rtl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3" o:spid="_x0000_s1029" type="#_x0000_t32" style="position:absolute;top:3711;width:7086;height:77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" strokeweight="1.5pt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443"/>
        <w:bidiVisual/>
        <w:tblW w:w="1106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11060"/>
      </w:tblGrid>
      <w:tr w:rsidR="005E17FF" w14:paraId="4827ABE6" w14:textId="77777777" w:rsidTr="009F186F">
        <w:trPr>
          <w:trHeight w:val="68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14:paraId="1E01DA7D" w14:textId="77777777" w:rsidR="00B02719" w:rsidRDefault="00157EA7" w:rsidP="009F186F">
            <w:pPr>
              <w:suppressAutoHyphens w:val="0"/>
              <w:spacing w:line="20" w:lineRule="atLeast"/>
              <w:ind w:left="2160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استعيني بالله ثم نفذي المطلوب من المهارات التالية :</w:t>
            </w:r>
          </w:p>
        </w:tc>
      </w:tr>
      <w:tr w:rsidR="005E17FF" w14:paraId="0F4E8728" w14:textId="77777777" w:rsidTr="009F186F">
        <w:trPr>
          <w:trHeight w:val="9749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14:paraId="34FA8320" w14:textId="77777777" w:rsidR="00B02719" w:rsidRDefault="00157EA7" w:rsidP="009F186F">
            <w:pPr>
              <w:suppressAutoHyphens w:val="0"/>
              <w:spacing w:line="0" w:lineRule="atLeast"/>
              <w:rPr>
                <w:rFonts w:ascii="Sakkal Majalla" w:eastAsia="Arial" w:hAnsi="Sakkal Majalla" w:cs="Sakkal Majalla"/>
                <w:b/>
                <w:bCs/>
                <w:kern w:val="0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>مهندسة المستقبل</w:t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 xml:space="preserve">: </w:t>
            </w:r>
          </w:p>
          <w:p w14:paraId="09854409" w14:textId="77777777" w:rsidR="00B02719" w:rsidRDefault="00157EA7" w:rsidP="009F186F">
            <w:pPr>
              <w:suppressAutoHyphens w:val="0"/>
              <w:spacing w:line="0" w:lineRule="atLeast"/>
              <w:rPr>
                <w:rFonts w:ascii="Times New Roman" w:eastAsia="Times New Roman" w:hAnsi="Times New Roman" w:cs="Traditional Arabic"/>
                <w:kern w:val="0"/>
                <w:sz w:val="28"/>
                <w:szCs w:val="28"/>
                <w:rtl/>
                <w:lang w:eastAsia="ar-SA"/>
              </w:rPr>
            </w:pP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68480" behindDoc="0" locked="0" layoutInCell="1" allowOverlap="1" wp14:anchorId="5C7E4278" wp14:editId="72C8DABF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277495</wp:posOffset>
                  </wp:positionV>
                  <wp:extent cx="1358900" cy="872490"/>
                  <wp:effectExtent l="0" t="0" r="0" b="3810"/>
                  <wp:wrapNone/>
                  <wp:docPr id="14" name="صورة 14" descr="C:\Users\hp\Downloads\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C:\Users\hp\Downloads\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67456" behindDoc="0" locked="0" layoutInCell="1" allowOverlap="1" wp14:anchorId="1E7CB378" wp14:editId="001AF5A5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271780</wp:posOffset>
                  </wp:positionV>
                  <wp:extent cx="1630680" cy="881380"/>
                  <wp:effectExtent l="0" t="0" r="7620" b="0"/>
                  <wp:wrapNone/>
                  <wp:docPr id="13" name="صورة 13" descr="C:\Users\hp\Downloads\1 (2).jpe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C:\Users\hp\Downloads\1 (2).jpe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B0">
              <w:rPr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69504" behindDoc="0" locked="0" layoutInCell="1" allowOverlap="1" wp14:anchorId="14AB2F42" wp14:editId="0640C3EF">
                  <wp:simplePos x="0" y="0"/>
                  <wp:positionH relativeFrom="column">
                    <wp:posOffset>5788025</wp:posOffset>
                  </wp:positionH>
                  <wp:positionV relativeFrom="paragraph">
                    <wp:posOffset>278765</wp:posOffset>
                  </wp:positionV>
                  <wp:extent cx="1094740" cy="878840"/>
                  <wp:effectExtent l="0" t="0" r="0" b="0"/>
                  <wp:wrapNone/>
                  <wp:docPr id="17" name="صورة 17" descr="C:\Users\hp\Downloads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9" descr="C:\Users\hp\Downloads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" t="3998" r="73396" b="56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7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 xml:space="preserve">مستخدمة 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برنامج (</w:t>
            </w:r>
            <w:r w:rsidRPr="00CF4BEB">
              <w:rPr>
                <w:rFonts w:ascii="Sakkal Majalla" w:eastAsia="Arial" w:hAnsi="Sakkal Majalla" w:cs="Sakkal Majalla"/>
                <w:b/>
                <w:bCs/>
                <w:kern w:val="0"/>
                <w:sz w:val="36"/>
                <w:szCs w:val="36"/>
                <w:lang w:eastAsia="en-US"/>
              </w:rPr>
              <w:t>FreeCAD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)</w:t>
            </w:r>
            <w:r w:rsidRPr="008B70B6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صممي</w:t>
            </w: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 xml:space="preserve"> صندوق أقراص الدواء</w:t>
            </w:r>
            <w:r w:rsidRPr="00CF4BEB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الاتي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:</w:t>
            </w:r>
            <w:r w:rsidRPr="00CF4BEB">
              <w:rPr>
                <w:rFonts w:ascii="Times New Roman" w:eastAsia="Times New Roman" w:hAnsi="Times New Roman" w:cs="Traditional Arabic"/>
                <w:kern w:val="0"/>
                <w:sz w:val="28"/>
                <w:szCs w:val="28"/>
                <w:rtl/>
                <w:lang w:eastAsia="ar-SA"/>
              </w:rPr>
              <w:t xml:space="preserve"> </w:t>
            </w:r>
          </w:p>
          <w:p w14:paraId="588FC5D7" w14:textId="77777777" w:rsidR="00B02719" w:rsidRPr="006921C0" w:rsidRDefault="00B02719" w:rsidP="009F186F">
            <w:pPr>
              <w:suppressAutoHyphens w:val="0"/>
              <w:spacing w:line="20" w:lineRule="atLeast"/>
              <w:rPr>
                <w:rFonts w:ascii="Sakkal Majalla" w:eastAsia="Arial" w:hAnsi="Sakkal Majalla" w:cs="Sakkal Majalla"/>
                <w:b/>
                <w:bCs/>
                <w:kern w:val="0"/>
                <w:sz w:val="36"/>
                <w:szCs w:val="36"/>
                <w:rtl/>
                <w:lang w:eastAsia="en-US"/>
              </w:rPr>
            </w:pPr>
          </w:p>
          <w:p w14:paraId="1EA5A844" w14:textId="77777777" w:rsidR="00B02719" w:rsidRDefault="00B02719" w:rsidP="009F186F">
            <w:pPr>
              <w:suppressAutoHyphens w:val="0"/>
              <w:spacing w:line="0" w:lineRule="atLeast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</w:p>
          <w:p w14:paraId="54350667" w14:textId="77777777" w:rsidR="00B02719" w:rsidRDefault="00157EA7" w:rsidP="009F186F">
            <w:pPr>
              <w:suppressAutoHyphens w:val="0"/>
              <w:spacing w:line="0" w:lineRule="atLeast"/>
              <w:rPr>
                <w:rFonts w:ascii="Amiri" w:eastAsia="Calibri" w:hAnsi="Amiri" w:cs="Amiri"/>
                <w:kern w:val="0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A949D7" wp14:editId="6282A8C7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5447665</wp:posOffset>
                      </wp:positionV>
                      <wp:extent cx="2152650" cy="709295"/>
                      <wp:effectExtent l="0" t="0" r="0" b="0"/>
                      <wp:wrapThrough wrapText="bothSides">
                        <wp:wrapPolygon edited="0">
                          <wp:start x="765" y="1160"/>
                          <wp:lineTo x="765" y="20304"/>
                          <wp:lineTo x="20644" y="20304"/>
                          <wp:lineTo x="20644" y="1160"/>
                          <wp:lineTo x="765" y="1160"/>
                        </wp:wrapPolygon>
                      </wp:wrapThrough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7092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476DC" w14:textId="77777777" w:rsidR="00B02719" w:rsidRDefault="00157EA7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rPr>
                                      <w:rFonts w:hint="eastAsia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انتهت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الأسئلة..</w:t>
                                  </w:r>
                                </w:p>
                                <w:p w14:paraId="3590A9D8" w14:textId="77777777" w:rsidR="00B02719" w:rsidRPr="00197CE6" w:rsidRDefault="00157EA7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rPr>
                                      <w:rFonts w:hint="eastAsi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تمنياتي لكم ب</w:t>
                                  </w:r>
                                  <w:r w:rsidRPr="00197CE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دوام التوفيق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والسداد </w:t>
                                  </w:r>
                                  <w:r w:rsidRPr="008B70B6">
                                    <w:rPr>
                                      <w:rFonts w:ascii="Wingdings" w:hAnsi="Wingdings"/>
                                      <w:b/>
                                      <w:bCs/>
                                    </w:rPr>
                                    <w:sym w:font="Wingdings" w:char="F04A"/>
                                  </w:r>
                                </w:p>
                                <w:p w14:paraId="09D087BB" w14:textId="77777777" w:rsidR="00B02719" w:rsidRPr="00197CE6" w:rsidRDefault="00157EA7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</w:rPr>
                                  </w:pPr>
                                  <w:r w:rsidRPr="00197CE6"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  <w:rtl/>
                                    </w:rPr>
                                    <w:t>معلمة المادة: راويه الاحمري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A949D7" id="مستطيل مستدير الزوايا 2" o:spid="_x0000_s1030" style="position:absolute;left:0;text-align:left;margin-left:-5.3pt;margin-top:428.95pt;width:169.5pt;height: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" filled="f" stroked="f">
                      <v:textbox>
                        <w:txbxContent>
                          <w:p w14:paraId="384476DC" w14:textId="77777777" w:rsidR="00B02719" w:rsidRDefault="00157EA7" w:rsidP="00B0271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hint="eastAsia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الأسئلة..</w:t>
                            </w:r>
                          </w:p>
                          <w:p w14:paraId="3590A9D8" w14:textId="77777777" w:rsidR="00B02719" w:rsidRPr="00197CE6" w:rsidRDefault="00157EA7" w:rsidP="00B0271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</w:t>
                            </w:r>
                            <w:r w:rsidRPr="00197CE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دوام 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والسداد </w:t>
                            </w:r>
                            <w:r w:rsidRPr="008B70B6">
                              <w:rPr>
                                <w:rFonts w:ascii="Wingdings" w:hAnsi="Wingdings"/>
                                <w:b/>
                                <w:bCs/>
                              </w:rPr>
                              <w:sym w:font="Wingdings" w:char="F04A"/>
                            </w:r>
                          </w:p>
                          <w:p w14:paraId="09D087BB" w14:textId="77777777" w:rsidR="00B02719" w:rsidRPr="00197CE6" w:rsidRDefault="00157EA7" w:rsidP="00B0271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</w:rPr>
                            </w:pPr>
                            <w:r w:rsidRPr="00197CE6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معلمة المادة: راويه الاحمري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tbl>
            <w:tblPr>
              <w:tblStyle w:val="ac"/>
              <w:tblpPr w:leftFromText="180" w:rightFromText="180" w:vertAnchor="text" w:horzAnchor="margin" w:tblpXSpec="right" w:tblpY="207"/>
              <w:bidiVisual/>
              <w:tblW w:w="5000" w:type="pct"/>
              <w:tblBorders>
                <w:top w:val="thinThickSmallGap" w:sz="18" w:space="0" w:color="auto"/>
                <w:left w:val="thickThinSmallGap" w:sz="18" w:space="0" w:color="auto"/>
                <w:bottom w:val="thickThinSmallGap" w:sz="18" w:space="0" w:color="auto"/>
                <w:right w:val="thinThickSmallGap" w:sz="1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2"/>
              <w:gridCol w:w="8072"/>
              <w:gridCol w:w="1135"/>
              <w:gridCol w:w="989"/>
            </w:tblGrid>
            <w:tr w:rsidR="005E17FF" w14:paraId="60DFDCD8" w14:textId="77777777" w:rsidTr="009F186F">
              <w:trPr>
                <w:trHeight w:val="567"/>
              </w:trPr>
              <w:tc>
                <w:tcPr>
                  <w:tcW w:w="266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1143851F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م</w:t>
                  </w:r>
                </w:p>
              </w:tc>
              <w:tc>
                <w:tcPr>
                  <w:tcW w:w="3748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6656B8B9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48"/>
                      <w:szCs w:val="4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48"/>
                      <w:szCs w:val="48"/>
                      <w:rtl/>
                      <w:lang w:eastAsia="ar-SA"/>
                    </w:rPr>
                    <w:t>المتطلبات</w:t>
                  </w:r>
                </w:p>
              </w:tc>
              <w:tc>
                <w:tcPr>
                  <w:tcW w:w="527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27F96F78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 المستحقة</w:t>
                  </w:r>
                </w:p>
              </w:tc>
              <w:tc>
                <w:tcPr>
                  <w:tcW w:w="459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27361567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</w:t>
                  </w:r>
                </w:p>
              </w:tc>
            </w:tr>
            <w:tr w:rsidR="005E17FF" w14:paraId="580B83DA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07282ECD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3748" w:type="pct"/>
                  <w:vAlign w:val="center"/>
                </w:tcPr>
                <w:p w14:paraId="2B982A44" w14:textId="77777777" w:rsidR="00B02719" w:rsidRPr="00CF4BEB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فتح</w:t>
                  </w:r>
                  <w:r w:rsidRPr="00CF4BEB"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  <w:t xml:space="preserve"> برنامج </w:t>
                  </w: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8"/>
                      <w:szCs w:val="28"/>
                      <w:lang w:eastAsia="ar-SA"/>
                    </w:rPr>
                    <w:t>FreeCAD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.</w:t>
                  </w:r>
                </w:p>
              </w:tc>
              <w:tc>
                <w:tcPr>
                  <w:tcW w:w="527" w:type="pct"/>
                  <w:vAlign w:val="center"/>
                </w:tcPr>
                <w:p w14:paraId="079A4A99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14:paraId="452C8588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001FC9D0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4CCE2D0B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3748" w:type="pct"/>
                  <w:vAlign w:val="center"/>
                </w:tcPr>
                <w:p w14:paraId="1CA2D996" w14:textId="77777777" w:rsidR="00B02719" w:rsidRPr="00CF4BEB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مستند جديد و اختيار سطح العمل المناسب.</w:t>
                  </w:r>
                </w:p>
              </w:tc>
              <w:tc>
                <w:tcPr>
                  <w:tcW w:w="527" w:type="pct"/>
                  <w:vAlign w:val="center"/>
                </w:tcPr>
                <w:p w14:paraId="2E821A1F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5030EDCE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4C402F00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5E8DD919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3748" w:type="pct"/>
                  <w:vAlign w:val="center"/>
                </w:tcPr>
                <w:p w14:paraId="02CE7831" w14:textId="77777777" w:rsidR="00B02719" w:rsidRPr="00CF4BEB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هيكل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اظهار الشبكة و تغيير حجمها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5E5A513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14:paraId="15FAA95E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51C3EDA9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5557E126" w14:textId="77777777" w:rsidR="00B02719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4</w:t>
                  </w:r>
                </w:p>
              </w:tc>
              <w:tc>
                <w:tcPr>
                  <w:tcW w:w="3748" w:type="pct"/>
                  <w:vAlign w:val="center"/>
                </w:tcPr>
                <w:p w14:paraId="276559F4" w14:textId="77777777" w:rsidR="00B02719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148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22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تقييد النقاط.</w:t>
                  </w:r>
                </w:p>
              </w:tc>
              <w:tc>
                <w:tcPr>
                  <w:tcW w:w="527" w:type="pct"/>
                  <w:vAlign w:val="center"/>
                </w:tcPr>
                <w:p w14:paraId="7638B5BC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14:paraId="78A0F42A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68D9DEDC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648156B7" w14:textId="77777777" w:rsidR="00B02719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5</w:t>
                  </w:r>
                </w:p>
              </w:tc>
              <w:tc>
                <w:tcPr>
                  <w:tcW w:w="3748" w:type="pct"/>
                  <w:vAlign w:val="center"/>
                </w:tcPr>
                <w:p w14:paraId="50E8A104" w14:textId="77777777" w:rsidR="00B02719" w:rsidRPr="00FE3D19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شكل ثلاثي الابعاد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,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21mm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0775FDEF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549B6761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6168F890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094789F9" w14:textId="77777777" w:rsidR="00B02719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6</w:t>
                  </w:r>
                </w:p>
              </w:tc>
              <w:tc>
                <w:tcPr>
                  <w:tcW w:w="3748" w:type="pct"/>
                  <w:vAlign w:val="center"/>
                </w:tcPr>
                <w:p w14:paraId="1884C617" w14:textId="77777777" w:rsidR="00B02719" w:rsidRPr="00FE3D19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رسم تخطيطي على الجانب العلوي أداة (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polyline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)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ثم 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تجويف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147mm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38B00F69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554C0BAE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1163AE6B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13148ACD" w14:textId="77777777" w:rsidR="00B02719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7</w:t>
                  </w:r>
                </w:p>
              </w:tc>
              <w:tc>
                <w:tcPr>
                  <w:tcW w:w="3748" w:type="pct"/>
                  <w:vAlign w:val="center"/>
                </w:tcPr>
                <w:p w14:paraId="161D8FD3" w14:textId="77777777" w:rsidR="00B02719" w:rsidRPr="00F201E7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سبعة مربعات بحجم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ar-SA"/>
                    </w:rPr>
                    <w:t>×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20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ثم إنشاء تجويف طول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16mm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072351B8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7102BEEE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74945A8F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3826FF63" w14:textId="77777777" w:rsidR="00B02719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8</w:t>
                  </w:r>
                </w:p>
              </w:tc>
              <w:tc>
                <w:tcPr>
                  <w:tcW w:w="3748" w:type="pct"/>
                  <w:vAlign w:val="center"/>
                </w:tcPr>
                <w:p w14:paraId="4B203B80" w14:textId="77777777" w:rsidR="00B02719" w:rsidRPr="00F12544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إخفاء هيكل صندوق أقراص الدواء.</w:t>
                  </w:r>
                </w:p>
              </w:tc>
              <w:tc>
                <w:tcPr>
                  <w:tcW w:w="527" w:type="pct"/>
                  <w:vAlign w:val="center"/>
                </w:tcPr>
                <w:p w14:paraId="2E9782BB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14:paraId="057F02A0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0445E6C0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7A63271E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9</w:t>
                  </w:r>
                </w:p>
              </w:tc>
              <w:tc>
                <w:tcPr>
                  <w:tcW w:w="3748" w:type="pct"/>
                  <w:vAlign w:val="center"/>
                </w:tcPr>
                <w:p w14:paraId="48E09DD0" w14:textId="77777777" w:rsidR="00B02719" w:rsidRPr="00CF4BEB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إنشاء هيكل </w:t>
                  </w:r>
                  <w:r w:rsidRPr="00F12544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  <w:lang w:eastAsia="ar-SA"/>
                    </w:rPr>
                    <w:t>غطاء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147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19.5mm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شكل ثلاثي الابعاد,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6C130E66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321C5717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4B7224DB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08B1FB9E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10</w:t>
                  </w:r>
                </w:p>
              </w:tc>
              <w:tc>
                <w:tcPr>
                  <w:tcW w:w="3748" w:type="pct"/>
                  <w:vAlign w:val="center"/>
                </w:tcPr>
                <w:p w14:paraId="2F0E81CA" w14:textId="77777777" w:rsidR="00B02719" w:rsidRPr="00CF4BEB" w:rsidRDefault="00157EA7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تصدير الهيكلين كملفات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obj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5A95EE5C" w14:textId="77777777" w:rsidR="00B02719" w:rsidRPr="00D02A9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44E6204E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5E17FF" w14:paraId="65051D3C" w14:textId="77777777" w:rsidTr="009F186F">
              <w:trPr>
                <w:trHeight w:val="567"/>
              </w:trPr>
              <w:tc>
                <w:tcPr>
                  <w:tcW w:w="4014" w:type="pct"/>
                  <w:gridSpan w:val="2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74FCBB33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color w:val="000000"/>
                      <w:sz w:val="36"/>
                      <w:szCs w:val="36"/>
                      <w:rtl/>
                      <w:lang w:eastAsia="ar-SA"/>
                    </w:rPr>
                    <w:t>الدرجة النهائية</w:t>
                  </w:r>
                </w:p>
              </w:tc>
              <w:tc>
                <w:tcPr>
                  <w:tcW w:w="527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1EA684F9" w14:textId="77777777" w:rsidR="00B02719" w:rsidRPr="00CF4BEB" w:rsidRDefault="00157EA7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25</w:t>
                  </w:r>
                </w:p>
              </w:tc>
              <w:tc>
                <w:tcPr>
                  <w:tcW w:w="459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7547F814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</w:tbl>
          <w:p w14:paraId="103F7E50" w14:textId="77777777" w:rsidR="00B02719" w:rsidRDefault="00B02719" w:rsidP="009F186F">
            <w:pPr>
              <w:suppressAutoHyphens w:val="0"/>
              <w:spacing w:line="0" w:lineRule="atLeast"/>
              <w:rPr>
                <w:rFonts w:ascii="Amiri" w:eastAsia="Calibri" w:hAnsi="Amiri" w:cs="Amiri"/>
                <w:kern w:val="0"/>
                <w:sz w:val="28"/>
                <w:szCs w:val="28"/>
                <w:lang w:eastAsia="en-US"/>
              </w:rPr>
            </w:pPr>
          </w:p>
          <w:p w14:paraId="6EDD6BAC" w14:textId="77777777" w:rsidR="00B02719" w:rsidRPr="001311E3" w:rsidRDefault="00157EA7" w:rsidP="009F186F">
            <w:pPr>
              <w:suppressAutoHyphens w:val="0"/>
              <w:spacing w:line="0" w:lineRule="atLeast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Arial"/>
                <w:noProof/>
                <w:kern w:val="0"/>
                <w:sz w:val="22"/>
                <w:szCs w:val="22"/>
                <w:lang w:eastAsia="en-US"/>
              </w:rPr>
              <w:t xml:space="preserve"> </w:t>
            </w:r>
          </w:p>
          <w:p w14:paraId="3F78908F" w14:textId="77777777" w:rsidR="00B02719" w:rsidRPr="001311E3" w:rsidRDefault="00B02719" w:rsidP="009F186F">
            <w:pPr>
              <w:suppressAutoHyphens w:val="0"/>
              <w:spacing w:after="200" w:line="276" w:lineRule="auto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</w:p>
        </w:tc>
      </w:tr>
    </w:tbl>
    <w:p w14:paraId="52A3CEC4" w14:textId="77777777" w:rsidR="00B02719" w:rsidRPr="006921C0" w:rsidRDefault="00B02719" w:rsidP="00B02719">
      <w:pPr>
        <w:tabs>
          <w:tab w:val="left" w:pos="8212"/>
        </w:tabs>
        <w:suppressAutoHyphens w:val="0"/>
        <w:spacing w:after="200" w:line="276" w:lineRule="auto"/>
        <w:rPr>
          <w:rFonts w:ascii="Calibri" w:eastAsia="Calibri" w:hAnsi="Calibri" w:cs="Arial"/>
          <w:kern w:val="0"/>
          <w:sz w:val="4"/>
          <w:szCs w:val="4"/>
          <w:rtl/>
          <w:lang w:eastAsia="en-US"/>
        </w:rPr>
      </w:pPr>
    </w:p>
    <w:p w14:paraId="714008BF" w14:textId="77777777" w:rsidR="00601504" w:rsidRPr="00B02719" w:rsidRDefault="00601504" w:rsidP="00B02719">
      <w:pPr>
        <w:suppressAutoHyphens w:val="0"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eastAsia="en-US"/>
        </w:rPr>
        <w:sectPr w:rsidR="00601504" w:rsidRPr="00B02719" w:rsidSect="00F02CAA">
          <w:headerReference w:type="default" r:id="rId14"/>
          <w:footerReference w:type="default" r:id="rId15"/>
          <w:pgSz w:w="11906" w:h="16838"/>
          <w:pgMar w:top="284" w:right="720" w:bottom="426" w:left="720" w:header="709" w:footer="709" w:gutter="0"/>
          <w:cols w:space="708"/>
          <w:bidi/>
          <w:rtlGutter/>
          <w:docGrid w:linePitch="360"/>
        </w:sectPr>
      </w:pPr>
    </w:p>
    <w:p w14:paraId="409C7588" w14:textId="77777777" w:rsidR="00D2740B" w:rsidRPr="00970948" w:rsidRDefault="00D2740B" w:rsidP="00D2740B">
      <w:pPr>
        <w:pBdr>
          <w:bottom w:val="single" w:sz="6" w:space="0" w:color="auto"/>
        </w:pBdr>
        <w:suppressAutoHyphens w:val="0"/>
        <w:rPr>
          <w:rFonts w:ascii="Times New Roman" w:eastAsia="Times New Roman" w:hAnsi="Times New Roman" w:cs="Traditional Arabic"/>
          <w:noProof/>
          <w:kern w:val="0"/>
          <w:sz w:val="4"/>
          <w:szCs w:val="4"/>
          <w:rtl/>
          <w:lang w:eastAsia="ar-SA"/>
        </w:rPr>
      </w:pPr>
    </w:p>
    <w:p w14:paraId="4D55BCB2" w14:textId="39C07AD8" w:rsidR="00D2740B" w:rsidRPr="004E54FD" w:rsidRDefault="00157EA7" w:rsidP="00D2740B">
      <w:pPr>
        <w:suppressAutoHyphens w:val="0"/>
        <w:ind w:hanging="143"/>
        <w:jc w:val="center"/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العملي لمادة الت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صميم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الهندسي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 للعام الدراسي </w:t>
      </w:r>
      <w:r w:rsidR="00D221AC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1446هـ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 </w:t>
      </w:r>
    </w:p>
    <w:tbl>
      <w:tblPr>
        <w:tblStyle w:val="TableGrid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"/>
        <w:gridCol w:w="7932"/>
        <w:gridCol w:w="1115"/>
        <w:gridCol w:w="971"/>
      </w:tblGrid>
      <w:tr w:rsidR="005E17FF" w14:paraId="7E777AA8" w14:textId="77777777" w:rsidTr="0050690F"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14:paraId="6D34CDC8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14:paraId="1DC758AF" w14:textId="77777777" w:rsidR="00D2740B" w:rsidRPr="00CA5A14" w:rsidRDefault="00157EA7" w:rsidP="0050690F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03A20220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79384337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:rsidR="005E17FF" w14:paraId="0516383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48A96B9A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2691D46E" w14:textId="77777777" w:rsidR="00D2740B" w:rsidRPr="00C47851" w:rsidRDefault="00157EA7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افتحي برنامج </w:t>
            </w:r>
            <w:r w:rsidRPr="00FF6AFF">
              <w:rPr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14:paraId="438F3F80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14:paraId="6983EC89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726AB63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40772D6F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3716CF8B" w14:textId="77777777" w:rsidR="00D2740B" w:rsidRDefault="00157EA7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أنشئ شكل ثلاثي الابعاد المكعب ل اضلاعة </w:t>
            </w:r>
            <w:r>
              <w:rPr>
                <w:noProof/>
                <w:sz w:val="28"/>
                <w:szCs w:val="28"/>
                <w:lang w:eastAsia="ar-SA"/>
              </w:rPr>
              <w:t>50 mm</w:t>
            </w:r>
          </w:p>
        </w:tc>
        <w:tc>
          <w:tcPr>
            <w:tcW w:w="527" w:type="pct"/>
            <w:vAlign w:val="center"/>
          </w:tcPr>
          <w:p w14:paraId="0124E7A2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7FD6E70C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6281911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02DD2EC8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7A585730" w14:textId="77777777" w:rsidR="00D2740B" w:rsidRPr="00FF6AFF" w:rsidRDefault="00157EA7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صممي منتج ثلاثي الابعاد </w:t>
            </w:r>
            <w:r w:rsidRPr="00FF6AFF">
              <w:rPr>
                <w:noProof/>
                <w:sz w:val="28"/>
                <w:szCs w:val="28"/>
                <w:rtl/>
                <w:lang w:eastAsia="ar-SA"/>
              </w:rPr>
              <w:t xml:space="preserve">صندوق أقراص الدواء ه لتخزين وتوزيع </w:t>
            </w:r>
            <w:r w:rsidRPr="00FF6AFF">
              <w:rPr>
                <w:noProof/>
                <w:sz w:val="28"/>
                <w:szCs w:val="28"/>
                <w:rtl/>
                <w:lang w:eastAsia="ar-SA"/>
              </w:rPr>
              <w:t>أقراص الدواء حسب أيام الأسبوع</w:t>
            </w:r>
            <w:r w:rsidRPr="00FF6AFF">
              <w:rPr>
                <w:noProof/>
                <w:sz w:val="28"/>
                <w:szCs w:val="28"/>
              </w:rPr>
              <w:drawing>
                <wp:inline distT="0" distB="0" distL="0" distR="0" wp14:anchorId="4991B4E2" wp14:editId="75D50CBA">
                  <wp:extent cx="2533072" cy="914400"/>
                  <wp:effectExtent l="0" t="0" r="635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F326EF-0B12-429E-81C5-05BD53E19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EF326EF-0B12-429E-81C5-05BD53E19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85" cy="9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  <w:vAlign w:val="center"/>
          </w:tcPr>
          <w:p w14:paraId="2A15D6E9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14:paraId="22E26676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6811CC9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1FA7D921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05417C31" w14:textId="77777777" w:rsidR="00D2740B" w:rsidRPr="00C47851" w:rsidRDefault="00157EA7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افتحي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>برنامج جانت بروجكت (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lang w:eastAsia="ar-SA"/>
              </w:rPr>
              <w:t>GanttProject</w:t>
            </w: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6"/>
                <w:szCs w:val="36"/>
                <w:rtl/>
                <w:lang w:eastAsia="ar-SA"/>
              </w:rPr>
              <w:t>)</w:t>
            </w:r>
          </w:p>
        </w:tc>
        <w:tc>
          <w:tcPr>
            <w:tcW w:w="527" w:type="pct"/>
            <w:vAlign w:val="center"/>
          </w:tcPr>
          <w:p w14:paraId="3C4615EE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14:paraId="67C412CA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79ABCDF9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0DE28457" w14:textId="77777777" w:rsidR="00D2740B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14:paraId="45FBBC05" w14:textId="77777777" w:rsidR="00D2740B" w:rsidRDefault="00157EA7" w:rsidP="0050690F">
            <w:pPr>
              <w:spacing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</w:pPr>
            <w:r w:rsidRPr="006F1172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0956387B" wp14:editId="15F87C7F">
                  <wp:simplePos x="0" y="0"/>
                  <wp:positionH relativeFrom="column">
                    <wp:posOffset>-2783205</wp:posOffset>
                  </wp:positionH>
                  <wp:positionV relativeFrom="paragraph">
                    <wp:posOffset>-6350</wp:posOffset>
                  </wp:positionV>
                  <wp:extent cx="2660650" cy="1879600"/>
                  <wp:effectExtent l="0" t="0" r="0" b="0"/>
                  <wp:wrapSquare wrapText="bothSides"/>
                  <wp:docPr id="2043847933" name="صورة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47933" name="صورة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إضافة المهام للمشروع +  </w:t>
            </w:r>
          </w:p>
          <w:p w14:paraId="6568F16B" w14:textId="77777777" w:rsidR="00D2740B" w:rsidRDefault="00157EA7" w:rsidP="0050690F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val="en-GB"/>
              </w:rPr>
            </w:pPr>
            <w:r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  <w:lang w:val="en-GB"/>
              </w:rPr>
              <w:t>تحديد تاريخ بدء ومدة كل مهمه بالتدريج:</w:t>
            </w:r>
          </w:p>
          <w:p w14:paraId="06027B67" w14:textId="77777777" w:rsidR="00D2740B" w:rsidRPr="00010DF6" w:rsidRDefault="00157EA7" w:rsidP="0050690F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6F1172"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  <w:t>تعيين الأولوية للمشروع :(التحليل - التصميم)</w:t>
            </w:r>
          </w:p>
        </w:tc>
        <w:tc>
          <w:tcPr>
            <w:tcW w:w="527" w:type="pct"/>
            <w:vAlign w:val="center"/>
          </w:tcPr>
          <w:p w14:paraId="2844D69E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14:paraId="73EA27B6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  <w:p w14:paraId="790279C9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14:paraId="6F06F9D8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475A85FF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4F09C90F" w14:textId="77777777" w:rsidR="00D2740B" w:rsidRPr="00252398" w:rsidRDefault="00157EA7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14:paraId="45732B2D" w14:textId="77777777" w:rsidR="00D2740B" w:rsidRPr="00FB6B52" w:rsidRDefault="00157EA7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14:paraId="6E4C384F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7D191C2B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E17FF" w14:paraId="0A2FD5D3" w14:textId="77777777" w:rsidTr="0050690F"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14:paraId="76D36286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2677952F" w14:textId="77777777" w:rsidR="00D2740B" w:rsidRDefault="00157EA7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54A2F222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682AC077" w14:textId="77777777" w:rsidR="00D2740B" w:rsidRPr="00BD74FC" w:rsidRDefault="00D2740B" w:rsidP="00D2740B">
      <w:pPr>
        <w:suppressAutoHyphens w:val="0"/>
        <w:rPr>
          <w:rFonts w:ascii="Sukar" w:eastAsia="Times New Roman" w:hAnsi="Sukar" w:cs="Times New Roman"/>
          <w:b/>
          <w:bCs/>
          <w:noProof/>
          <w:kern w:val="0"/>
          <w:sz w:val="14"/>
          <w:szCs w:val="14"/>
          <w:rtl/>
          <w:lang w:eastAsia="ar-SA"/>
        </w:rPr>
      </w:pPr>
    </w:p>
    <w:p w14:paraId="4B2673A4" w14:textId="77777777" w:rsidR="00D2740B" w:rsidRPr="00970948" w:rsidRDefault="00D2740B" w:rsidP="00D2740B">
      <w:pPr>
        <w:suppressAutoHyphens w:val="0"/>
        <w:jc w:val="center"/>
        <w:rPr>
          <w:rFonts w:ascii="Sukar" w:eastAsia="Times New Roman" w:hAnsi="Sukar" w:cs="Arial"/>
          <w:b/>
          <w:bCs/>
          <w:noProof/>
          <w:kern w:val="0"/>
          <w:rtl/>
          <w:lang w:eastAsia="ar-SA"/>
        </w:rPr>
      </w:pPr>
    </w:p>
    <w:p w14:paraId="1D2F2F53" w14:textId="77777777" w:rsidR="00D2740B" w:rsidRPr="00DC37BC" w:rsidRDefault="00157EA7" w:rsidP="00D2740B">
      <w:pPr>
        <w:suppressAutoHyphens w:val="0"/>
        <w:jc w:val="center"/>
        <w:rPr>
          <w:rFonts w:ascii="Times New Roman" w:eastAsia="Times New Roman" w:hAnsi="Times New Roman" w:cs="Traditional Arabic"/>
          <w:noProof/>
          <w:kern w:val="0"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kern w:val="0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kern w:val="0"/>
          <w:rtl/>
          <w:lang w:eastAsia="ar-SA"/>
        </w:rPr>
        <w:t xml:space="preserve">معلمة المادة : عائشة الرشيدي </w:t>
      </w:r>
    </w:p>
    <w:p w14:paraId="36374757" w14:textId="77777777" w:rsidR="00D2740B" w:rsidRPr="005E1265" w:rsidRDefault="00D2740B" w:rsidP="00D2740B">
      <w:pPr>
        <w:suppressAutoHyphens w:val="0"/>
        <w:bidi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</w:pPr>
    </w:p>
    <w:p w14:paraId="01B89353" w14:textId="77777777" w:rsidR="00D2740B" w:rsidRDefault="00157EA7">
      <w:pPr>
        <w:suppressAutoHyphens w:val="0"/>
        <w:bidi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kern w:val="0"/>
          <w:sz w:val="20"/>
          <w:szCs w:val="20"/>
          <w:rtl/>
          <w:lang w:eastAsia="ar-SA"/>
        </w:rPr>
        <w:br w:type="page"/>
      </w:r>
    </w:p>
    <w:p w14:paraId="20F88BE7" w14:textId="77777777" w:rsidR="0000134A" w:rsidRPr="00D2740B" w:rsidRDefault="0000134A" w:rsidP="00D2740B">
      <w:pPr>
        <w:suppressAutoHyphens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  <w:sectPr w:rsidR="0000134A" w:rsidRPr="00D2740B" w:rsidSect="001462D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14:paraId="7A1BF1F6" w14:textId="77777777" w:rsidR="007D69FE" w:rsidRPr="00364594" w:rsidRDefault="007D69FE" w:rsidP="007D69FE">
      <w:pPr>
        <w:pBdr>
          <w:bottom w:val="single" w:sz="6" w:space="0" w:color="auto"/>
        </w:pBdr>
        <w:suppressAutoHyphens w:val="0"/>
        <w:rPr>
          <w:rFonts w:ascii="Times New Roman" w:eastAsia="Times New Roman" w:hAnsi="Times New Roman" w:cs="Traditional Arabic"/>
          <w:kern w:val="0"/>
          <w:sz w:val="4"/>
          <w:szCs w:val="4"/>
          <w:rtl/>
          <w:lang w:eastAsia="ar-SA"/>
        </w:rPr>
      </w:pPr>
    </w:p>
    <w:p w14:paraId="1D1E616E" w14:textId="4752125C" w:rsidR="007D69FE" w:rsidRPr="00364594" w:rsidRDefault="00157EA7" w:rsidP="007D69FE">
      <w:pPr>
        <w:suppressAutoHyphens w:val="0"/>
        <w:ind w:hanging="143"/>
        <w:jc w:val="center"/>
        <w:rPr>
          <w:rFonts w:ascii="Abdoullah Ashgar EL-kharef" w:eastAsia="Times New Roman" w:hAnsi="Abdoullah Ashgar EL-kharef" w:cs="Traditional Arabic" w:hint="cs"/>
          <w:b/>
          <w:bCs/>
          <w:color w:val="0070C0"/>
          <w:kern w:val="0"/>
          <w:sz w:val="40"/>
          <w:szCs w:val="40"/>
          <w:rtl/>
          <w:lang w:eastAsia="ar-SA"/>
        </w:rPr>
      </w:pP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الاختبار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العملي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لمادة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التصميم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الهندسي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للعام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الدراسي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="00850176">
        <w:rPr>
          <w:rFonts w:ascii="Abdoullah Ashgar EL-kharef" w:eastAsia="Times New Roman" w:hAnsi="Abdoullah Ashgar EL-kharef" w:cs="Traditional Arabic" w:hint="cs"/>
          <w:b/>
          <w:bCs/>
          <w:color w:val="0070C0"/>
          <w:kern w:val="0"/>
          <w:sz w:val="40"/>
          <w:szCs w:val="40"/>
          <w:rtl/>
          <w:lang w:eastAsia="ar-SA"/>
        </w:rPr>
        <w:t>1446هـ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"/>
        <w:gridCol w:w="7932"/>
        <w:gridCol w:w="1115"/>
        <w:gridCol w:w="971"/>
      </w:tblGrid>
      <w:tr w:rsidR="005E17FF" w14:paraId="2FEBAAD3" w14:textId="77777777" w:rsidTr="0050690F">
        <w:trPr>
          <w:trHeight w:val="567"/>
        </w:trPr>
        <w:tc>
          <w:tcPr>
            <w:tcW w:w="266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318C8491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76C66CB7" w14:textId="77777777" w:rsidR="007D69FE" w:rsidRPr="00364594" w:rsidRDefault="00157EA7" w:rsidP="0050690F">
            <w:pPr>
              <w:rPr>
                <w:rFonts w:cs="Traditional Arabic"/>
                <w:b/>
                <w:bCs/>
                <w:sz w:val="48"/>
                <w:szCs w:val="48"/>
                <w:rtl/>
                <w:lang w:eastAsia="ar-SA"/>
              </w:rPr>
            </w:pP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>مستخدم</w:t>
            </w:r>
            <w:r w:rsidRPr="00CF3207">
              <w:rPr>
                <w:rFonts w:cs="Traditional Arabic" w:hint="cs"/>
                <w:b/>
                <w:bCs/>
                <w:color w:val="C45911"/>
                <w:sz w:val="48"/>
                <w:szCs w:val="48"/>
                <w:rtl/>
                <w:lang w:eastAsia="ar-SA"/>
              </w:rPr>
              <w:t>ا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 </w:t>
            </w:r>
            <w:r w:rsidRPr="00CF3207">
              <w:rPr>
                <w:rFonts w:cs="Traditional Arabic"/>
                <w:b/>
                <w:bCs/>
                <w:noProof/>
                <w:sz w:val="48"/>
                <w:szCs w:val="48"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noProof/>
                <w:color w:val="C45911"/>
                <w:sz w:val="48"/>
                <w:szCs w:val="48"/>
                <w:lang w:eastAsia="ar-SA"/>
              </w:rPr>
              <w:t>FreeCAD</w:t>
            </w: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برنامج </w:t>
            </w: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>قم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بعمل التالي:</w:t>
            </w:r>
          </w:p>
        </w:tc>
        <w:tc>
          <w:tcPr>
            <w:tcW w:w="527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3545919B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48EFBB27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</w:t>
            </w:r>
          </w:p>
        </w:tc>
      </w:tr>
      <w:tr w:rsidR="005E17FF" w14:paraId="426DB89A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7F052A74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043AA120" w14:textId="77777777" w:rsidR="007D69FE" w:rsidRPr="00364594" w:rsidRDefault="00157EA7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افتح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برنامج </w:t>
            </w:r>
            <w:r w:rsidRPr="00364594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14:paraId="5843FB33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4308C4AB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5E17FF" w14:paraId="4493C67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064FB5AE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3AF97D7F" w14:textId="77777777" w:rsidR="007D69FE" w:rsidRPr="00364594" w:rsidRDefault="00157EA7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أنش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أ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شكل ثلاثي الابعاد المكعب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لاضلاع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noProof/>
                <w:sz w:val="28"/>
                <w:szCs w:val="28"/>
                <w:lang w:eastAsia="ar-SA"/>
              </w:rPr>
              <w:t>50 mm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14:paraId="10504E33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73D4C4EE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5E17FF" w14:paraId="4ACD298C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74317B33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295047AB" w14:textId="77777777" w:rsidR="007D69FE" w:rsidRDefault="00157EA7" w:rsidP="0050690F">
            <w:pPr>
              <w:rPr>
                <w:rFonts w:cs="Traditional Arabic"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1" locked="0" layoutInCell="1" allowOverlap="1" wp14:anchorId="574D5604" wp14:editId="4CE9B770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266700</wp:posOffset>
                  </wp:positionV>
                  <wp:extent cx="2807970" cy="1387475"/>
                  <wp:effectExtent l="0" t="0" r="0" b="3175"/>
                  <wp:wrapTight wrapText="bothSides">
                    <wp:wrapPolygon edited="0">
                      <wp:start x="0" y="0"/>
                      <wp:lineTo x="0" y="21353"/>
                      <wp:lineTo x="21395" y="21353"/>
                      <wp:lineTo x="21395" y="0"/>
                      <wp:lineTo x="0" y="0"/>
                    </wp:wrapPolygon>
                  </wp:wrapTight>
                  <wp:docPr id="5" name="صورة 5" descr="صورة تحتوي على أداة ذكية, الإلكترونيات, جهاز إلكتروني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أداة ذكية, الإلكترونيات, جهاز إلكتروني, قيادة&#10;&#10;تم إنشاء الوصف تلقائياً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صمم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cover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آيفون باستخدام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FreeCAD</w:t>
            </w:r>
          </w:p>
          <w:p w14:paraId="07DA336E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58F3C14D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1A4B859C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5E5174F5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7600B930" w14:textId="77777777" w:rsidR="007D69FE" w:rsidRDefault="00157EA7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1" locked="0" layoutInCell="1" allowOverlap="1" wp14:anchorId="3D2F1150" wp14:editId="434D956D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394335</wp:posOffset>
                  </wp:positionV>
                  <wp:extent cx="3624580" cy="1234440"/>
                  <wp:effectExtent l="0" t="0" r="0" b="3810"/>
                  <wp:wrapTight wrapText="bothSides">
                    <wp:wrapPolygon edited="0">
                      <wp:start x="0" y="0"/>
                      <wp:lineTo x="0" y="21333"/>
                      <wp:lineTo x="21456" y="21333"/>
                      <wp:lineTo x="21456" y="0"/>
                      <wp:lineTo x="0" y="0"/>
                    </wp:wrapPolygon>
                  </wp:wrapTight>
                  <wp:docPr id="892200428" name="صورة 7" descr="صورة تحتوي على نص, هاتف ذكي, لقطة شاشة, قيادة&#10;&#10;تم إنشاء الوصف تلقائياً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00428" name="صورة 7" descr="صورة تحتوي على نص, هاتف ذكي, لقطة شاشة, قيادة&#10;&#10;تم إنشاء الوصف تلقائياً">
                            <a:hlinkClick r:id="rId7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D4CA5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23020021" w14:textId="77777777" w:rsidR="007D69FE" w:rsidRPr="00364594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14:paraId="1ECBAF95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14:paraId="071BA672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5E17FF" w14:paraId="1878A9CA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3BBFBA4C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455AD8AA" w14:textId="77777777" w:rsidR="007D69FE" w:rsidRPr="00364594" w:rsidRDefault="00157EA7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افتح مشروع جديد في </w:t>
            </w:r>
            <w:r>
              <w:rPr>
                <w:rFonts w:cs="Traditional Arabic"/>
                <w:sz w:val="28"/>
                <w:szCs w:val="28"/>
                <w:lang w:eastAsia="ar-SA"/>
              </w:rPr>
              <w:t xml:space="preserve"> FreeCAD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وأنشأ طاولة قهوة دائرية بثلاث أضلاع.</w:t>
            </w:r>
          </w:p>
        </w:tc>
        <w:tc>
          <w:tcPr>
            <w:tcW w:w="527" w:type="pct"/>
            <w:vAlign w:val="center"/>
          </w:tcPr>
          <w:p w14:paraId="4936D08B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56EB35B8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5E17FF" w14:paraId="6BCDACE1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68166AF8" w14:textId="77777777" w:rsidR="007D69FE" w:rsidRPr="00364594" w:rsidRDefault="00157EA7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14:paraId="3F129BF6" w14:textId="77777777" w:rsidR="007D69FE" w:rsidRPr="00364594" w:rsidRDefault="00157EA7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14:paraId="47F60D79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9" w:type="pct"/>
            <w:vAlign w:val="center"/>
          </w:tcPr>
          <w:p w14:paraId="456FC462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5E17FF" w14:paraId="1E90EC4C" w14:textId="77777777" w:rsidTr="0050690F">
        <w:trPr>
          <w:trHeight w:val="567"/>
        </w:trPr>
        <w:tc>
          <w:tcPr>
            <w:tcW w:w="4014" w:type="pct"/>
            <w:gridSpan w:val="2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4C6E264E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b/>
                <w:bCs/>
                <w:color w:val="C45911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38C04DD6" w14:textId="77777777" w:rsidR="007D69FE" w:rsidRPr="00364594" w:rsidRDefault="00157EA7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4476D9DE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</w:tbl>
    <w:p w14:paraId="38C5E07F" w14:textId="77777777" w:rsidR="007D69FE" w:rsidRPr="00364594" w:rsidRDefault="007D69FE" w:rsidP="007D69FE">
      <w:pPr>
        <w:suppressAutoHyphens w:val="0"/>
        <w:rPr>
          <w:rFonts w:ascii="Sukar" w:eastAsia="Times New Roman" w:hAnsi="Sukar" w:cs="Times New Roman"/>
          <w:b/>
          <w:bCs/>
          <w:kern w:val="0"/>
          <w:sz w:val="14"/>
          <w:szCs w:val="14"/>
          <w:rtl/>
          <w:lang w:eastAsia="ar-SA"/>
        </w:rPr>
      </w:pPr>
    </w:p>
    <w:p w14:paraId="1A424D84" w14:textId="77777777" w:rsidR="007D69FE" w:rsidRPr="00364594" w:rsidRDefault="007D69FE" w:rsidP="007D69FE">
      <w:pPr>
        <w:suppressAutoHyphens w:val="0"/>
        <w:jc w:val="center"/>
        <w:rPr>
          <w:rFonts w:ascii="Sukar" w:eastAsia="Times New Roman" w:hAnsi="Sukar" w:cs="Arial"/>
          <w:b/>
          <w:bCs/>
          <w:kern w:val="0"/>
          <w:rtl/>
          <w:lang w:eastAsia="ar-SA"/>
        </w:rPr>
      </w:pPr>
    </w:p>
    <w:p w14:paraId="7CA49193" w14:textId="77777777" w:rsidR="007D69FE" w:rsidRPr="00364594" w:rsidRDefault="00157EA7" w:rsidP="007D69FE">
      <w:pPr>
        <w:suppressAutoHyphens w:val="0"/>
        <w:jc w:val="center"/>
        <w:rPr>
          <w:rFonts w:ascii="Times New Roman" w:eastAsia="Times New Roman" w:hAnsi="Times New Roman" w:cs="Traditional Arabic"/>
          <w:noProof/>
          <w:kern w:val="0"/>
          <w:sz w:val="4"/>
          <w:szCs w:val="4"/>
          <w:lang w:eastAsia="ar-SA"/>
        </w:rPr>
      </w:pPr>
      <w:r w:rsidRPr="00364594">
        <w:rPr>
          <w:rFonts w:ascii="Sukar" w:eastAsia="Times New Roman" w:hAnsi="Sukar" w:cs="Times New Roman"/>
          <w:b/>
          <w:bCs/>
          <w:kern w:val="0"/>
          <w:rtl/>
          <w:lang w:eastAsia="ar-SA"/>
        </w:rPr>
        <w:t xml:space="preserve">انتهت الأسئلة </w:t>
      </w:r>
      <w:r w:rsidRPr="00364594">
        <w:rPr>
          <w:rFonts w:ascii="Sukar" w:eastAsia="Times New Roman" w:hAnsi="Sukar" w:cs="Times New Roman" w:hint="cs"/>
          <w:b/>
          <w:bCs/>
          <w:kern w:val="0"/>
          <w:rtl/>
          <w:lang w:eastAsia="ar-SA"/>
        </w:rPr>
        <w:t>تمنياتي</w:t>
      </w:r>
      <w:r w:rsidRPr="00364594">
        <w:rPr>
          <w:rFonts w:ascii="Sukar" w:eastAsia="Times New Roman" w:hAnsi="Sukar" w:cs="Times New Roman"/>
          <w:b/>
          <w:bCs/>
          <w:kern w:val="0"/>
          <w:rtl/>
          <w:lang w:eastAsia="ar-SA"/>
        </w:rPr>
        <w:t xml:space="preserve"> لكم بالتوفيق </w:t>
      </w:r>
      <w:r>
        <w:rPr>
          <w:rFonts w:ascii="Sukar" w:eastAsia="Times New Roman" w:hAnsi="Sukar" w:cs="Times New Roman" w:hint="cs"/>
          <w:b/>
          <w:bCs/>
          <w:kern w:val="0"/>
          <w:rtl/>
          <w:lang w:eastAsia="ar-SA"/>
        </w:rPr>
        <w:t xml:space="preserve">والنجاح </w:t>
      </w:r>
    </w:p>
    <w:p w14:paraId="50719F53" w14:textId="77777777" w:rsidR="007D69FE" w:rsidRPr="00364594" w:rsidRDefault="007D69FE" w:rsidP="007D69FE">
      <w:pPr>
        <w:suppressAutoHyphens w:val="0"/>
        <w:bidi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</w:pPr>
    </w:p>
    <w:p w14:paraId="31FA14C9" w14:textId="77777777" w:rsidR="007D69FE" w:rsidRPr="00364594" w:rsidRDefault="007D69FE" w:rsidP="007D69FE">
      <w:pPr>
        <w:suppressAutoHyphens w:val="0"/>
        <w:bidi w:val="0"/>
        <w:rPr>
          <w:rFonts w:ascii="Times New Roman" w:eastAsia="Times New Roman" w:hAnsi="Times New Roman" w:cs="Traditional Arabic"/>
          <w:kern w:val="0"/>
          <w:sz w:val="20"/>
          <w:szCs w:val="20"/>
          <w:lang w:eastAsia="ar-SA"/>
        </w:rPr>
      </w:pPr>
    </w:p>
    <w:p w14:paraId="61FC307E" w14:textId="77777777" w:rsidR="007D69FE" w:rsidRPr="004C16AB" w:rsidRDefault="007D69FE" w:rsidP="007D69FE">
      <w:pPr>
        <w:suppressAutoHyphens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eastAsia="en-US"/>
        </w:rPr>
      </w:pPr>
    </w:p>
    <w:p w14:paraId="22DD4AEF" w14:textId="77777777" w:rsidR="007D69FE" w:rsidRDefault="00157EA7">
      <w:pPr>
        <w:suppressAutoHyphens w:val="0"/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eastAsia="en-US"/>
        </w:rPr>
      </w:pPr>
      <w:r>
        <w:rPr>
          <w:rFonts w:ascii="Calibri" w:eastAsia="Calibri" w:hAnsi="Calibri" w:cstheme="minorBidi"/>
          <w:kern w:val="0"/>
          <w:sz w:val="22"/>
          <w:szCs w:val="22"/>
          <w:rtl/>
          <w:lang w:eastAsia="en-US"/>
        </w:rPr>
        <w:br w:type="page"/>
      </w:r>
    </w:p>
    <w:p w14:paraId="1E9081A7" w14:textId="77777777" w:rsidR="00001448" w:rsidRPr="007D69FE" w:rsidRDefault="00001448" w:rsidP="007D69FE">
      <w:pPr>
        <w:suppressAutoHyphens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eastAsia="en-US"/>
        </w:rPr>
        <w:sectPr w:rsidR="00001448" w:rsidRPr="007D69FE" w:rsidSect="005417A2">
          <w:headerReference w:type="default" r:id="rId27"/>
          <w:endnotePr>
            <w:numFmt w:val="lowerLetter"/>
          </w:endnotePr>
          <w:pgSz w:w="11906" w:h="16838" w:code="9"/>
          <w:pgMar w:top="284" w:right="624" w:bottom="164" w:left="624" w:header="720" w:footer="720" w:gutter="0"/>
          <w:cols w:space="720"/>
          <w:bidi/>
          <w:rtlGutter/>
          <w:docGrid w:linePitch="272"/>
        </w:sectPr>
      </w:pPr>
    </w:p>
    <w:p w14:paraId="28CA9A71" w14:textId="77777777" w:rsidR="009B2B2E" w:rsidRPr="00661E45" w:rsidRDefault="00157EA7" w:rsidP="009B2B2E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48"/>
          <w:szCs w:val="38"/>
          <w:rtl/>
          <w:lang w:eastAsia="en-US"/>
        </w:rPr>
      </w:pPr>
      <w:r>
        <w:rPr>
          <w:rFonts w:ascii="Times New Roman" w:eastAsia="Times New Roman" w:hAnsi="Times New Roman" w:cs="PT Bold Heading" w:hint="cs"/>
          <w:kern w:val="0"/>
          <w:sz w:val="48"/>
          <w:szCs w:val="38"/>
          <w:rtl/>
          <w:lang w:eastAsia="en-US"/>
        </w:rPr>
        <w:lastRenderedPageBreak/>
        <w:t>الاختبار العملي النهائي</w:t>
      </w:r>
    </w:p>
    <w:p w14:paraId="7F93B26B" w14:textId="77777777" w:rsidR="009B2B2E" w:rsidRDefault="009B2B2E" w:rsidP="009B2B2E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eastAsia="en-US"/>
        </w:rPr>
      </w:pPr>
    </w:p>
    <w:p w14:paraId="6030BD1D" w14:textId="77777777" w:rsidR="009B2B2E" w:rsidRDefault="009B2B2E" w:rsidP="009B2B2E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eastAsia="en-US"/>
        </w:rPr>
      </w:pPr>
    </w:p>
    <w:p w14:paraId="48D3E052" w14:textId="77777777" w:rsidR="009B2B2E" w:rsidRDefault="00157EA7" w:rsidP="009B2B2E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 xml:space="preserve">السؤال الأول: عزيزتي الطالبة بعد راستك لبرنامج جانت بروجكت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  <w:t>GanttProject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 xml:space="preserve">  قومي بتنفيذ الآتي:</w:t>
      </w:r>
    </w:p>
    <w:tbl>
      <w:tblPr>
        <w:tblStyle w:val="TableGrid2"/>
        <w:bidiVisual/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5850"/>
        <w:gridCol w:w="900"/>
        <w:gridCol w:w="990"/>
        <w:gridCol w:w="1350"/>
      </w:tblGrid>
      <w:tr w:rsidR="005E17FF" w14:paraId="5D6BFB3F" w14:textId="77777777" w:rsidTr="0001148B">
        <w:trPr>
          <w:trHeight w:val="71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517B04" w14:textId="77777777" w:rsidR="009B2B2E" w:rsidRDefault="00157EA7" w:rsidP="0001148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14"/>
                <w:szCs w:val="14"/>
                <w:rtl/>
              </w:rPr>
              <w:t>رقم الاجراء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E8F808" w14:textId="77777777" w:rsidR="009B2B2E" w:rsidRDefault="00157EA7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الأجراء المطلوب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8031DC" w14:textId="77777777" w:rsidR="009B2B2E" w:rsidRDefault="00157EA7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المطلوبة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05A56E" w14:textId="77777777" w:rsidR="009B2B2E" w:rsidRDefault="00157EA7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A84501" w14:textId="77777777" w:rsidR="009B2B2E" w:rsidRDefault="00157EA7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ملاحظات المعلمة</w:t>
            </w:r>
          </w:p>
        </w:tc>
      </w:tr>
      <w:tr w:rsidR="005E17FF" w14:paraId="6454C89C" w14:textId="77777777" w:rsidTr="0001148B">
        <w:trPr>
          <w:trHeight w:val="4013"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Style w:val="TableGrid2"/>
              <w:tblpPr w:leftFromText="180" w:rightFromText="180" w:vertAnchor="text" w:horzAnchor="margin" w:tblpXSpec="center" w:tblpY="25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97"/>
              <w:gridCol w:w="1417"/>
              <w:gridCol w:w="1417"/>
              <w:gridCol w:w="1643"/>
              <w:gridCol w:w="1643"/>
            </w:tblGrid>
            <w:tr w:rsidR="005E17FF" w14:paraId="1A9F0925" w14:textId="77777777" w:rsidTr="0001148B">
              <w:trPr>
                <w:trHeight w:val="413"/>
              </w:trPr>
              <w:tc>
                <w:tcPr>
                  <w:tcW w:w="2497" w:type="dxa"/>
                  <w:shd w:val="clear" w:color="auto" w:fill="BFBFBF"/>
                  <w:vAlign w:val="center"/>
                </w:tcPr>
                <w:p w14:paraId="12928F75" w14:textId="77777777" w:rsidR="009B2B2E" w:rsidRPr="00C24BC1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المهمة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14:paraId="1B9640BD" w14:textId="77777777" w:rsidR="009B2B2E" w:rsidRPr="00C24BC1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تاريخ البدء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14:paraId="6E3E6634" w14:textId="77777777" w:rsidR="009B2B2E" w:rsidRPr="00C24BC1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المدة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14:paraId="6AE3C708" w14:textId="77777777" w:rsidR="009B2B2E" w:rsidRPr="00C24BC1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الأدوار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الوظيفية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14:paraId="3F577E8F" w14:textId="77777777" w:rsidR="009B2B2E" w:rsidRPr="00C24BC1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أسماء الموظفين</w:t>
                  </w:r>
                </w:p>
              </w:tc>
            </w:tr>
            <w:tr w:rsidR="005E17FF" w14:paraId="537AF765" w14:textId="77777777" w:rsidTr="0001148B">
              <w:tc>
                <w:tcPr>
                  <w:tcW w:w="2497" w:type="dxa"/>
                  <w:vAlign w:val="center"/>
                </w:tcPr>
                <w:p w14:paraId="622E9812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تعريف المشكلة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14:paraId="308CDD41" w14:textId="77777777" w:rsidR="009B2B2E" w:rsidRPr="00D820D7" w:rsidRDefault="00157EA7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rtl/>
                    </w:rPr>
                  </w:pPr>
                  <w:r w:rsidRPr="00D820D7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rtl/>
                    </w:rPr>
                    <w:t>تحديد تاريخ البدء يعود للطالبة مع مراعاة أيام إجازات الأسبوع</w:t>
                  </w:r>
                </w:p>
              </w:tc>
              <w:tc>
                <w:tcPr>
                  <w:tcW w:w="1417" w:type="dxa"/>
                  <w:vAlign w:val="center"/>
                </w:tcPr>
                <w:p w14:paraId="2710E3FA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14:paraId="4E06ADBC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تصميم</w:t>
                  </w:r>
                </w:p>
              </w:tc>
              <w:tc>
                <w:tcPr>
                  <w:tcW w:w="1643" w:type="dxa"/>
                </w:tcPr>
                <w:p w14:paraId="7143DCCF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أحمد</w:t>
                  </w:r>
                </w:p>
              </w:tc>
            </w:tr>
            <w:tr w:rsidR="005E17FF" w14:paraId="745D9A90" w14:textId="77777777" w:rsidTr="0001148B">
              <w:tc>
                <w:tcPr>
                  <w:tcW w:w="2497" w:type="dxa"/>
                  <w:vAlign w:val="center"/>
                </w:tcPr>
                <w:p w14:paraId="2F71C3D2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البحث والتحليل</w:t>
                  </w:r>
                </w:p>
              </w:tc>
              <w:tc>
                <w:tcPr>
                  <w:tcW w:w="1417" w:type="dxa"/>
                  <w:vMerge/>
                </w:tcPr>
                <w:p w14:paraId="3A7218DF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4630E4B9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ثلاثة أيام</w:t>
                  </w:r>
                </w:p>
              </w:tc>
              <w:tc>
                <w:tcPr>
                  <w:tcW w:w="1643" w:type="dxa"/>
                </w:tcPr>
                <w:p w14:paraId="5CC37282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باحث</w:t>
                  </w:r>
                </w:p>
              </w:tc>
              <w:tc>
                <w:tcPr>
                  <w:tcW w:w="1643" w:type="dxa"/>
                </w:tcPr>
                <w:p w14:paraId="510CD53E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خالد</w:t>
                  </w:r>
                </w:p>
              </w:tc>
            </w:tr>
            <w:tr w:rsidR="005E17FF" w14:paraId="0132E169" w14:textId="77777777" w:rsidTr="0001148B">
              <w:tc>
                <w:tcPr>
                  <w:tcW w:w="2497" w:type="dxa"/>
                  <w:vAlign w:val="center"/>
                </w:tcPr>
                <w:p w14:paraId="45FF8DDC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التقييم والإختبار</w:t>
                  </w:r>
                </w:p>
              </w:tc>
              <w:tc>
                <w:tcPr>
                  <w:tcW w:w="1417" w:type="dxa"/>
                  <w:vMerge/>
                </w:tcPr>
                <w:p w14:paraId="77F1FB06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93807AC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14:paraId="158B19F1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نظم</w:t>
                  </w:r>
                </w:p>
              </w:tc>
              <w:tc>
                <w:tcPr>
                  <w:tcW w:w="1643" w:type="dxa"/>
                </w:tcPr>
                <w:p w14:paraId="146EFED5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عمر</w:t>
                  </w:r>
                </w:p>
              </w:tc>
            </w:tr>
            <w:tr w:rsidR="005E17FF" w14:paraId="2A0A71CB" w14:textId="77777777" w:rsidTr="0001148B">
              <w:tc>
                <w:tcPr>
                  <w:tcW w:w="2497" w:type="dxa"/>
                  <w:vAlign w:val="center"/>
                </w:tcPr>
                <w:p w14:paraId="17FE3D2F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التنفيذ</w:t>
                  </w:r>
                </w:p>
              </w:tc>
              <w:tc>
                <w:tcPr>
                  <w:tcW w:w="1417" w:type="dxa"/>
                  <w:vMerge/>
                </w:tcPr>
                <w:p w14:paraId="0F7DE4DB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BC16E0D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14:paraId="76A7CBAA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مهندس تصنيع </w:t>
                  </w:r>
                </w:p>
              </w:tc>
              <w:tc>
                <w:tcPr>
                  <w:tcW w:w="1643" w:type="dxa"/>
                </w:tcPr>
                <w:p w14:paraId="1E3D203C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فهد</w:t>
                  </w:r>
                </w:p>
              </w:tc>
            </w:tr>
            <w:tr w:rsidR="005E17FF" w14:paraId="56B5EB51" w14:textId="77777777" w:rsidTr="0001148B">
              <w:tc>
                <w:tcPr>
                  <w:tcW w:w="2497" w:type="dxa"/>
                  <w:vAlign w:val="center"/>
                </w:tcPr>
                <w:p w14:paraId="6DBC43F9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الصيانة</w:t>
                  </w:r>
                </w:p>
              </w:tc>
              <w:tc>
                <w:tcPr>
                  <w:tcW w:w="1417" w:type="dxa"/>
                  <w:vMerge/>
                </w:tcPr>
                <w:p w14:paraId="6A888F61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3F17A0C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14:paraId="31E3D0DD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جودة</w:t>
                  </w:r>
                </w:p>
              </w:tc>
              <w:tc>
                <w:tcPr>
                  <w:tcW w:w="1643" w:type="dxa"/>
                </w:tcPr>
                <w:p w14:paraId="0BD07219" w14:textId="77777777" w:rsidR="009B2B2E" w:rsidRDefault="00157EA7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ناصر</w:t>
                  </w:r>
                </w:p>
              </w:tc>
            </w:tr>
          </w:tbl>
          <w:p w14:paraId="1C117225" w14:textId="77777777" w:rsidR="009B2B2E" w:rsidRDefault="009B2B2E" w:rsidP="0001148B">
            <w:pPr>
              <w:jc w:val="center"/>
              <w:rPr>
                <w:b/>
                <w:bCs/>
                <w:rtl/>
              </w:rPr>
            </w:pPr>
          </w:p>
        </w:tc>
      </w:tr>
      <w:tr w:rsidR="005E17FF" w14:paraId="14FD626C" w14:textId="77777777" w:rsidTr="0001148B">
        <w:trPr>
          <w:trHeight w:val="7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FA57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A422" w14:textId="77777777" w:rsidR="009B2B2E" w:rsidRPr="00A45C86" w:rsidRDefault="00157EA7" w:rsidP="0001148B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قومي بفتح برنامج جانت بروجكت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A5F6" w14:textId="77777777" w:rsidR="009B2B2E" w:rsidRDefault="00157EA7" w:rsidP="0001148B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A0B7" w14:textId="77777777" w:rsidR="009B2B2E" w:rsidRDefault="009B2B2E" w:rsidP="0001148B">
            <w:pPr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57DD" w14:textId="77777777" w:rsidR="009B2B2E" w:rsidRDefault="009B2B2E" w:rsidP="0001148B">
            <w:pPr>
              <w:rPr>
                <w:color w:val="000000"/>
                <w:sz w:val="22"/>
                <w:szCs w:val="22"/>
                <w:rtl/>
              </w:rPr>
            </w:pPr>
          </w:p>
        </w:tc>
      </w:tr>
      <w:tr w:rsidR="005E17FF" w14:paraId="2D1081FA" w14:textId="77777777" w:rsidTr="0001148B">
        <w:trPr>
          <w:trHeight w:val="136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5985C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D411" w14:textId="77777777" w:rsidR="009B2B2E" w:rsidRPr="00A45C86" w:rsidRDefault="00157EA7" w:rsidP="0001148B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قومي بإنشاء مشروع جديد يحمل إسم مشروعك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وليكن ( إسمك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الثلاثي ) ومؤسستك ولتكن (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SA Technology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) مع تحديد أيام الإجازات الأسبوعية (الجمعة - السبت)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776D" w14:textId="77777777" w:rsidR="009B2B2E" w:rsidRDefault="00157EA7" w:rsidP="0001148B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75F9" w14:textId="77777777" w:rsidR="009B2B2E" w:rsidRDefault="009B2B2E" w:rsidP="0001148B">
            <w:pPr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C871" w14:textId="77777777" w:rsidR="009B2B2E" w:rsidRDefault="009B2B2E" w:rsidP="0001148B">
            <w:pPr>
              <w:rPr>
                <w:color w:val="000000"/>
                <w:sz w:val="22"/>
                <w:szCs w:val="22"/>
                <w:rtl/>
              </w:rPr>
            </w:pPr>
          </w:p>
        </w:tc>
      </w:tr>
      <w:tr w:rsidR="005E17FF" w14:paraId="6662C1EE" w14:textId="77777777" w:rsidTr="0001148B">
        <w:trPr>
          <w:trHeight w:val="44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0F03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D2F6" w14:textId="77777777" w:rsidR="009B2B2E" w:rsidRPr="001B46FD" w:rsidRDefault="00157EA7" w:rsidP="0001148B">
            <w:pPr>
              <w:spacing w:after="160"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D71A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بإضافة المهام التالية مع تحديد خصائص كل مهمة (تاريخ البدء - المدة)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FE5C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E4D7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E8A5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1C447362" w14:textId="77777777" w:rsidTr="0001148B">
        <w:trPr>
          <w:trHeight w:val="45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A5F1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109F" w14:textId="77777777" w:rsidR="009B2B2E" w:rsidRPr="00A45C86" w:rsidRDefault="00157EA7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حددي المهمة الثالثة كنقطة محورية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B08E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F6C1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024F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125421F4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328C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E454" w14:textId="77777777" w:rsidR="009B2B2E" w:rsidRPr="00A45C86" w:rsidRDefault="00157EA7" w:rsidP="0001148B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أضيفي حالة إكمال لكل مهمة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A1839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14E7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C5BA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274B4918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35A7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215B" w14:textId="77777777" w:rsidR="009B2B2E" w:rsidRPr="00A45C86" w:rsidRDefault="00157EA7" w:rsidP="0001148B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أنشئي قائمة بالأدوار الوظيفية 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8A28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0229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D2BC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07DD9D18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EC8C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6DA2" w14:textId="77777777" w:rsidR="009B2B2E" w:rsidRPr="00DB768D" w:rsidRDefault="00157EA7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 w:rsidRPr="00DB76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أنشئي قائمة بأسماء الموظفين مع تحديد الدور الوظيفي لكل موظف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B139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BB95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4847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5CF84375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5844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0B89" w14:textId="77777777" w:rsidR="009B2B2E" w:rsidRPr="00A45C86" w:rsidRDefault="00157EA7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أربطي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كل مهمة من مهام مشروعك بالموظف المناسب كما هو ظاهر أمامك في الجدول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250A6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CDE3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78A5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7026FF95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C076" w14:textId="77777777" w:rsidR="009B2B2E" w:rsidRDefault="00157EA7" w:rsidP="0001148B">
            <w:r>
              <w:rPr>
                <w:rFonts w:hint="cs"/>
                <w:rtl/>
              </w:rPr>
              <w:t>9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4A5B" w14:textId="77777777" w:rsidR="009B2B2E" w:rsidRPr="00A45C86" w:rsidRDefault="00157EA7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إحفظي مشروعك وإستعدي للتقييم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5695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5D95" w14:textId="77777777" w:rsidR="009B2B2E" w:rsidRDefault="009B2B2E" w:rsidP="0001148B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F399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  <w:tr w:rsidR="005E17FF" w14:paraId="376D7215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327F084" w14:textId="77777777" w:rsidR="009B2B2E" w:rsidRDefault="00157EA7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E42B552" w14:textId="77777777" w:rsidR="009B2B2E" w:rsidRDefault="00157EA7" w:rsidP="0001148B">
            <w:pPr>
              <w:spacing w:line="25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032DB8F" w14:textId="77777777" w:rsidR="009B2B2E" w:rsidRDefault="00157EA7" w:rsidP="0001148B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A1DF5CE" w14:textId="77777777" w:rsidR="009B2B2E" w:rsidRDefault="009B2B2E" w:rsidP="0001148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6BDF97" w14:textId="77777777" w:rsidR="009B2B2E" w:rsidRDefault="009B2B2E" w:rsidP="0001148B">
            <w:pPr>
              <w:rPr>
                <w:sz w:val="22"/>
                <w:szCs w:val="22"/>
                <w:rtl/>
              </w:rPr>
            </w:pPr>
          </w:p>
        </w:tc>
      </w:tr>
    </w:tbl>
    <w:p w14:paraId="7CBE5B61" w14:textId="77777777" w:rsidR="009B2B2E" w:rsidRDefault="009B2B2E" w:rsidP="009B2B2E">
      <w:pPr>
        <w:tabs>
          <w:tab w:val="left" w:pos="3507"/>
          <w:tab w:val="center" w:pos="5233"/>
        </w:tabs>
        <w:suppressAutoHyphens w:val="0"/>
        <w:rPr>
          <w:rFonts w:ascii="Times New Roman" w:eastAsia="Times New Roman" w:hAnsi="Times New Roman" w:cs="PT Bold Heading"/>
          <w:kern w:val="0"/>
          <w:sz w:val="22"/>
          <w:u w:val="single"/>
          <w:rtl/>
          <w:lang w:eastAsia="en-US"/>
        </w:rPr>
      </w:pPr>
    </w:p>
    <w:p w14:paraId="2DC48A95" w14:textId="77777777" w:rsidR="009B2B2E" w:rsidRDefault="009B2B2E" w:rsidP="009B2B2E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22"/>
          <w:u w:val="single"/>
          <w:rtl/>
          <w:lang w:eastAsia="en-US"/>
        </w:rPr>
      </w:pPr>
    </w:p>
    <w:p w14:paraId="680530A5" w14:textId="77777777" w:rsidR="009B2B2E" w:rsidRPr="00D84F11" w:rsidRDefault="00157EA7" w:rsidP="009B2B2E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28"/>
          <w:szCs w:val="28"/>
          <w:u w:val="single"/>
          <w:rtl/>
          <w:lang w:eastAsia="en-US"/>
        </w:rPr>
      </w:pPr>
      <w:r w:rsidRPr="00D84F11">
        <w:rPr>
          <w:rFonts w:ascii="Times New Roman" w:eastAsia="Times New Roman" w:hAnsi="Times New Roman" w:cs="PT Bold Heading" w:hint="cs"/>
          <w:kern w:val="0"/>
          <w:sz w:val="28"/>
          <w:szCs w:val="28"/>
          <w:u w:val="single"/>
          <w:rtl/>
          <w:lang w:eastAsia="en-US"/>
        </w:rPr>
        <w:t>تمنياتي لكن بالتوفيق والسداد</w:t>
      </w:r>
    </w:p>
    <w:p w14:paraId="2A2824D3" w14:textId="77777777" w:rsidR="009B2B2E" w:rsidRPr="005F5F23" w:rsidRDefault="00157EA7" w:rsidP="009B2B2E">
      <w:pPr>
        <w:tabs>
          <w:tab w:val="left" w:pos="4152"/>
          <w:tab w:val="center" w:pos="5233"/>
        </w:tabs>
        <w:suppressAutoHyphens w:val="0"/>
        <w:jc w:val="center"/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</w:pPr>
      <w:r w:rsidRPr="005F5F23"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  <w:t>معلمتك: إبتهال مدشوش</w:t>
      </w:r>
    </w:p>
    <w:p w14:paraId="6119884B" w14:textId="77777777" w:rsidR="009B2B2E" w:rsidRDefault="00157EA7">
      <w:pPr>
        <w:suppressAutoHyphens w:val="0"/>
        <w:bidi w:val="0"/>
        <w:rPr>
          <w:rFonts w:ascii="Times New Roman" w:eastAsia="Times New Roman" w:hAnsi="Times New Roman" w:cs="Times New Roman"/>
          <w:kern w:val="0"/>
          <w:rtl/>
          <w:lang w:eastAsia="en-US"/>
        </w:rPr>
      </w:pPr>
      <w:r>
        <w:rPr>
          <w:rFonts w:ascii="Times New Roman" w:eastAsia="Times New Roman" w:hAnsi="Times New Roman" w:cs="Times New Roman"/>
          <w:kern w:val="0"/>
          <w:rtl/>
          <w:lang w:eastAsia="en-US"/>
        </w:rPr>
        <w:br w:type="page"/>
      </w:r>
    </w:p>
    <w:p w14:paraId="2B8E96B0" w14:textId="77777777" w:rsidR="00EE70B0" w:rsidRPr="009B2B2E" w:rsidRDefault="00EE70B0" w:rsidP="009B2B2E">
      <w:pPr>
        <w:suppressAutoHyphens w:val="0"/>
        <w:rPr>
          <w:rFonts w:ascii="Times New Roman" w:eastAsia="Times New Roman" w:hAnsi="Times New Roman" w:cs="Times New Roman"/>
          <w:kern w:val="0"/>
          <w:rtl/>
          <w:lang w:eastAsia="en-US"/>
        </w:rPr>
      </w:pPr>
    </w:p>
    <w:sectPr w:rsidR="00EE70B0" w:rsidRPr="009B2B2E" w:rsidSect="003E38EA">
      <w:pgSz w:w="11907" w:h="16443" w:code="9"/>
      <w:pgMar w:top="720" w:right="720" w:bottom="720" w:left="720" w:header="709" w:footer="544" w:gutter="0"/>
      <w:pgBorders w:offsetFrom="page">
        <w:top w:val="dotDotDash" w:sz="8" w:space="24" w:color="auto"/>
        <w:left w:val="dotDotDash" w:sz="8" w:space="24" w:color="auto"/>
        <w:bottom w:val="dotDotDash" w:sz="8" w:space="24" w:color="auto"/>
        <w:right w:val="dotDotDash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07E4" w14:textId="77777777" w:rsidR="00157EA7" w:rsidRDefault="00157EA7">
      <w:pPr>
        <w:rPr>
          <w:rFonts w:hint="eastAsia"/>
        </w:rPr>
      </w:pPr>
      <w:r>
        <w:separator/>
      </w:r>
    </w:p>
  </w:endnote>
  <w:endnote w:type="continuationSeparator" w:id="0">
    <w:p w14:paraId="2F0E064F" w14:textId="77777777" w:rsidR="00157EA7" w:rsidRDefault="00157EA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Noto Serif Yezidi"/>
    <w:charset w:val="B2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B2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  <w:font w:name="Arabic Typesetting">
    <w:altName w:val="Arial"/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bdoullah Ashgar EL-kharef">
    <w:altName w:val="Cambria"/>
    <w:charset w:val="00"/>
    <w:family w:val="roman"/>
    <w:notTrueType/>
    <w:pitch w:val="default"/>
    <w:sig w:usb0="00000003" w:usb1="00000000" w:usb2="00000000" w:usb3="00000000" w:csb0="00000001" w:csb1="00000000"/>
  </w:font>
  <w:font w:name="Sukar">
    <w:altName w:val="Calibri"/>
    <w:charset w:val="00"/>
    <w:family w:val="auto"/>
    <w:notTrueType/>
    <w:pitch w:val="variable"/>
    <w:sig w:usb0="00002003" w:usb1="80000000" w:usb2="00000008" w:usb3="00000000" w:csb0="00000001" w:csb1="00000000"/>
  </w:font>
  <w:font w:name="PT Bold Heading">
    <w:altName w:val="Arial"/>
    <w:charset w:val="B2"/>
    <w:family w:val="auto"/>
    <w:pitch w:val="variable"/>
    <w:sig w:usb0="00002000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0520180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833219327"/>
          <w:docPartObj>
            <w:docPartGallery w:val="Page Numbers (Top of Page)"/>
            <w:docPartUnique/>
          </w:docPartObj>
        </w:sdtPr>
        <w:sdtEndPr/>
        <w:sdtContent>
          <w:p w14:paraId="1F066393" w14:textId="77777777" w:rsidR="005237A8" w:rsidRDefault="00157EA7">
            <w:pPr>
              <w:pStyle w:val="ab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26B1BA" w14:textId="77777777" w:rsidR="008A2F96" w:rsidRDefault="008A2F9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6F068" w14:textId="77777777" w:rsidR="009837FD" w:rsidRDefault="009837F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3BD5" w14:textId="77777777" w:rsidR="009837FD" w:rsidRDefault="009837FD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C4B3E" w14:textId="77777777" w:rsidR="009837FD" w:rsidRDefault="009837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8362F" w14:textId="77777777" w:rsidR="00157EA7" w:rsidRDefault="00157EA7">
      <w:pPr>
        <w:rPr>
          <w:rFonts w:hint="eastAsia"/>
        </w:rPr>
      </w:pPr>
      <w:r>
        <w:separator/>
      </w:r>
    </w:p>
  </w:footnote>
  <w:footnote w:type="continuationSeparator" w:id="0">
    <w:p w14:paraId="5B4ED53C" w14:textId="77777777" w:rsidR="00157EA7" w:rsidRDefault="00157EA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A533" w14:textId="77777777" w:rsidR="00B203B2" w:rsidRDefault="00157EA7">
    <w:pPr>
      <w:pStyle w:val="aa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60288" behindDoc="0" locked="0" layoutInCell="1" allowOverlap="1" wp14:anchorId="1B059B73" wp14:editId="41294765">
          <wp:simplePos x="0" y="0"/>
          <wp:positionH relativeFrom="column">
            <wp:posOffset>-269240</wp:posOffset>
          </wp:positionH>
          <wp:positionV relativeFrom="paragraph">
            <wp:posOffset>-409575</wp:posOffset>
          </wp:positionV>
          <wp:extent cx="1384300" cy="883285"/>
          <wp:effectExtent l="0" t="0" r="6350" b="0"/>
          <wp:wrapNone/>
          <wp:docPr id="28" name="صورة 28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8240" behindDoc="0" locked="0" layoutInCell="1" allowOverlap="1" wp14:anchorId="67A4C581" wp14:editId="3739E192">
          <wp:simplePos x="0" y="0"/>
          <wp:positionH relativeFrom="column">
            <wp:posOffset>4446977</wp:posOffset>
          </wp:positionH>
          <wp:positionV relativeFrom="paragraph">
            <wp:posOffset>-302260</wp:posOffset>
          </wp:positionV>
          <wp:extent cx="2419350" cy="590550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9264" behindDoc="0" locked="0" layoutInCell="1" allowOverlap="1" wp14:anchorId="428F739B" wp14:editId="1452EBC9">
          <wp:simplePos x="0" y="0"/>
          <wp:positionH relativeFrom="column">
            <wp:posOffset>2780665</wp:posOffset>
          </wp:positionH>
          <wp:positionV relativeFrom="paragraph">
            <wp:posOffset>-389890</wp:posOffset>
          </wp:positionV>
          <wp:extent cx="541020" cy="704850"/>
          <wp:effectExtent l="0" t="0" r="0" b="0"/>
          <wp:wrapNone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14:paraId="31AA9056" w14:textId="77777777" w:rsidR="00A24948" w:rsidRDefault="00157EA7" w:rsidP="002059E9">
    <w:pPr>
      <w:pStyle w:val="aa"/>
      <w:tabs>
        <w:tab w:val="clear" w:pos="4153"/>
        <w:tab w:val="clear" w:pos="8306"/>
        <w:tab w:val="center" w:pos="4156"/>
      </w:tabs>
      <w:rPr>
        <w:rtl/>
      </w:rPr>
    </w:pPr>
    <w:r>
      <w:rPr>
        <w:rFonts w:hint="cs"/>
        <w:noProof/>
        <w:rtl/>
      </w:rPr>
      <w:t xml:space="preserve">       </w:t>
    </w:r>
    <w:r w:rsidR="002059E9">
      <w:rPr>
        <w:noProof/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B7FC0" w14:textId="77777777" w:rsidR="009837FD" w:rsidRDefault="009837FD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5FA7" w14:textId="77777777" w:rsidR="00970948" w:rsidRDefault="00157EA7" w:rsidP="00970948">
    <w:pPr>
      <w:pStyle w:val="aa"/>
      <w:rPr>
        <w:rtl/>
      </w:rPr>
    </w:pPr>
    <w:bookmarkStart w:id="0" w:name="_Hlk156976247"/>
    <w:bookmarkStart w:id="1" w:name="_Hlk156976248"/>
    <w:bookmarkStart w:id="2" w:name="_Hlk156976679"/>
    <w:bookmarkStart w:id="3" w:name="_Hlk156976680"/>
    <w:bookmarkStart w:id="4" w:name="_Hlk156976835"/>
    <w:bookmarkStart w:id="5" w:name="_Hlk156976836"/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C2C35C4" wp14:editId="57177F70">
          <wp:simplePos x="0" y="0"/>
          <wp:positionH relativeFrom="margin">
            <wp:align>center</wp:align>
          </wp:positionH>
          <wp:positionV relativeFrom="paragraph">
            <wp:posOffset>-254000</wp:posOffset>
          </wp:positionV>
          <wp:extent cx="1438275" cy="781050"/>
          <wp:effectExtent l="0" t="0" r="9525" b="0"/>
          <wp:wrapThrough wrapText="bothSides">
            <wp:wrapPolygon edited="0">
              <wp:start x="5150" y="0"/>
              <wp:lineTo x="1144" y="5268"/>
              <wp:lineTo x="0" y="7376"/>
              <wp:lineTo x="0" y="21073"/>
              <wp:lineTo x="1717" y="21073"/>
              <wp:lineTo x="15449" y="21073"/>
              <wp:lineTo x="16021" y="20020"/>
              <wp:lineTo x="15735" y="8956"/>
              <wp:lineTo x="19168" y="8956"/>
              <wp:lineTo x="21457" y="5795"/>
              <wp:lineTo x="21457" y="0"/>
              <wp:lineTo x="5150" y="0"/>
            </wp:wrapPolygon>
          </wp:wrapThrough>
          <wp:docPr id="2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الرؤ77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 w:val="24"/>
        <w:szCs w:val="24"/>
        <w:rtl/>
      </w:rPr>
      <w:drawing>
        <wp:anchor distT="0" distB="0" distL="114300" distR="114300" simplePos="0" relativeHeight="251662336" behindDoc="1" locked="0" layoutInCell="1" allowOverlap="1" wp14:anchorId="3B80C05B" wp14:editId="556046A3">
          <wp:simplePos x="0" y="0"/>
          <wp:positionH relativeFrom="column">
            <wp:posOffset>-279400</wp:posOffset>
          </wp:positionH>
          <wp:positionV relativeFrom="paragraph">
            <wp:posOffset>-240030</wp:posOffset>
          </wp:positionV>
          <wp:extent cx="1743075" cy="590550"/>
          <wp:effectExtent l="0" t="0" r="9525" b="0"/>
          <wp:wrapTight wrapText="bothSides">
            <wp:wrapPolygon edited="0">
              <wp:start x="0" y="0"/>
              <wp:lineTo x="0" y="20903"/>
              <wp:lineTo x="21482" y="20903"/>
              <wp:lineTo x="21482" y="0"/>
              <wp:lineTo x="0" y="0"/>
            </wp:wrapPolygon>
          </wp:wrapTight>
          <wp:docPr id="2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شعار المدرسه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 xml:space="preserve"> المملكة العربية السعودية</w:t>
    </w:r>
  </w:p>
  <w:p w14:paraId="39F1587E" w14:textId="77777777" w:rsidR="00970948" w:rsidRDefault="00157EA7" w:rsidP="00970948">
    <w:pPr>
      <w:pStyle w:val="aa"/>
      <w:rPr>
        <w:rtl/>
      </w:rPr>
    </w:pPr>
    <w:r w:rsidRPr="00462AA6">
      <w:rPr>
        <w:rFonts w:hint="cs"/>
        <w:rtl/>
      </w:rPr>
      <w:t xml:space="preserve">وزارة التعليم </w:t>
    </w:r>
    <w:r>
      <w:rPr>
        <w:rtl/>
      </w:rPr>
      <w:t xml:space="preserve"> </w:t>
    </w:r>
    <w:r w:rsidRPr="00462AA6">
      <w:rPr>
        <w:rFonts w:hint="cs"/>
        <w:rtl/>
      </w:rPr>
      <w:t>مكتب التعليم ب</w:t>
    </w:r>
    <w:r>
      <w:rPr>
        <w:rFonts w:hint="cs"/>
        <w:rtl/>
      </w:rPr>
      <w:t>قرطبة</w:t>
    </w:r>
    <w:r>
      <w:rPr>
        <w:rtl/>
      </w:rPr>
      <w:t xml:space="preserve"> </w:t>
    </w:r>
    <w:r>
      <w:rPr>
        <w:rFonts w:hint="cs"/>
        <w:rtl/>
      </w:rPr>
      <w:t xml:space="preserve">         </w:t>
    </w:r>
  </w:p>
  <w:p w14:paraId="7ADCB6E8" w14:textId="77777777" w:rsidR="00970948" w:rsidRDefault="00157EA7" w:rsidP="00970948">
    <w:pPr>
      <w:pStyle w:val="aa"/>
      <w:rPr>
        <w:rtl/>
      </w:rPr>
    </w:pPr>
    <w:r>
      <w:rPr>
        <w:rFonts w:hint="cs"/>
        <w:rtl/>
      </w:rPr>
      <w:t xml:space="preserve">  مدارس اجيال الحضارة</w:t>
    </w:r>
  </w:p>
  <w:p w14:paraId="0061DA05" w14:textId="77777777" w:rsidR="00970948" w:rsidRDefault="00157EA7" w:rsidP="00970948">
    <w:pPr>
      <w:pStyle w:val="aa"/>
      <w:rPr>
        <w:rtl/>
      </w:rPr>
    </w:pPr>
    <w:r>
      <w:rPr>
        <w:rFonts w:hint="cs"/>
        <w:rtl/>
      </w:rPr>
      <w:t xml:space="preserve">  قسم الثانوي         </w:t>
    </w:r>
  </w:p>
  <w:p w14:paraId="44F5AF55" w14:textId="77777777" w:rsidR="00970948" w:rsidRPr="00970948" w:rsidRDefault="00157EA7" w:rsidP="00970948">
    <w:pPr>
      <w:pBdr>
        <w:bottom w:val="single" w:sz="6" w:space="1" w:color="auto"/>
      </w:pBdr>
      <w:ind w:hanging="143"/>
      <w:jc w:val="center"/>
      <w:rPr>
        <w:rFonts w:hint="eastAsia"/>
        <w:rtl/>
      </w:rPr>
    </w:pPr>
    <w:r w:rsidRPr="005C3462">
      <w:rPr>
        <w:rFonts w:hint="cs"/>
        <w:b/>
        <w:bCs/>
        <w:sz w:val="30"/>
        <w:szCs w:val="30"/>
        <w:rtl/>
      </w:rPr>
      <w:t>اسم الطال</w:t>
    </w:r>
    <w:r>
      <w:rPr>
        <w:rFonts w:hint="cs"/>
        <w:b/>
        <w:bCs/>
        <w:sz w:val="30"/>
        <w:szCs w:val="30"/>
        <w:rtl/>
      </w:rPr>
      <w:t>بة</w:t>
    </w:r>
    <w:r w:rsidRPr="0095745A">
      <w:rPr>
        <w:rFonts w:hint="cs"/>
        <w:rtl/>
      </w:rPr>
      <w:t>/.....................................................</w: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Fonts w:hint="cs"/>
        <w:b/>
        <w:bCs/>
        <w:sz w:val="30"/>
        <w:szCs w:val="30"/>
        <w:rtl/>
      </w:rPr>
      <w:t xml:space="preserve">الصف : .............. </w:t>
    </w:r>
    <w:r>
      <w:rPr>
        <w:rFonts w:hint="cs"/>
        <w:rtl/>
      </w:rPr>
      <w:t xml:space="preserve">                          </w:t>
    </w:r>
  </w:p>
  <w:bookmarkEnd w:id="0"/>
  <w:bookmarkEnd w:id="1"/>
  <w:bookmarkEnd w:id="2"/>
  <w:bookmarkEnd w:id="3"/>
  <w:bookmarkEnd w:id="4"/>
  <w:bookmarkEnd w:id="5"/>
  <w:p w14:paraId="20542E98" w14:textId="77777777" w:rsidR="00970948" w:rsidRPr="00970948" w:rsidRDefault="00970948" w:rsidP="00970948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F934B" w14:textId="77777777" w:rsidR="009837FD" w:rsidRDefault="009837FD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503FC" w14:textId="77777777" w:rsidR="00600F19" w:rsidRDefault="00157EA7" w:rsidP="00364594">
    <w:pPr>
      <w:pStyle w:val="aa"/>
      <w:rPr>
        <w:rtl/>
      </w:rPr>
    </w:pPr>
    <w:bookmarkStart w:id="6" w:name="_Hlk156976247_0"/>
    <w:bookmarkStart w:id="7" w:name="_Hlk156976248_0"/>
    <w:bookmarkStart w:id="8" w:name="_Hlk156976679_0"/>
    <w:bookmarkStart w:id="9" w:name="_Hlk156976680_0"/>
    <w:bookmarkStart w:id="10" w:name="_Hlk156976835_0"/>
    <w:bookmarkStart w:id="11" w:name="_Hlk156976836_0"/>
    <w:r>
      <w:rPr>
        <w:noProof/>
      </w:rPr>
      <w:drawing>
        <wp:anchor distT="0" distB="0" distL="114300" distR="114300" simplePos="0" relativeHeight="251663360" behindDoc="1" locked="0" layoutInCell="1" allowOverlap="1" wp14:anchorId="6982C469" wp14:editId="58B5F13F">
          <wp:simplePos x="0" y="0"/>
          <wp:positionH relativeFrom="margin">
            <wp:posOffset>2967217</wp:posOffset>
          </wp:positionH>
          <wp:positionV relativeFrom="page">
            <wp:posOffset>294143</wp:posOffset>
          </wp:positionV>
          <wp:extent cx="1438275" cy="781050"/>
          <wp:effectExtent l="0" t="0" r="9525" b="0"/>
          <wp:wrapTight wrapText="bothSides">
            <wp:wrapPolygon edited="0">
              <wp:start x="5436" y="0"/>
              <wp:lineTo x="1144" y="5268"/>
              <wp:lineTo x="0" y="7376"/>
              <wp:lineTo x="0" y="21073"/>
              <wp:lineTo x="16021" y="21073"/>
              <wp:lineTo x="16307" y="20020"/>
              <wp:lineTo x="15163" y="17385"/>
              <wp:lineTo x="16021" y="12117"/>
              <wp:lineTo x="15735" y="8956"/>
              <wp:lineTo x="19168" y="8956"/>
              <wp:lineTo x="21457" y="5795"/>
              <wp:lineTo x="21457" y="0"/>
              <wp:lineTo x="5436" y="0"/>
            </wp:wrapPolygon>
          </wp:wrapTight>
          <wp:docPr id="1996882602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882602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47B">
      <w:rPr>
        <w:rtl/>
      </w:rPr>
      <w:t>المملكة العربية السعودية</w:t>
    </w:r>
  </w:p>
  <w:p w14:paraId="74D6A9BE" w14:textId="77777777" w:rsidR="00364594" w:rsidRDefault="00157EA7" w:rsidP="00364594">
    <w:pPr>
      <w:pStyle w:val="aa"/>
      <w:rPr>
        <w:rtl/>
      </w:rPr>
    </w:pPr>
    <w:r>
      <w:rPr>
        <w:rFonts w:hint="cs"/>
        <w:rtl/>
      </w:rPr>
      <w:t xml:space="preserve">       </w:t>
    </w:r>
    <w:r w:rsidR="001A047B" w:rsidRPr="00462AA6">
      <w:rPr>
        <w:rtl/>
      </w:rPr>
      <w:t>وزارة التعليم</w:t>
    </w:r>
  </w:p>
  <w:p w14:paraId="6A3ADE00" w14:textId="77777777" w:rsidR="00600F19" w:rsidRDefault="00157EA7" w:rsidP="00AB6144">
    <w:pPr>
      <w:pStyle w:val="aa"/>
      <w:jc w:val="both"/>
      <w:rPr>
        <w:rtl/>
      </w:rPr>
    </w:pPr>
    <w:r>
      <w:rPr>
        <w:rFonts w:hint="cs"/>
        <w:rtl/>
      </w:rPr>
      <w:t>إدارة</w:t>
    </w:r>
    <w:r w:rsidR="001A047B" w:rsidRPr="00462AA6">
      <w:rPr>
        <w:rtl/>
      </w:rPr>
      <w:t xml:space="preserve"> التعليم </w:t>
    </w:r>
    <w:r w:rsidR="00AB6144">
      <w:rPr>
        <w:rFonts w:hint="cs"/>
        <w:rtl/>
      </w:rPr>
      <w:t>ب ..............</w:t>
    </w:r>
  </w:p>
  <w:p w14:paraId="6F638921" w14:textId="77777777" w:rsidR="00600F19" w:rsidRDefault="00157EA7" w:rsidP="00AB6144">
    <w:pPr>
      <w:pStyle w:val="aa"/>
      <w:rPr>
        <w:rtl/>
      </w:rPr>
    </w:pPr>
    <w:r>
      <w:rPr>
        <w:rFonts w:hint="cs"/>
        <w:rtl/>
      </w:rPr>
      <w:t xml:space="preserve">   </w:t>
    </w:r>
    <w:r>
      <w:rPr>
        <w:rtl/>
      </w:rPr>
      <w:t>مدرس</w:t>
    </w:r>
    <w:r>
      <w:rPr>
        <w:rFonts w:hint="cs"/>
        <w:rtl/>
      </w:rPr>
      <w:t>ة</w:t>
    </w:r>
    <w:r>
      <w:rPr>
        <w:rtl/>
      </w:rPr>
      <w:t xml:space="preserve"> </w:t>
    </w:r>
    <w:r w:rsidR="00AB6144">
      <w:rPr>
        <w:rFonts w:hint="cs"/>
        <w:rtl/>
      </w:rPr>
      <w:t>..............</w:t>
    </w:r>
  </w:p>
  <w:p w14:paraId="58909CBD" w14:textId="77777777" w:rsidR="00600F19" w:rsidRPr="005047A2" w:rsidRDefault="00157EA7" w:rsidP="005047A2">
    <w:pPr>
      <w:pStyle w:val="aa"/>
      <w:rPr>
        <w:rtl/>
      </w:rPr>
    </w:pPr>
    <w:r>
      <w:rPr>
        <w:rtl/>
      </w:rPr>
      <w:t xml:space="preserve">  </w:t>
    </w:r>
    <w:r w:rsidRPr="005C3462">
      <w:rPr>
        <w:b/>
        <w:bCs/>
        <w:sz w:val="30"/>
        <w:szCs w:val="30"/>
        <w:rtl/>
      </w:rPr>
      <w:t>اسم الطال</w:t>
    </w:r>
    <w:r w:rsidR="00364594">
      <w:rPr>
        <w:b/>
        <w:bCs/>
        <w:sz w:val="30"/>
        <w:szCs w:val="30"/>
        <w:rtl/>
      </w:rPr>
      <w:t>ب</w:t>
    </w:r>
    <w:r w:rsidRPr="0095745A">
      <w:rPr>
        <w:sz w:val="24"/>
        <w:szCs w:val="24"/>
        <w:rtl/>
      </w:rPr>
      <w:t>/.....................................................</w:t>
    </w:r>
    <w:r>
      <w:rPr>
        <w:sz w:val="24"/>
        <w:szCs w:val="24"/>
        <w:rtl/>
      </w:rPr>
      <w:tab/>
    </w:r>
    <w:r w:rsidR="005047A2">
      <w:rPr>
        <w:rFonts w:hint="cs"/>
        <w:sz w:val="24"/>
        <w:szCs w:val="24"/>
        <w:rtl/>
      </w:rPr>
      <w:t xml:space="preserve">     </w:t>
    </w:r>
    <w:r>
      <w:rPr>
        <w:b/>
        <w:bCs/>
        <w:sz w:val="30"/>
        <w:szCs w:val="30"/>
        <w:rtl/>
      </w:rPr>
      <w:t xml:space="preserve">الصف : .............. </w:t>
    </w:r>
    <w:r>
      <w:rPr>
        <w:rtl/>
      </w:rPr>
      <w:t xml:space="preserve">                          </w:t>
    </w:r>
  </w:p>
  <w:bookmarkEnd w:id="6"/>
  <w:bookmarkEnd w:id="7"/>
  <w:bookmarkEnd w:id="8"/>
  <w:bookmarkEnd w:id="9"/>
  <w:bookmarkEnd w:id="10"/>
  <w:bookmarkEnd w:id="11"/>
  <w:p w14:paraId="3ED9F220" w14:textId="77777777" w:rsidR="00600F19" w:rsidRPr="00970948" w:rsidRDefault="00600F19" w:rsidP="0097094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3E357E"/>
    <w:multiLevelType w:val="hybridMultilevel"/>
    <w:tmpl w:val="B56EE9C8"/>
    <w:lvl w:ilvl="0" w:tplc="2986598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72CA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D0B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0D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6FD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2AF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B6B2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504B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26D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90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attachedTemplate r:id="rId1"/>
  <w:revisionView w:inkAnnotations="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FB"/>
    <w:rsid w:val="0000134A"/>
    <w:rsid w:val="00001448"/>
    <w:rsid w:val="00010DF6"/>
    <w:rsid w:val="0001148B"/>
    <w:rsid w:val="00025D42"/>
    <w:rsid w:val="000C5D24"/>
    <w:rsid w:val="001311E3"/>
    <w:rsid w:val="00157EA7"/>
    <w:rsid w:val="00186453"/>
    <w:rsid w:val="00197CE6"/>
    <w:rsid w:val="001A047B"/>
    <w:rsid w:val="001B46FD"/>
    <w:rsid w:val="001F61E5"/>
    <w:rsid w:val="002059E9"/>
    <w:rsid w:val="002153D6"/>
    <w:rsid w:val="00252398"/>
    <w:rsid w:val="00364594"/>
    <w:rsid w:val="003A6715"/>
    <w:rsid w:val="00413E7B"/>
    <w:rsid w:val="00462AA6"/>
    <w:rsid w:val="004C16AB"/>
    <w:rsid w:val="004E54FD"/>
    <w:rsid w:val="005047A2"/>
    <w:rsid w:val="0050690F"/>
    <w:rsid w:val="005237A8"/>
    <w:rsid w:val="005C3462"/>
    <w:rsid w:val="005E1265"/>
    <w:rsid w:val="005E17FF"/>
    <w:rsid w:val="005F5F23"/>
    <w:rsid w:val="00600136"/>
    <w:rsid w:val="00600F19"/>
    <w:rsid w:val="00601504"/>
    <w:rsid w:val="00661E45"/>
    <w:rsid w:val="006921C0"/>
    <w:rsid w:val="006F1172"/>
    <w:rsid w:val="007916C9"/>
    <w:rsid w:val="007B07A7"/>
    <w:rsid w:val="007B1AB7"/>
    <w:rsid w:val="007B4EB0"/>
    <w:rsid w:val="007D69FE"/>
    <w:rsid w:val="00850176"/>
    <w:rsid w:val="008A2F96"/>
    <w:rsid w:val="008B70B6"/>
    <w:rsid w:val="0095745A"/>
    <w:rsid w:val="00970948"/>
    <w:rsid w:val="009837FD"/>
    <w:rsid w:val="009B2B2E"/>
    <w:rsid w:val="009B7FC4"/>
    <w:rsid w:val="009D1DBE"/>
    <w:rsid w:val="009F186F"/>
    <w:rsid w:val="00A16CDF"/>
    <w:rsid w:val="00A17D2C"/>
    <w:rsid w:val="00A24948"/>
    <w:rsid w:val="00A45C86"/>
    <w:rsid w:val="00A95B77"/>
    <w:rsid w:val="00AA680B"/>
    <w:rsid w:val="00AB6144"/>
    <w:rsid w:val="00AB68FE"/>
    <w:rsid w:val="00B02719"/>
    <w:rsid w:val="00B203B2"/>
    <w:rsid w:val="00B92403"/>
    <w:rsid w:val="00BC4AE0"/>
    <w:rsid w:val="00BC6428"/>
    <w:rsid w:val="00BD71AA"/>
    <w:rsid w:val="00BD74FC"/>
    <w:rsid w:val="00C15287"/>
    <w:rsid w:val="00C24BC1"/>
    <w:rsid w:val="00C47851"/>
    <w:rsid w:val="00CA10FB"/>
    <w:rsid w:val="00CA5A14"/>
    <w:rsid w:val="00CB6462"/>
    <w:rsid w:val="00CC690B"/>
    <w:rsid w:val="00CF3207"/>
    <w:rsid w:val="00CF4BEB"/>
    <w:rsid w:val="00D02A9B"/>
    <w:rsid w:val="00D221AC"/>
    <w:rsid w:val="00D2740B"/>
    <w:rsid w:val="00D820D7"/>
    <w:rsid w:val="00D84F11"/>
    <w:rsid w:val="00DB768D"/>
    <w:rsid w:val="00DC37BC"/>
    <w:rsid w:val="00E257E4"/>
    <w:rsid w:val="00EE70B0"/>
    <w:rsid w:val="00F12544"/>
    <w:rsid w:val="00F201E7"/>
    <w:rsid w:val="00F401F8"/>
    <w:rsid w:val="00F7481F"/>
    <w:rsid w:val="00F84EFA"/>
    <w:rsid w:val="00FB6B52"/>
    <w:rsid w:val="00FE3D19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75D3AEC"/>
  <w15:docId w15:val="{661C3AE3-C3F1-4E9B-B54F-B1733FC2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Tahoma"/>
        <w:kern w:val="2"/>
        <w:sz w:val="24"/>
        <w:szCs w:val="24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عنوان رئيسي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فهرس"/>
    <w:basedOn w:val="a"/>
    <w:qFormat/>
    <w:pPr>
      <w:suppressLineNumbers/>
    </w:pPr>
  </w:style>
  <w:style w:type="paragraph" w:customStyle="1" w:styleId="a8">
    <w:name w:val="محتويات الجدول"/>
    <w:basedOn w:val="a"/>
    <w:qFormat/>
    <w:pPr>
      <w:suppressLineNumbers/>
    </w:pPr>
  </w:style>
  <w:style w:type="paragraph" w:customStyle="1" w:styleId="a9">
    <w:name w:val="رأس الجدول"/>
    <w:basedOn w:val="a8"/>
    <w:qFormat/>
    <w:pPr>
      <w:jc w:val="center"/>
    </w:pPr>
    <w:rPr>
      <w:b/>
      <w:bCs/>
    </w:rPr>
  </w:style>
  <w:style w:type="paragraph" w:styleId="aa">
    <w:name w:val="header"/>
    <w:basedOn w:val="a"/>
    <w:link w:val="Char"/>
    <w:uiPriority w:val="99"/>
    <w:unhideWhenUsed/>
    <w:rsid w:val="00A24948"/>
    <w:pPr>
      <w:tabs>
        <w:tab w:val="center" w:pos="4153"/>
        <w:tab w:val="right" w:pos="8306"/>
      </w:tabs>
      <w:suppressAutoHyphens w:val="0"/>
    </w:pPr>
    <w:rPr>
      <w:rFonts w:ascii="Calibri" w:eastAsia="Calibri" w:hAnsi="Calibri" w:cs="Arial"/>
      <w:kern w:val="0"/>
      <w:sz w:val="22"/>
      <w:szCs w:val="22"/>
      <w:lang w:eastAsia="en-US"/>
    </w:rPr>
  </w:style>
  <w:style w:type="character" w:customStyle="1" w:styleId="Char">
    <w:name w:val="رأس الصفحة Char"/>
    <w:basedOn w:val="a0"/>
    <w:link w:val="aa"/>
    <w:uiPriority w:val="99"/>
    <w:rsid w:val="00A24948"/>
    <w:rPr>
      <w:rFonts w:ascii="Calibri" w:eastAsia="Calibri" w:hAnsi="Calibri" w:cs="Arial"/>
      <w:kern w:val="0"/>
      <w:sz w:val="20"/>
      <w:szCs w:val="20"/>
      <w:lang w:eastAsia="en-US"/>
    </w:rPr>
  </w:style>
  <w:style w:type="paragraph" w:styleId="ab">
    <w:name w:val="footer"/>
    <w:basedOn w:val="a"/>
    <w:link w:val="Char0"/>
    <w:uiPriority w:val="99"/>
    <w:unhideWhenUsed/>
    <w:rsid w:val="00A24948"/>
    <w:pPr>
      <w:tabs>
        <w:tab w:val="center" w:pos="4153"/>
        <w:tab w:val="right" w:pos="8306"/>
      </w:tabs>
      <w:suppressAutoHyphens w:val="0"/>
    </w:pPr>
    <w:rPr>
      <w:rFonts w:ascii="Calibri" w:eastAsia="Calibri" w:hAnsi="Calibri" w:cs="Arial"/>
      <w:kern w:val="0"/>
      <w:sz w:val="22"/>
      <w:szCs w:val="22"/>
      <w:lang w:eastAsia="en-US"/>
    </w:rPr>
  </w:style>
  <w:style w:type="character" w:customStyle="1" w:styleId="Char0">
    <w:name w:val="تذييل الصفحة Char"/>
    <w:basedOn w:val="a0"/>
    <w:link w:val="ab"/>
    <w:uiPriority w:val="99"/>
    <w:rsid w:val="00A24948"/>
    <w:rPr>
      <w:rFonts w:ascii="Calibri" w:eastAsia="Calibri" w:hAnsi="Calibri" w:cs="Arial"/>
      <w:kern w:val="0"/>
      <w:sz w:val="20"/>
      <w:szCs w:val="20"/>
      <w:lang w:eastAsia="en-US"/>
    </w:rPr>
  </w:style>
  <w:style w:type="table" w:styleId="ac">
    <w:name w:val="Table Grid"/>
    <w:basedOn w:val="a1"/>
    <w:uiPriority w:val="39"/>
    <w:rsid w:val="00E05B8B"/>
    <w:pPr>
      <w:suppressAutoHyphens w:val="0"/>
    </w:pPr>
    <w:rPr>
      <w:rFonts w:ascii="Calibri" w:eastAsia="Calibri" w:hAnsi="Calibri" w:cs="Arial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0C4126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D6C74"/>
    <w:pPr>
      <w:suppressAutoHyphens w:val="0"/>
      <w:bidi w:val="0"/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  <w:lang w:val="en-GB" w:eastAsia="en-US"/>
    </w:rPr>
  </w:style>
  <w:style w:type="table" w:customStyle="1" w:styleId="TableGrid1">
    <w:name w:val="Table Grid_1"/>
    <w:basedOn w:val="a1"/>
    <w:uiPriority w:val="39"/>
    <w:rsid w:val="00364594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514AC9"/>
    <w:pPr>
      <w:suppressAutoHyphens w:val="0"/>
      <w:bidi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emf" /><Relationship Id="rId26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footer" Target="footer2.xml" /><Relationship Id="rId7" Type="http://schemas.openxmlformats.org/officeDocument/2006/relationships/hyperlink" Target="https://t.me/akhtbarnhae" TargetMode="External" /><Relationship Id="rId12" Type="http://schemas.openxmlformats.org/officeDocument/2006/relationships/image" Target="media/image4.jpeg" /><Relationship Id="rId17" Type="http://schemas.openxmlformats.org/officeDocument/2006/relationships/hyperlink" Target="https://t.me/rqmia3" TargetMode="External" /><Relationship Id="rId25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header" Target="header3.xml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footer" Target="footer4.xml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23" Type="http://schemas.openxmlformats.org/officeDocument/2006/relationships/header" Target="header4.xml" /><Relationship Id="rId28" Type="http://schemas.openxmlformats.org/officeDocument/2006/relationships/fontTable" Target="fontTable.xml" /><Relationship Id="rId10" Type="http://schemas.openxmlformats.org/officeDocument/2006/relationships/hyperlink" Target="https://t.me/ektbarat3" TargetMode="External" /><Relationship Id="rId19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Relationship Id="rId22" Type="http://schemas.openxmlformats.org/officeDocument/2006/relationships/footer" Target="footer3.xml" /><Relationship Id="rId27" Type="http://schemas.openxmlformats.org/officeDocument/2006/relationships/header" Target="header5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 /><Relationship Id="rId2" Type="http://schemas.openxmlformats.org/officeDocument/2006/relationships/image" Target="media/image7.png" /><Relationship Id="rId1" Type="http://schemas.openxmlformats.org/officeDocument/2006/relationships/image" Target="media/image6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_sn\AppData\Local\Microsoft\Windows\INetCache\IE\ZDRG13DK\&#1575;&#1604;&#1575;&#1582;&#1578;&#1576;&#1575;&#1585;&#1575;&#1578;_&#1575;&#1604;&#1606;&#1607;&#1575;&#1610;&#1620;&#1610;&#1577;_&#1575;&#1604;&#1578;&#1602;&#1606;&#1610;&#1577;_&#1575;&#1604;&#1585;&#1602;&#1605;&#1610;&#1577;_3_&#1575;&#1582;&#1578;&#1576;&#1575;&#1585;_&#1593;&#1605;&#1604;&#1610;_&#1575;&#1620;_&#1587;&#1585;&#1575;&#1610;_&#1575;&#1604;&#1588;&#1605;&#1585;&#1610;%5B1%5D.dotx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الاختبارات_النهائية_التقنية_الرقمية_3_اختبار_عملي_أ_سراي_الشمري%5B1%5D.dotx</Template>
  <TotalTime>0</TotalTime>
  <Pages>8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 live</dc:creator>
  <cp:lastModifiedBy>asem saleh</cp:lastModifiedBy>
  <cp:revision>2</cp:revision>
  <dcterms:created xsi:type="dcterms:W3CDTF">2025-02-10T16:35:00Z</dcterms:created>
  <dcterms:modified xsi:type="dcterms:W3CDTF">2025-02-10T16:35:00Z</dcterms:modified>
  <dc:language>ar-SA</dc:language>
</cp:coreProperties>
</file>