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04"/>
        <w:gridCol w:w="3350"/>
        <w:gridCol w:w="3783"/>
      </w:tblGrid>
      <w:tr w:rsidR="00B360C1" w14:paraId="30748253" w14:textId="77777777" w:rsidTr="00832BC3">
        <w:trPr>
          <w:trHeight w:val="1813"/>
          <w:jc w:val="center"/>
        </w:trPr>
        <w:tc>
          <w:tcPr>
            <w:tcW w:w="3344" w:type="dxa"/>
            <w:vAlign w:val="center"/>
          </w:tcPr>
          <w:p w14:paraId="136F1CE8" w14:textId="77777777" w:rsidR="00CA1208" w:rsidRDefault="009A472B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8B4AC86" w14:textId="77777777" w:rsidR="00C33EAA" w:rsidRPr="00442C75" w:rsidRDefault="009A472B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14:paraId="364B6C05" w14:textId="77777777" w:rsidR="00C33EAA" w:rsidRPr="00442C75" w:rsidRDefault="009A472B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14:paraId="067BBF68" w14:textId="77777777" w:rsidR="005923A3" w:rsidRDefault="009A472B" w:rsidP="005923A3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</w:p>
          <w:p w14:paraId="546AA61D" w14:textId="77777777" w:rsidR="00C33EAA" w:rsidRPr="00442C75" w:rsidRDefault="009A472B" w:rsidP="005923A3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1A737C41" w14:textId="77777777" w:rsidR="00C33EAA" w:rsidRDefault="009A472B" w:rsidP="00EA3EE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FA72B1B" wp14:editId="5E93429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7C4FA" id="مستطيل 6" o:spid="_x0000_s1026" style="position:absolute;left:0;text-align:left;margin-left:.95pt;margin-top:1.3pt;width:60.1pt;height:5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" o:button="t" stroked="f" strokeweight="2pt">
                      <v:fill r:id="rId10" o:title="" recolor="t" rotate="t" o:detectmouseclick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5B729BA9" w14:textId="77777777" w:rsidR="00C33EAA" w:rsidRPr="00442C75" w:rsidRDefault="009A472B" w:rsidP="00442C7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CA8903" wp14:editId="0AF6E8B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DCDFFE" w14:textId="77777777" w:rsidR="00442C75" w:rsidRDefault="009A472B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5C89E146" w14:textId="77777777" w:rsidR="00442C75" w:rsidRDefault="009A472B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14:paraId="309417A4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3C5BC6EB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27EB0522" w14:textId="77777777" w:rsidR="00442C75" w:rsidRP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8903" id="مستطيل 11" o:spid="_x0000_s1026" style="position:absolute;left:0;text-align:left;margin-left:18.25pt;margin-top:-14.45pt;width:69.35pt;height:6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" fillcolor="white [3212]" strokecolor="#385d8a" strokeweight="2pt">
                      <v:textbox>
                        <w:txbxContent>
                          <w:p w14:paraId="48DCDFFE" w14:textId="77777777" w:rsidR="00442C75" w:rsidRDefault="009A472B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14:paraId="5C89E146" w14:textId="77777777" w:rsidR="00442C75" w:rsidRDefault="009A472B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14:paraId="309417A4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C5BC6EB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7EB0522" w14:textId="77777777" w:rsidR="00442C75" w:rsidRP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1208" w:rsidRPr="00442C7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14:paraId="56CA7843" w14:textId="77777777" w:rsidR="00C33EAA" w:rsidRPr="00EA3EE9" w:rsidRDefault="009A472B" w:rsidP="001B4B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D4AB043" wp14:editId="7558D6E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16608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a3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B360C1" w14:paraId="3FD7EE07" w14:textId="77777777" w:rsidTr="00CA1208">
        <w:trPr>
          <w:trHeight w:val="397"/>
        </w:trPr>
        <w:tc>
          <w:tcPr>
            <w:tcW w:w="10490" w:type="dxa"/>
            <w:vAlign w:val="center"/>
          </w:tcPr>
          <w:p w14:paraId="00B877C8" w14:textId="77777777" w:rsidR="00EA3EE9" w:rsidRPr="00744DE8" w:rsidRDefault="009A472B" w:rsidP="00560F2F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="00744DE8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="00D82A31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١٤٤٦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هـ</w:t>
            </w:r>
          </w:p>
        </w:tc>
      </w:tr>
      <w:tr w:rsidR="00B360C1" w14:paraId="19A939FA" w14:textId="77777777" w:rsidTr="00DD4EF6">
        <w:trPr>
          <w:trHeight w:val="529"/>
        </w:trPr>
        <w:tc>
          <w:tcPr>
            <w:tcW w:w="10490" w:type="dxa"/>
            <w:vAlign w:val="center"/>
          </w:tcPr>
          <w:p w14:paraId="59D34920" w14:textId="77777777" w:rsidR="00EA3EE9" w:rsidRPr="00663D94" w:rsidRDefault="009A472B" w:rsidP="00CF38F5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="00295C06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="00F84F51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="00442C75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14:paraId="0C21EE23" w14:textId="77777777" w:rsidR="002E58E8" w:rsidRPr="002E58E8" w:rsidRDefault="002E58E8" w:rsidP="007A1238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14:paraId="0CB95EAE" w14:textId="77777777" w:rsidR="00CF0A47" w:rsidRPr="001458CA" w:rsidRDefault="00CF0A47" w:rsidP="00CA1208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E71E1E6" w14:textId="77777777" w:rsidR="00860024" w:rsidRPr="00F51716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3835BA" wp14:editId="4371FF0E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28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="00A66404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="00CA1208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="00CF0A47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14:paraId="31F4003C" w14:textId="77777777" w:rsidR="00860024" w:rsidRPr="00E011F8" w:rsidRDefault="009A472B" w:rsidP="00E011F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="00AC3525" w:rsidRPr="00E01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="00AC3525" w:rsidRPr="00E011F8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51060F31" w14:textId="77777777" w:rsidTr="00D75304">
        <w:tc>
          <w:tcPr>
            <w:tcW w:w="2614" w:type="dxa"/>
          </w:tcPr>
          <w:p w14:paraId="78B9C2CD" w14:textId="77777777" w:rsidR="00E011F8" w:rsidRDefault="009A472B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14:paraId="09733DD8" w14:textId="77777777" w:rsidR="00E011F8" w:rsidRDefault="009A472B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14:paraId="25183540" w14:textId="77777777" w:rsidR="00E011F8" w:rsidRDefault="009A472B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14:paraId="2CBFB16B" w14:textId="77777777" w:rsidR="00E011F8" w:rsidRDefault="009A472B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الجرام</w:t>
            </w:r>
          </w:p>
        </w:tc>
      </w:tr>
    </w:tbl>
    <w:p w14:paraId="7081A2EA" w14:textId="77777777" w:rsidR="00D75304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297E0" wp14:editId="06993369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29" style="width:132.9pt;height:44.1pt;margin-top:6.35pt;margin-left:223.6pt;mso-width-percent:0;mso-width-relative:margin;mso-wrap-distance-bottom:0;mso-wrap-distance-left:9pt;mso-wrap-distance-right:9pt;mso-wrap-distance-top:0;mso-wrap-style:square;position:absolute;v-text-anchor:middle;visibility:visible;z-index:251694080" o:button="t" stroked="f" strokeweight="2pt">
                <v:fill r:id="rId13" o:title="" recolor="t" rotate="t" type="frame" o:detectmouseclick="t"/>
              </v:rect>
            </w:pict>
          </mc:Fallback>
        </mc:AlternateContent>
      </w:r>
    </w:p>
    <w:p w14:paraId="3853DC3A" w14:textId="77777777" w:rsidR="00860024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2)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2F38F014" w14:textId="77777777" w:rsidTr="00162743">
        <w:tc>
          <w:tcPr>
            <w:tcW w:w="2614" w:type="dxa"/>
          </w:tcPr>
          <w:p w14:paraId="0434623C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14:paraId="68A93E02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="007C3766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14:paraId="3FBCC4FE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14:paraId="47DE1E30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14:paraId="365F0489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14:paraId="763DCA5E" w14:textId="77777777" w:rsidR="00860024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="00865AE2"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1D961276" w14:textId="77777777" w:rsidTr="00162743">
        <w:tc>
          <w:tcPr>
            <w:tcW w:w="2614" w:type="dxa"/>
          </w:tcPr>
          <w:p w14:paraId="3B8966BE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213764C3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6521493B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14:paraId="490345B5" w14:textId="77777777" w:rsidR="00FA2000" w:rsidRDefault="009A472B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30 د</w:t>
            </w:r>
          </w:p>
        </w:tc>
      </w:tr>
    </w:tbl>
    <w:p w14:paraId="214F0D50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14:paraId="70BE84BC" w14:textId="77777777" w:rsidR="00860024" w:rsidRPr="00865AE2" w:rsidRDefault="009A472B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053E3115" w14:textId="77777777" w:rsidTr="00162743">
        <w:tc>
          <w:tcPr>
            <w:tcW w:w="2614" w:type="dxa"/>
          </w:tcPr>
          <w:p w14:paraId="57F715DC" w14:textId="77777777" w:rsidR="00865AE2" w:rsidRDefault="009A472B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14:paraId="3D0E729D" w14:textId="77777777" w:rsidR="00865AE2" w:rsidRDefault="009A472B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14:paraId="6E4FB4C5" w14:textId="77777777" w:rsidR="00865AE2" w:rsidRDefault="009A472B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14:paraId="02D6CB34" w14:textId="77777777" w:rsidR="00865AE2" w:rsidRDefault="009A472B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14:paraId="3DEDA608" w14:textId="77777777" w:rsidR="00E73B64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5FE1D" wp14:editId="0402768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0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15" o:title="" recolor="t" rotate="t" type="frame"/>
              </v:rect>
            </w:pict>
          </mc:Fallback>
        </mc:AlternateContent>
      </w:r>
    </w:p>
    <w:p w14:paraId="6107629B" w14:textId="77777777" w:rsidR="00860024" w:rsidRDefault="009A472B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865AE2"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="00BE0345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865AE2" w:rsidRP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10CE2072" w14:textId="77777777" w:rsidTr="00162743">
        <w:tc>
          <w:tcPr>
            <w:tcW w:w="2614" w:type="dxa"/>
          </w:tcPr>
          <w:p w14:paraId="735EC778" w14:textId="77777777" w:rsidR="00BE0345" w:rsidRDefault="009A472B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14:paraId="16174DC4" w14:textId="77777777" w:rsidR="00BE0345" w:rsidRDefault="009A472B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14:paraId="170F25C2" w14:textId="77777777" w:rsidR="00BE0345" w:rsidRDefault="009A472B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14:paraId="3B2836E1" w14:textId="77777777" w:rsidR="00BE0345" w:rsidRDefault="009A472B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14:paraId="4EBF6C90" w14:textId="77777777" w:rsidR="00E73B64" w:rsidRPr="00EA4C7D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14:paraId="20B49E2A" w14:textId="77777777" w:rsidR="00A5587A" w:rsidRPr="000D322C" w:rsidRDefault="009A472B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6)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1F2A4E15" w14:textId="77777777" w:rsidTr="00162743">
        <w:tc>
          <w:tcPr>
            <w:tcW w:w="2614" w:type="dxa"/>
          </w:tcPr>
          <w:p w14:paraId="4C248088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14:paraId="2F63C1FD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14:paraId="2115E5EC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14:paraId="60224E7F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1000 مل</w:t>
            </w:r>
          </w:p>
        </w:tc>
      </w:tr>
    </w:tbl>
    <w:p w14:paraId="35023D58" w14:textId="77777777" w:rsidR="00E73B64" w:rsidRPr="007C3766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14:paraId="31F817E9" w14:textId="77777777" w:rsidR="00A5587A" w:rsidRPr="007C3766" w:rsidRDefault="009A472B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="008B27BB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0D322C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="002125B7" w:rsidRPr="007C376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75BD2F3A" w14:textId="77777777" w:rsidTr="002125B7">
        <w:trPr>
          <w:trHeight w:val="506"/>
        </w:trPr>
        <w:tc>
          <w:tcPr>
            <w:tcW w:w="2614" w:type="dxa"/>
          </w:tcPr>
          <w:p w14:paraId="15BA0F4D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14:paraId="1DE9C5A8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14:paraId="2C5078DA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14:paraId="26390D3A" w14:textId="77777777" w:rsidR="000D322C" w:rsidRDefault="009A472B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14:paraId="75C9B702" w14:textId="77777777" w:rsidR="001458CA" w:rsidRPr="00A57AF0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88EFC7" wp14:editId="396398FC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1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14:paraId="567EB9FE" w14:textId="77777777" w:rsidR="001458CA" w:rsidRDefault="009A472B" w:rsidP="00716A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="00716A96" w:rsidRP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716A96" w:rsidRP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D4EF6" w:rsidRP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49A60F1C" w14:textId="77777777" w:rsidTr="00162743">
        <w:tc>
          <w:tcPr>
            <w:tcW w:w="2614" w:type="dxa"/>
          </w:tcPr>
          <w:p w14:paraId="56B21F43" w14:textId="77777777" w:rsidR="00716A96" w:rsidRDefault="009A472B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14:paraId="0A662CF4" w14:textId="77777777" w:rsidR="00716A96" w:rsidRDefault="009A472B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14:paraId="0CD7376E" w14:textId="77777777" w:rsidR="00716A96" w:rsidRDefault="009A472B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14:paraId="37761F93" w14:textId="77777777" w:rsidR="00716A96" w:rsidRDefault="009A472B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029E94AB" w14:textId="77777777" w:rsidR="00F4214E" w:rsidRPr="001458CA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F0C068" wp14:editId="7B122CD8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679A3" w14:textId="77777777" w:rsidR="007C3766" w:rsidRPr="007C3766" w:rsidRDefault="009A472B" w:rsidP="007C37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0C068" id="مستطيل 56" o:spid="_x0000_s1027" style="position:absolute;left:0;text-align:left;margin-left:91.7pt;margin-top:22pt;width:74.3pt;height:3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" filled="f" stroked="f" strokeweight="2pt">
                <v:textbox>
                  <w:txbxContent>
                    <w:p w14:paraId="2AC679A3" w14:textId="77777777" w:rsidR="007C3766" w:rsidRPr="007C3766" w:rsidRDefault="009A472B" w:rsidP="007C37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4F5D39" wp14:editId="16B805D6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3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14:paraId="18BA2264" w14:textId="77777777" w:rsidR="001458CA" w:rsidRDefault="009A472B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360C1" w14:paraId="7BFFFA6C" w14:textId="77777777" w:rsidTr="00162743">
        <w:tc>
          <w:tcPr>
            <w:tcW w:w="2614" w:type="dxa"/>
          </w:tcPr>
          <w:p w14:paraId="37C607A2" w14:textId="77777777" w:rsidR="00F4214E" w:rsidRDefault="009A472B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14:paraId="431FB043" w14:textId="77777777" w:rsidR="00F4214E" w:rsidRDefault="009A472B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14:paraId="31B9CF16" w14:textId="77777777" w:rsidR="00F4214E" w:rsidRDefault="009A472B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14:paraId="404A432D" w14:textId="77777777" w:rsidR="00F4214E" w:rsidRDefault="009A472B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14:paraId="263702B6" w14:textId="77777777" w:rsidR="00F4214E" w:rsidRDefault="00F4214E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276FD52A" w14:textId="77777777" w:rsidR="001458CA" w:rsidRDefault="009A472B" w:rsidP="0056595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65953" w:rsidRP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a3"/>
        <w:bidiVisual/>
        <w:tblW w:w="10376" w:type="dxa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B360C1" w14:paraId="43EDEECF" w14:textId="77777777" w:rsidTr="00DD4EF6">
        <w:trPr>
          <w:trHeight w:val="236"/>
        </w:trPr>
        <w:tc>
          <w:tcPr>
            <w:tcW w:w="2594" w:type="dxa"/>
          </w:tcPr>
          <w:p w14:paraId="085165F5" w14:textId="77777777" w:rsidR="00DD4EF6" w:rsidRDefault="009A472B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14:paraId="35C1163C" w14:textId="77777777" w:rsidR="00DD4EF6" w:rsidRDefault="009A472B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14:paraId="4B7ED868" w14:textId="77777777" w:rsidR="00DD4EF6" w:rsidRDefault="009A472B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2CC4AA14" wp14:editId="0FBD88C0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661" h="704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61" h="166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61" h="787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4" style="width:34.05pt;height:35.6pt;margin-top:-45.85pt;margin-left:73pt;mso-position-horizontal-relative:page;position:absolute;z-index:-251649024" coordorigin="7643,114" coordsize="681,807">
                      <v:shape id="Freeform 27" o:spid="_x0000_s1035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6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7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14:paraId="5C40FB1A" w14:textId="77777777" w:rsidR="00DD4EF6" w:rsidRDefault="009A472B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14:paraId="19EF574A" w14:textId="77777777" w:rsidR="00B66CEE" w:rsidRDefault="00B66CEE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DF46E6E" w14:textId="77777777" w:rsidR="00415A67" w:rsidRPr="008B27BB" w:rsidRDefault="009A472B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3EC2A" wp14:editId="63F7ECDC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38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69973" wp14:editId="6479AF56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39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14:paraId="753D1C71" w14:textId="77777777" w:rsidR="00356861" w:rsidRPr="00356861" w:rsidRDefault="009A472B" w:rsidP="00356861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858ED" wp14:editId="1188380B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0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44791AE1" w14:textId="77777777" w:rsidR="000C123C" w:rsidRDefault="009A472B" w:rsidP="000C123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="001458CA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8B27BB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="00C35AA2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="00AF04E8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="00230354" w:rsidRPr="008B27BB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="00230354" w:rsidRPr="008B27B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a3"/>
        <w:bidiVisual/>
        <w:tblW w:w="10741" w:type="dxa"/>
        <w:tblLook w:val="04A0" w:firstRow="1" w:lastRow="0" w:firstColumn="1" w:lastColumn="0" w:noHBand="0" w:noVBand="1"/>
      </w:tblPr>
      <w:tblGrid>
        <w:gridCol w:w="8418"/>
        <w:gridCol w:w="2323"/>
      </w:tblGrid>
      <w:tr w:rsidR="00B360C1" w14:paraId="3BEAFADB" w14:textId="77777777" w:rsidTr="0027786D">
        <w:trPr>
          <w:trHeight w:val="422"/>
        </w:trPr>
        <w:tc>
          <w:tcPr>
            <w:tcW w:w="8418" w:type="dxa"/>
          </w:tcPr>
          <w:p w14:paraId="7508FEEE" w14:textId="77777777" w:rsidR="000C123C" w:rsidRDefault="009A472B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14:paraId="7528DE74" w14:textId="77777777" w:rsidR="000C123C" w:rsidRDefault="009A472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B360C1" w14:paraId="3D6F2AB6" w14:textId="77777777" w:rsidTr="0027786D">
        <w:trPr>
          <w:trHeight w:val="405"/>
        </w:trPr>
        <w:tc>
          <w:tcPr>
            <w:tcW w:w="8418" w:type="dxa"/>
          </w:tcPr>
          <w:p w14:paraId="40A680FF" w14:textId="77777777" w:rsidR="000C123C" w:rsidRDefault="009A472B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="00891C16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14:paraId="4EAF7D85" w14:textId="77777777" w:rsidR="00B66CEE" w:rsidRDefault="009A472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B360C1" w14:paraId="30158005" w14:textId="77777777" w:rsidTr="0027786D">
        <w:trPr>
          <w:trHeight w:val="422"/>
        </w:trPr>
        <w:tc>
          <w:tcPr>
            <w:tcW w:w="8418" w:type="dxa"/>
          </w:tcPr>
          <w:p w14:paraId="6CC66853" w14:textId="77777777" w:rsidR="000C123C" w:rsidRDefault="009A472B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14:paraId="129D1AB0" w14:textId="77777777" w:rsidR="00C631F1" w:rsidRDefault="009A472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B360C1" w14:paraId="17BB1813" w14:textId="77777777" w:rsidTr="0027786D">
        <w:trPr>
          <w:trHeight w:val="405"/>
        </w:trPr>
        <w:tc>
          <w:tcPr>
            <w:tcW w:w="8418" w:type="dxa"/>
          </w:tcPr>
          <w:p w14:paraId="43DD0E7E" w14:textId="77777777" w:rsidR="00D215FB" w:rsidRDefault="009A472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14:paraId="1281C6FA" w14:textId="77777777" w:rsidR="00D215FB" w:rsidRDefault="009A472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14:paraId="7F974DAA" w14:textId="77777777" w:rsidR="00C432C5" w:rsidRPr="002F729A" w:rsidRDefault="009A472B" w:rsidP="00C432C5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DABD76" wp14:editId="2FA32BF0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1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D96863" wp14:editId="2C865B68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2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14:paraId="6A8B7EDF" w14:textId="77777777" w:rsidR="00C432C5" w:rsidRPr="00442C75" w:rsidRDefault="009A472B" w:rsidP="00356861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14:paraId="048F247B" w14:textId="77777777" w:rsidR="00911396" w:rsidRPr="00911396" w:rsidRDefault="009A472B" w:rsidP="0091139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6D7C86" wp14:editId="384EEF0E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3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17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35C5C6" wp14:editId="4FDF1CFD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FD9EF" w14:textId="77777777" w:rsidR="003E00E3" w:rsidRDefault="003E00E3" w:rsidP="003E0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35C5C6" id="مستطيل 58" o:spid="_x0000_s1028" style="position:absolute;left:0;text-align:left;margin-left:213.9pt;margin-top:19.2pt;width:130.95pt;height:93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" o:button="t" stroked="f" strokeweight="2pt">
                <v:fill r:id="rId20" o:title="" recolor="t" rotate="t" o:detectmouseclick="t" type="frame"/>
                <v:textbox>
                  <w:txbxContent>
                    <w:p w14:paraId="613FD9EF" w14:textId="77777777" w:rsidR="003E00E3" w:rsidRDefault="003E00E3" w:rsidP="003E00E3"/>
                  </w:txbxContent>
                </v:textbox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73192C" wp14:editId="7499A0E5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5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22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4BE7152" wp14:editId="590E217E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6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27BC4A" wp14:editId="256F0A5F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7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AC3525" w:rsidRP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="00DE62C2" w:rsidRP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="00F07142" w:rsidRPr="00911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14:paraId="027732A4" w14:textId="77777777" w:rsidR="008F476D" w:rsidRDefault="008F476D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1DE7AA5" w14:textId="77777777" w:rsidR="00744DE8" w:rsidRDefault="009A472B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14:paraId="3F13E735" w14:textId="77777777" w:rsidR="00744DE8" w:rsidRDefault="00744DE8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999AFDF" w14:textId="77777777" w:rsidR="00A66256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14:paraId="17FCF321" w14:textId="77777777" w:rsidR="00356861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DADCA" wp14:editId="4C30D89A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48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14:paraId="5E07E8DE" w14:textId="77777777" w:rsidR="002F729A" w:rsidRPr="002F729A" w:rsidRDefault="009A472B" w:rsidP="002F729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F26AF5" wp14:editId="56FDF8C4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49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14:paraId="707D691B" w14:textId="77777777" w:rsidR="00067737" w:rsidRPr="00356861" w:rsidRDefault="009A472B" w:rsidP="002F729A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3D6725" wp14:editId="16AADE85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0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24" o:title="" recolor="t" rotate="t" type="frame"/>
              </v:rect>
            </w:pict>
          </mc:Fallback>
        </mc:AlternateContent>
      </w:r>
      <w:r w:rsidR="00CC68F8"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275342" wp14:editId="63B1D4A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1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F51716"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="00A66256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="00A66256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="002F729A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="002F729A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14:paraId="1636368F" w14:textId="77777777" w:rsidR="00CC68F8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371388" wp14:editId="33F52997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2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14:paraId="38D7C844" w14:textId="77777777" w:rsidR="00C273D3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14:paraId="492ABB02" w14:textId="77777777" w:rsidR="0027786D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عدد الأحرف = ....................</w:t>
      </w:r>
    </w:p>
    <w:p w14:paraId="0755218F" w14:textId="77777777" w:rsidR="00C273D3" w:rsidRDefault="009A472B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494FE2" wp14:editId="1A8A7CA0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3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DBD2B4" wp14:editId="052F0F4C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4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14:paraId="67F518A7" w14:textId="77777777" w:rsidR="002F729A" w:rsidRDefault="009A472B" w:rsidP="00F5171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14:paraId="40BFB73A" w14:textId="77777777" w:rsidR="00C273D3" w:rsidRPr="00C13C46" w:rsidRDefault="009A472B" w:rsidP="00F0714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C273D3" w:rsidRPr="00C13C46" w:rsidSect="00CF38F5">
          <w:footerReference w:type="default" r:id="rId25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6A8A28" wp14:editId="07431F8A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20B9" w14:textId="77777777" w:rsidR="002F729A" w:rsidRPr="002F729A" w:rsidRDefault="009A472B" w:rsidP="002F72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A8A28" id="مستطيل 42" o:spid="_x0000_s1029" style="position:absolute;left:0;text-align:left;margin-left:-12.75pt;margin-top:29pt;width:182.75pt;height:3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" filled="f" stroked="f" strokeweight="2pt">
                <v:textbox>
                  <w:txbxContent>
                    <w:p w14:paraId="1B9720B9" w14:textId="77777777" w:rsidR="002F729A" w:rsidRPr="002F729A" w:rsidRDefault="009A472B" w:rsidP="002F72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14:paraId="15E50FE1" w14:textId="77777777" w:rsidR="009B38CA" w:rsidRDefault="009A472B">
      <w:pPr>
        <w:rPr>
          <w:rFonts w:eastAsia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1DA01D" wp14:editId="4C944E1A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BF6B" w14:textId="77777777" w:rsidR="009B38CA" w:rsidRPr="000D557B" w:rsidRDefault="009A472B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A0B1B9A" w14:textId="77777777" w:rsidR="009B38CA" w:rsidRPr="000D557B" w:rsidRDefault="009A472B" w:rsidP="00AF3F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14:paraId="072EB179" w14:textId="77777777" w:rsidR="009B38CA" w:rsidRPr="00F63F20" w:rsidRDefault="009A472B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14:paraId="255B3039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655B633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13BA4E9" w14:textId="77777777"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324514" w14:textId="77777777" w:rsidR="009B38CA" w:rsidRPr="00B12FC1" w:rsidRDefault="009A472B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DA01D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30" type="#_x0000_t202" style="position:absolute;left:0;text-align:left;margin-left:426.65pt;margin-top:-1.7pt;width:102.9pt;height:7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" stroked="f">
                <v:textbox>
                  <w:txbxContent>
                    <w:p w14:paraId="189BBF6B" w14:textId="77777777" w:rsidR="009B38CA" w:rsidRPr="000D557B" w:rsidRDefault="009A472B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4" w:name="_Hlk98536408"/>
                      <w:bookmarkEnd w:id="4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2A0B1B9A" w14:textId="77777777" w:rsidR="009B38CA" w:rsidRPr="000D557B" w:rsidRDefault="009A472B" w:rsidP="00AF3F8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14:paraId="072EB179" w14:textId="77777777" w:rsidR="009B38CA" w:rsidRPr="00F63F20" w:rsidRDefault="009A472B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14:paraId="255B3039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655B633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13BA4E9" w14:textId="77777777" w:rsidR="009B38CA" w:rsidRPr="00B12FC1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8324514" w14:textId="77777777" w:rsidR="009B38CA" w:rsidRPr="00B12FC1" w:rsidRDefault="009A472B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8525EA" wp14:editId="3F0C867B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6708C" w14:textId="77777777" w:rsidR="009B38CA" w:rsidRDefault="009A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608E9" wp14:editId="761FE42D">
                                  <wp:extent cx="2162906" cy="307730"/>
                                  <wp:effectExtent l="0" t="0" r="0" b="0"/>
                                  <wp:docPr id="650370701" name="صورة 5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0370701" name="صورة 5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525EA" id="مربع نص 4" o:spid="_x0000_s1031" type="#_x0000_t202" style="position:absolute;left:0;text-align:left;margin-left:191.1pt;margin-top:3.45pt;width:182.75pt;height:3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" strokecolor="white [3212]" strokeweight=".5pt">
                <v:textbox>
                  <w:txbxContent>
                    <w:p w14:paraId="7FF6708C" w14:textId="77777777" w:rsidR="009B38CA" w:rsidRDefault="009A472B">
                      <w:r>
                        <w:rPr>
                          <w:noProof/>
                        </w:rPr>
                        <w:drawing>
                          <wp:inline distT="0" distB="0" distL="0" distR="0" wp14:anchorId="17E608E9" wp14:editId="761FE42D">
                            <wp:extent cx="2162906" cy="307730"/>
                            <wp:effectExtent l="0" t="0" r="0" b="0"/>
                            <wp:docPr id="650370701" name="صورة 5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0370701" name="صورة 5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239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8FFBEA" wp14:editId="54C03B0A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8B6F" w14:textId="77777777"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FFBEA" id="مربع نص 1" o:spid="_x0000_s1032" type="#_x0000_t202" style="position:absolute;left:0;text-align:left;margin-left:2.8pt;margin-top:-.75pt;width:67.15pt;height:49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" strokecolor="white [3212]" strokeweight=".5pt">
                <v:textbox>
                  <w:txbxContent>
                    <w:p w14:paraId="7BCE8B6F" w14:textId="77777777" w:rsidR="009B38CA" w:rsidRDefault="009B38CA"/>
                  </w:txbxContent>
                </v:textbox>
              </v:shape>
            </w:pict>
          </mc:Fallback>
        </mc:AlternateContent>
      </w:r>
    </w:p>
    <w:p w14:paraId="0F9EDC1F" w14:textId="77777777" w:rsidR="009420FD" w:rsidRDefault="009A472B" w:rsidP="009B38CA">
      <w:pPr>
        <w:tabs>
          <w:tab w:val="left" w:pos="3656"/>
        </w:tabs>
        <w:rPr>
          <w:rFonts w:eastAsiaTheme="minorHAnsi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A5D236" wp14:editId="0D7E4AD2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566E3E" w14:textId="77777777" w:rsidR="00AC1088" w:rsidRDefault="009A472B" w:rsidP="00AC1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AA574" wp14:editId="76BA16A6">
                                  <wp:extent cx="951571" cy="816747"/>
                                  <wp:effectExtent l="0" t="0" r="1270" b="2540"/>
                                  <wp:docPr id="1359556821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955682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5D236" id="مربع نص 22" o:spid="_x0000_s1033" type="#_x0000_t202" style="position:absolute;left:0;text-align:left;margin-left:-9.95pt;margin-top:24.8pt;width:92.55pt;height:69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" strokecolor="white [3212]" strokeweight=".5pt">
                <v:textbox>
                  <w:txbxContent>
                    <w:p w14:paraId="41566E3E" w14:textId="77777777" w:rsidR="00AC1088" w:rsidRDefault="009A472B" w:rsidP="00AC1088">
                      <w:r>
                        <w:rPr>
                          <w:noProof/>
                        </w:rPr>
                        <w:drawing>
                          <wp:inline distT="0" distB="0" distL="0" distR="0" wp14:anchorId="1C4AA574" wp14:editId="76BA16A6">
                            <wp:extent cx="951571" cy="816747"/>
                            <wp:effectExtent l="0" t="0" r="1270" b="2540"/>
                            <wp:docPr id="1359556821" name="صورة 1276256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955682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093" cy="82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6F3946" w14:textId="77777777" w:rsidR="00BD0B6E" w:rsidRDefault="009A472B" w:rsidP="00AC1088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اختبار 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منتصف </w:t>
      </w: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الفصل الدراسي الثالث - لمادة الرياضيات </w:t>
      </w:r>
    </w:p>
    <w:p w14:paraId="31F50C1F" w14:textId="77777777" w:rsidR="00AC1088" w:rsidRPr="00AC1088" w:rsidRDefault="009A472B" w:rsidP="00AC1088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الصف </w:t>
      </w:r>
      <w:r>
        <w:rPr>
          <w:rFonts w:eastAsiaTheme="minorHAnsi" w:hint="cs"/>
          <w:b/>
          <w:bCs/>
          <w:sz w:val="24"/>
          <w:szCs w:val="24"/>
          <w:u w:val="single"/>
          <w:rtl/>
        </w:rPr>
        <w:t>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ثالث الابتدائي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عام 144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>5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هـ </w:t>
      </w:r>
    </w:p>
    <w:p w14:paraId="20DEC500" w14:textId="77777777" w:rsidR="00747945" w:rsidRPr="004D2263" w:rsidRDefault="009A472B" w:rsidP="00747945">
      <w:pPr>
        <w:rPr>
          <w:rFonts w:eastAsiaTheme="minorHAnsi"/>
          <w:sz w:val="32"/>
          <w:szCs w:val="32"/>
          <w:rtl/>
        </w:rPr>
      </w:pPr>
      <w:r w:rsidRPr="004D2263">
        <w:rPr>
          <w:rFonts w:eastAsiaTheme="minorHAnsi" w:hint="cs"/>
          <w:sz w:val="32"/>
          <w:szCs w:val="32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:rsidR="00B360C1" w14:paraId="1731674B" w14:textId="77777777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1D384C45" w14:textId="77777777" w:rsidR="00747945" w:rsidRPr="001419DF" w:rsidRDefault="009A472B" w:rsidP="0009585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419DF">
              <w:rPr>
                <w:rFonts w:cs="Times New Roman"/>
                <w:bCs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090EAA" wp14:editId="13846853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0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2582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  <w:p w14:paraId="13D2C08C" w14:textId="77777777" w:rsidR="00747945" w:rsidRPr="00F33711" w:rsidRDefault="00747945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B360C1" w14:paraId="0C68CAAE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5D547712" w14:textId="77777777" w:rsidR="00747945" w:rsidRPr="00AC1088" w:rsidRDefault="009A472B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B360C1" w14:paraId="5E4970E4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2B34203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09C4E83A" w14:textId="77777777" w:rsidR="00747945" w:rsidRPr="001C0BCD" w:rsidRDefault="009A472B" w:rsidP="00C8307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620DB16A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425C2020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634945B0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0D035785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54412FFA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63DA7F88" w14:textId="77777777" w:rsidR="00747945" w:rsidRDefault="009A472B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2كلم</w:t>
            </w:r>
          </w:p>
          <w:p w14:paraId="505B6BF5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B360C1" w14:paraId="47119FF0" w14:textId="77777777" w:rsidTr="007F2B6A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427CC155" w14:textId="77777777" w:rsidR="003956B5" w:rsidRPr="00513B52" w:rsidRDefault="009A472B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eastAsiaTheme="minorHAnsi" w:cs="AL-Mohanad Bold"/>
                <w:bCs/>
                <w:sz w:val="28"/>
                <w:szCs w:val="28"/>
                <w:rtl/>
              </w:rPr>
            </w:pP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="007F2B6A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يتكرر في نمط مربع ودائرتان 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.</w:t>
            </w:r>
            <w:r w:rsidR="007F2B6A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الشكل الثاني عشر في هذا النمط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="00AC1088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هو</w:t>
            </w:r>
            <w:r w:rsidR="00AC1088" w:rsidRPr="00513B52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</w:p>
        </w:tc>
      </w:tr>
      <w:tr w:rsidR="00B360C1" w14:paraId="154E0DF0" w14:textId="77777777" w:rsidTr="007F2B6A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0A318DA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2A144D36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67E2C8A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0238F681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5E55770C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0FC4EC71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10AF76CE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366D88D0" w14:textId="77777777" w:rsidR="00747945" w:rsidRDefault="009A472B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مربع</w:t>
            </w:r>
          </w:p>
          <w:p w14:paraId="23267472" w14:textId="77777777" w:rsidR="00747945" w:rsidRPr="00747945" w:rsidRDefault="00747945" w:rsidP="007479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B360C1" w14:paraId="415049AC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6E795F77" w14:textId="77777777" w:rsidR="003956B5" w:rsidRPr="003956B5" w:rsidRDefault="009A472B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هو:</w:t>
            </w:r>
          </w:p>
        </w:tc>
      </w:tr>
      <w:tr w:rsidR="00B360C1" w14:paraId="1E5FE774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4027257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38D57291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6F98F5D2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5A1B6EA0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696FDB32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0338FCA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3C419DA9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3C4A3410" w14:textId="77777777" w:rsidR="00747945" w:rsidRDefault="009A472B" w:rsidP="004A09A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كلم</w:t>
            </w:r>
          </w:p>
          <w:p w14:paraId="05BC283A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B360C1" w14:paraId="6E88823A" w14:textId="77777777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603F1153" w14:textId="77777777" w:rsidR="002A5835" w:rsidRPr="00513B52" w:rsidRDefault="009A472B" w:rsidP="00467104">
            <w:pPr>
              <w:numPr>
                <w:ilvl w:val="0"/>
                <w:numId w:val="16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9A30673" wp14:editId="5E3B62DC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81D6423" w14:textId="77777777" w:rsidR="00BE257E" w:rsidRDefault="009A472B" w:rsidP="00BE257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03D165" wp14:editId="1984E988">
                                        <wp:extent cx="1087755" cy="459645"/>
                                        <wp:effectExtent l="0" t="0" r="0" b="0"/>
                                        <wp:docPr id="321490962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1490962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30673" id="مربع نص 673452335" o:spid="_x0000_s1034" type="#_x0000_t202" style="position:absolute;left:0;text-align:left;margin-left:2.1pt;margin-top:1.05pt;width:97.05pt;height:3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" strokecolor="white [3212]" strokeweight=".5pt">
                      <v:textbox>
                        <w:txbxContent>
                          <w:p w14:paraId="681D6423" w14:textId="77777777" w:rsidR="00BE257E" w:rsidRDefault="009A472B" w:rsidP="00BE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3D165" wp14:editId="1984E988">
                                  <wp:extent cx="1087755" cy="459645"/>
                                  <wp:effectExtent l="0" t="0" r="0" b="0"/>
                                  <wp:docPr id="321490962" name="صورة 431403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490962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065" cy="467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حجم المجسم في الشكل المجاور هو</w:t>
            </w:r>
            <w:r w:rsidRPr="003956B5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  <w:r w:rsidR="00467104" w:rsidRPr="00513B52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360C1" w14:paraId="6C7559EF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05F8EC8D" w14:textId="77777777" w:rsidR="002A583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39978BE7" w14:textId="77777777" w:rsidR="002A5835" w:rsidRPr="00467104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05DEFCFB" w14:textId="77777777" w:rsidR="002A583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569BD76A" w14:textId="77777777" w:rsidR="002A5835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33A3DA1F" w14:textId="77777777" w:rsidR="002A583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2FF39E38" w14:textId="77777777" w:rsidR="002A5835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3009A4B5" w14:textId="77777777" w:rsidR="002A583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7D008FD6" w14:textId="77777777" w:rsidR="002A5835" w:rsidRDefault="009A472B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32 وحدة مكعبة</w:t>
            </w:r>
          </w:p>
          <w:p w14:paraId="199B0E03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B360C1" w14:paraId="6C994CDC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6D0825A6" w14:textId="77777777" w:rsidR="00747945" w:rsidRPr="00467104" w:rsidRDefault="009A472B" w:rsidP="00467104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>هو :</w:t>
            </w:r>
          </w:p>
        </w:tc>
      </w:tr>
      <w:tr w:rsidR="00B360C1" w14:paraId="00DD430E" w14:textId="77777777" w:rsidTr="003956B5">
        <w:trPr>
          <w:trHeight w:val="377"/>
        </w:trPr>
        <w:tc>
          <w:tcPr>
            <w:tcW w:w="150" w:type="pct"/>
            <w:shd w:val="clear" w:color="auto" w:fill="FFFFFF"/>
          </w:tcPr>
          <w:p w14:paraId="502681FE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14:paraId="7055C0AA" w14:textId="77777777" w:rsidR="00467104" w:rsidRPr="00467104" w:rsidRDefault="009A472B" w:rsidP="0046710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4C8025" wp14:editId="3CDCC656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2" style="flip:x;mso-height-percent:0;mso-height-relative:margin;mso-width-percent:0;mso-width-relative:margin;mso-wrap-distance-bottom:0;mso-wrap-distance-left:9pt;mso-wrap-distance-right:9pt;mso-wrap-distance-top:0;position:absolute;v-text-anchor:top;z-index:251748352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14:paraId="24CD4055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14:paraId="7129B90B" w14:textId="77777777" w:rsidR="00C83079" w:rsidRPr="00C83079" w:rsidRDefault="009A472B" w:rsidP="00214DB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14:paraId="68ACD5BA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14:paraId="49902EA4" w14:textId="77777777" w:rsidR="00747945" w:rsidRPr="00467104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14:paraId="3B5A1CE6" w14:textId="77777777" w:rsidR="00747945" w:rsidRPr="001C0BCD" w:rsidRDefault="009A472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14:paraId="0B137CCC" w14:textId="77777777" w:rsidR="004A09A9" w:rsidRDefault="009A472B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rtl/>
                <w:lang w:eastAsia="ar-SA"/>
              </w:rPr>
              <w:t xml:space="preserve">  </w:t>
            </w:r>
            <w:r w:rsidR="00BE257E" w:rsidRP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eastAsia="ar-SA"/>
              </w:rPr>
              <w:t>30</w:t>
            </w:r>
          </w:p>
          <w:p w14:paraId="05A75E67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</w:tbl>
    <w:p w14:paraId="436214F3" w14:textId="77777777" w:rsidR="00BE257E" w:rsidRDefault="00BE257E" w:rsidP="00747945">
      <w:pPr>
        <w:rPr>
          <w:rFonts w:eastAsiaTheme="minorHAnsi"/>
          <w:b/>
          <w:bCs/>
          <w:sz w:val="28"/>
          <w:szCs w:val="28"/>
          <w:rtl/>
        </w:rPr>
      </w:pPr>
    </w:p>
    <w:p w14:paraId="24CA9635" w14:textId="77777777" w:rsidR="00747945" w:rsidRPr="00BB7583" w:rsidRDefault="009A472B" w:rsidP="00747945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B1A23C" wp14:editId="45A9E590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08FD43" w14:textId="77777777" w:rsidR="00BE257E" w:rsidRDefault="009A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FD815" wp14:editId="641150A7">
                                  <wp:extent cx="1292860" cy="999067"/>
                                  <wp:effectExtent l="0" t="0" r="2540" b="0"/>
                                  <wp:docPr id="704658278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658278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A23C" id="_x0000_s1035" type="#_x0000_t202" style="position:absolute;left:0;text-align:left;margin-left:5pt;margin-top:227.15pt;width:119.35pt;height:9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" strokecolor="white [3212]" strokeweight=".5pt">
                <v:textbox>
                  <w:txbxContent>
                    <w:p w14:paraId="3308FD43" w14:textId="77777777" w:rsidR="00BE257E" w:rsidRDefault="009A472B">
                      <w:r>
                        <w:rPr>
                          <w:noProof/>
                        </w:rPr>
                        <w:drawing>
                          <wp:inline distT="0" distB="0" distL="0" distR="0" wp14:anchorId="1AFFD815" wp14:editId="641150A7">
                            <wp:extent cx="1292860" cy="999067"/>
                            <wp:effectExtent l="0" t="0" r="2540" b="0"/>
                            <wp:docPr id="704658278" name="صورة 1221681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658278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536" cy="100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7945" w:rsidRPr="00BB7583">
        <w:rPr>
          <w:rFonts w:eastAsiaTheme="minorHAnsi"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eastAsiaTheme="minorHAnsi" w:hint="cs"/>
          <w:b/>
          <w:bCs/>
          <w:sz w:val="28"/>
          <w:szCs w:val="28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B360C1" w14:paraId="35538394" w14:textId="77777777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AF12BB9" w14:textId="77777777" w:rsidR="00747945" w:rsidRPr="006B120C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 w:rsidRPr="006B120C">
              <w:rPr>
                <w:rFonts w:eastAsiaTheme="minorHAnsi"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1272216" w14:textId="77777777" w:rsidR="00747945" w:rsidRPr="005615E2" w:rsidRDefault="009A472B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1D89244" wp14:editId="0C700316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4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2787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هي ..........................</w:t>
            </w:r>
          </w:p>
        </w:tc>
      </w:tr>
      <w:tr w:rsidR="00B360C1" w14:paraId="1A23CCE7" w14:textId="77777777" w:rsidTr="005615E2"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FEB9995" w14:textId="77777777" w:rsidR="00747945" w:rsidRPr="006B120C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C6FDAA5" w14:textId="77777777" w:rsidR="00747945" w:rsidRPr="005615E2" w:rsidRDefault="009A472B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:rsidR="00B360C1" w14:paraId="688E1BC4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A786F0A" w14:textId="77777777" w:rsidR="003956B5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948CA85" w14:textId="77777777" w:rsidR="003956B5" w:rsidRPr="005615E2" w:rsidRDefault="009A472B" w:rsidP="005615E2">
            <w:pPr>
              <w:tabs>
                <w:tab w:val="left" w:pos="7115"/>
              </w:tabs>
              <w:rPr>
                <w:rFonts w:eastAsia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مضلع له 6 أضلاع و6 رؤوس</w:t>
            </w:r>
            <w:r w:rsidR="005615E2">
              <w:rPr>
                <w:rFonts w:eastAsiaTheme="minorHAnsi" w:hint="cs"/>
                <w:b/>
                <w:bCs/>
                <w:sz w:val="28"/>
                <w:szCs w:val="28"/>
                <w:rtl/>
              </w:rPr>
              <w:t xml:space="preserve"> هو..............</w:t>
            </w:r>
          </w:p>
        </w:tc>
      </w:tr>
      <w:tr w:rsidR="00B360C1" w14:paraId="179F2774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CC2B09" w14:textId="77777777" w:rsidR="002761AF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99BC345" w14:textId="77777777" w:rsidR="002761AF" w:rsidRDefault="009A472B" w:rsidP="00E66AD1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كتلة كيس أرز هي ...................</w:t>
            </w:r>
          </w:p>
        </w:tc>
      </w:tr>
      <w:tr w:rsidR="00B360C1" w14:paraId="5B2D887F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FB94A82" w14:textId="77777777" w:rsidR="00E66AD1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26C2E01" w14:textId="77777777" w:rsidR="00E66AD1" w:rsidRDefault="009A472B" w:rsidP="00BD0B6E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D0B6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سعة ملعقة هي ....................</w:t>
            </w:r>
          </w:p>
        </w:tc>
      </w:tr>
      <w:tr w:rsidR="00B360C1" w14:paraId="156F4F02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DA4973" w14:textId="77777777" w:rsidR="00E66AD1" w:rsidRDefault="009A472B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D40AE65" w14:textId="77777777" w:rsidR="00BD0B6E" w:rsidRDefault="009A472B" w:rsidP="00E66AD1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الزمن الذي تشير إليه الساعة في الشكل المجاور هو ....................</w:t>
            </w:r>
          </w:p>
        </w:tc>
      </w:tr>
    </w:tbl>
    <w:p w14:paraId="6A36ABEF" w14:textId="77777777" w:rsidR="007F2B6A" w:rsidRDefault="007F2B6A" w:rsidP="001419DF">
      <w:pPr>
        <w:rPr>
          <w:rFonts w:eastAsiaTheme="minorHAnsi"/>
          <w:b/>
          <w:bCs/>
          <w:sz w:val="28"/>
          <w:szCs w:val="28"/>
          <w:rtl/>
        </w:rPr>
      </w:pPr>
    </w:p>
    <w:p w14:paraId="4E6ED01B" w14:textId="77777777" w:rsidR="00C83079" w:rsidRPr="001419DF" w:rsidRDefault="009A472B" w:rsidP="001419DF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Times New Roman"/>
          <w:bCs/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3284D" wp14:editId="059DEC7D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5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eastAsiaTheme="minorHAnsi" w:hint="cs"/>
          <w:b/>
          <w:bCs/>
          <w:sz w:val="28"/>
          <w:szCs w:val="28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B360C1" w14:paraId="63EBF957" w14:textId="77777777" w:rsidTr="001419DF">
        <w:tc>
          <w:tcPr>
            <w:tcW w:w="5027" w:type="dxa"/>
          </w:tcPr>
          <w:p w14:paraId="0C328550" w14:textId="77777777" w:rsidR="001419DF" w:rsidRDefault="009A472B" w:rsidP="001419D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6863B13" wp14:editId="3694FC34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0F7F3" w14:textId="77777777" w:rsidR="001419DF" w:rsidRDefault="001419DF" w:rsidP="00DE4BA6">
            <w:pPr>
              <w:rPr>
                <w:b/>
                <w:bCs/>
                <w:sz w:val="28"/>
                <w:szCs w:val="28"/>
                <w:rtl/>
              </w:rPr>
            </w:pPr>
          </w:p>
          <w:p w14:paraId="36A4ED5C" w14:textId="77777777" w:rsidR="001419DF" w:rsidRDefault="001419DF" w:rsidP="00DE4BA6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14:paraId="7032B238" w14:textId="77777777" w:rsidR="001419DF" w:rsidRDefault="009A472B" w:rsidP="001419D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C9C287E" wp14:editId="5DCA15D4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96721" w14:textId="77777777" w:rsidR="00DE4BA6" w:rsidRDefault="009A472B" w:rsidP="00E66AD1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B45EBA" wp14:editId="1EA2D0F3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21728" from="28.05pt,17.55pt" to="569.35pt,18.15pt" fillcolor="this" stroked="t" strokecolor="black" strokeweight="2.25pt"/>
            </w:pict>
          </mc:Fallback>
        </mc:AlternateContent>
      </w:r>
    </w:p>
    <w:p w14:paraId="3F8645BD" w14:textId="77777777" w:rsidR="002A5835" w:rsidRDefault="009A472B" w:rsidP="002A5835">
      <w:pPr>
        <w:rPr>
          <w:rFonts w:eastAsiaTheme="minorHAnsi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36C9C6" wp14:editId="3BE7A66B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eastAsiaTheme="minorHAnsi" w:hint="cs"/>
          <w:sz w:val="40"/>
          <w:szCs w:val="40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666"/>
      </w:tblGrid>
      <w:tr w:rsidR="00B360C1" w14:paraId="1C7669A8" w14:textId="77777777" w:rsidTr="001419DF">
        <w:tc>
          <w:tcPr>
            <w:tcW w:w="2513" w:type="dxa"/>
          </w:tcPr>
          <w:p w14:paraId="1D2E3AF4" w14:textId="77777777" w:rsidR="001419DF" w:rsidRDefault="009A472B" w:rsidP="001419DF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40E82984" wp14:editId="258D9435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14:paraId="11986D92" w14:textId="77777777" w:rsidR="001419DF" w:rsidRDefault="009A472B" w:rsidP="001419DF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437B7445" wp14:editId="72284BB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1FB04618" w14:textId="77777777" w:rsidR="001419DF" w:rsidRDefault="009A472B" w:rsidP="001419DF">
            <w:pPr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0EEC89DD" wp14:editId="23719E8E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14:paraId="487DC835" w14:textId="77777777" w:rsidR="001419DF" w:rsidRDefault="009A472B" w:rsidP="002A5835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58DC7B10" wp14:editId="1D69E79C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C1" w14:paraId="63853403" w14:textId="77777777" w:rsidTr="001419DF">
        <w:tc>
          <w:tcPr>
            <w:tcW w:w="2513" w:type="dxa"/>
          </w:tcPr>
          <w:p w14:paraId="05C001B1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14:paraId="320D847F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14:paraId="4BA0C185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14:paraId="712CECCC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</w:tr>
    </w:tbl>
    <w:p w14:paraId="08293222" w14:textId="77777777" w:rsidR="001419DF" w:rsidRDefault="009A472B" w:rsidP="001419DF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E71A80" wp14:editId="76F05745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68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34016" from="0,31.9pt" to="541.25pt,32.45pt" fillcolor="this" stroked="t" strokecolor="black" strokeweight="2.25pt"/>
            </w:pict>
          </mc:Fallback>
        </mc:AlternateContent>
      </w:r>
    </w:p>
    <w:p w14:paraId="2F74EA11" w14:textId="77777777" w:rsidR="00DE4BA6" w:rsidRDefault="009A472B" w:rsidP="001419DF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محيط كل شكل مما يأتي :</w:t>
      </w:r>
      <w:r w:rsidR="00CF7689" w:rsidRP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B360C1" w14:paraId="2B7278E8" w14:textId="77777777" w:rsidTr="001419DF">
        <w:tc>
          <w:tcPr>
            <w:tcW w:w="5027" w:type="dxa"/>
          </w:tcPr>
          <w:p w14:paraId="33444BFE" w14:textId="77777777" w:rsidR="001419DF" w:rsidRDefault="009A472B" w:rsidP="00DE4BA6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7D50E9CD" wp14:editId="24265848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14:paraId="5E24237E" w14:textId="77777777" w:rsidR="001419DF" w:rsidRDefault="009A472B" w:rsidP="00DE4BA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E1590E7" wp14:editId="4C64EA73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69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56831345" wp14:editId="7D872191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14:paraId="619537D8" w14:textId="77777777" w:rsidR="001419DF" w:rsidRDefault="009A472B" w:rsidP="00DE4BA6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1FC045" wp14:editId="111FF60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0160" from="0,15.6pt" to="541.25pt,16.2pt" fillcolor="this" stroked="t" strokecolor="black" strokeweight="2.25pt">
                <w10:wrap anchorx="margin"/>
              </v:line>
            </w:pict>
          </mc:Fallback>
        </mc:AlternateContent>
      </w:r>
    </w:p>
    <w:p w14:paraId="348C31F6" w14:textId="77777777" w:rsidR="001419DF" w:rsidRDefault="009A472B" w:rsidP="00DE4BA6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مساحة كل شكل مما يأتي :</w:t>
      </w:r>
      <w:r w:rsidR="00CF7689" w:rsidRP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B360C1" w14:paraId="4B02366F" w14:textId="77777777" w:rsidTr="00CF7689">
        <w:tc>
          <w:tcPr>
            <w:tcW w:w="5027" w:type="dxa"/>
          </w:tcPr>
          <w:p w14:paraId="016571B4" w14:textId="77777777" w:rsidR="00CF7689" w:rsidRDefault="009A472B" w:rsidP="00DE4BA6">
            <w:pPr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122D3D29" wp14:editId="6C901B98">
                  <wp:extent cx="2019969" cy="1098550"/>
                  <wp:effectExtent l="0" t="0" r="0" b="6350"/>
                  <wp:docPr id="320837532" name="صورة 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صورة 1">
                            <a:hlinkClick r:id="rId39"/>
                          </pic:cNvPr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7B6DF" w14:textId="77777777" w:rsidR="00CF7689" w:rsidRDefault="009A472B" w:rsidP="00DE4BA6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14:paraId="27BF507F" w14:textId="77777777" w:rsidR="00CF7689" w:rsidRDefault="00CF7689" w:rsidP="00DE4BA6">
            <w:pPr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14:paraId="717FE20D" w14:textId="77777777" w:rsidR="00CF7689" w:rsidRDefault="009A472B" w:rsidP="00DE4BA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F7F7DEB" wp14:editId="090E8933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1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4256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0DB22181" wp14:editId="05BBF948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000F9" w14:textId="77777777" w:rsidR="00CF7689" w:rsidRDefault="009A472B" w:rsidP="00DE4BA6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14:paraId="2EEF2255" w14:textId="77777777" w:rsidR="00214DB6" w:rsidRPr="00214DB6" w:rsidRDefault="009A472B" w:rsidP="00CF7689">
      <w:pPr>
        <w:tabs>
          <w:tab w:val="left" w:pos="4179"/>
        </w:tabs>
        <w:rPr>
          <w:rFonts w:eastAsiaTheme="minorHAnsi"/>
          <w:sz w:val="40"/>
          <w:szCs w:val="40"/>
          <w:rtl/>
        </w:rPr>
        <w:sectPr w:rsidR="00214DB6" w:rsidRPr="00214DB6"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56E11A" wp14:editId="7B0660C8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0EF22C" w14:textId="77777777" w:rsidR="00CF7689" w:rsidRPr="00CF7689" w:rsidRDefault="009A472B" w:rsidP="00CF7689">
                            <w:pPr>
                              <w:tabs>
                                <w:tab w:val="left" w:pos="4179"/>
                              </w:tabs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768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انتهت الأسئلة ..                              </w:t>
                            </w:r>
                          </w:p>
                          <w:p w14:paraId="516D577A" w14:textId="77777777" w:rsidR="00CF7689" w:rsidRDefault="00CF7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6E11A" id="مربع نص 2" o:spid="_x0000_s1036" type="#_x0000_t202" style="position:absolute;left:0;text-align:left;margin-left:0;margin-top:8.9pt;width:109.05pt;height:79.85pt;z-index:2517463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" strokecolor="white [3212]" strokeweight=".5pt">
                <v:textbox>
                  <w:txbxContent>
                    <w:p w14:paraId="4D0EF22C" w14:textId="77777777" w:rsidR="00CF7689" w:rsidRPr="00CF7689" w:rsidRDefault="009A472B" w:rsidP="00CF7689">
                      <w:pPr>
                        <w:tabs>
                          <w:tab w:val="left" w:pos="4179"/>
                        </w:tabs>
                        <w:rPr>
                          <w:sz w:val="32"/>
                          <w:szCs w:val="32"/>
                          <w:rtl/>
                        </w:rPr>
                      </w:pPr>
                      <w:r w:rsidRPr="00CF768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انتهت الأسئلة ..                              </w:t>
                      </w:r>
                    </w:p>
                    <w:p w14:paraId="516D577A" w14:textId="77777777" w:rsidR="00CF7689" w:rsidRDefault="00CF7689"/>
                  </w:txbxContent>
                </v:textbox>
                <w10:wrap anchorx="margin"/>
              </v:shape>
            </w:pict>
          </mc:Fallback>
        </mc:AlternateContent>
      </w:r>
      <w:r w:rsidR="00214DB6">
        <w:rPr>
          <w:rFonts w:eastAsiaTheme="minorHAnsi" w:hint="cs"/>
          <w:sz w:val="40"/>
          <w:szCs w:val="40"/>
          <w:rtl/>
        </w:rPr>
        <w:t xml:space="preserve"> </w:t>
      </w:r>
    </w:p>
    <w:p w14:paraId="2704E0D6" w14:textId="13845833" w:rsidR="00B360C1" w:rsidRDefault="00675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  <w:r>
        <w:rPr>
          <w:rFonts w:ascii="Geeza Pro Regular" w:eastAsia="Geeza Pro Regular" w:hAnsi="Geeza Pro Regular" w:cs="Geeza Pro Regular"/>
          <w:noProof/>
          <w:color w:val="000000"/>
        </w:rPr>
        <w:lastRenderedPageBreak/>
        <w:drawing>
          <wp:anchor distT="152400" distB="152400" distL="152400" distR="152400" simplePos="0" relativeHeight="251750400" behindDoc="0" locked="0" layoutInCell="1" allowOverlap="1" wp14:anchorId="702D967B" wp14:editId="6E0E6718">
            <wp:simplePos x="0" y="0"/>
            <wp:positionH relativeFrom="page">
              <wp:posOffset>3151505</wp:posOffset>
            </wp:positionH>
            <wp:positionV relativeFrom="page">
              <wp:posOffset>213995</wp:posOffset>
            </wp:positionV>
            <wp:extent cx="1397000" cy="1073785"/>
            <wp:effectExtent l="19050" t="19050" r="12700" b="12065"/>
            <wp:wrapSquare wrapText="bothSides"/>
            <wp:docPr id="1026" name="image10.png" descr="IMG_1661.png">
              <a:hlinkClick xmlns:a="http://schemas.openxmlformats.org/drawingml/2006/main" r:id="rId4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0.png" descr="IMG_1661.png">
                      <a:hlinkClick r:id="rId42"/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73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72B">
        <w:rPr>
          <w:rFonts w:ascii="Geeza Pro Regular" w:eastAsia="Geeza Pro Regular" w:hAnsi="Geeza Pro Regular" w:cs="Geeza Pro Regular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752448" behindDoc="0" locked="0" layoutInCell="1" allowOverlap="1" wp14:anchorId="3EBBDDA8" wp14:editId="573846C9">
                <wp:simplePos x="0" y="0"/>
                <wp:positionH relativeFrom="page">
                  <wp:posOffset>5371072</wp:posOffset>
                </wp:positionH>
                <wp:positionV relativeFrom="page">
                  <wp:posOffset>486312</wp:posOffset>
                </wp:positionV>
                <wp:extent cx="1950727" cy="914400"/>
                <wp:effectExtent l="0" t="0" r="0" b="0"/>
                <wp:wrapSquare wrapText="bothSides"/>
                <wp:docPr id="100118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727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F56EE3" w14:textId="77777777" w:rsidR="00B360C1" w:rsidRDefault="009A472B">
                            <w:pPr>
                              <w:spacing w:line="180" w:lineRule="auto"/>
                              <w:jc w:val="right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0ABB2F6" w14:textId="77777777" w:rsidR="00B360C1" w:rsidRDefault="009A472B">
                            <w:pPr>
                              <w:spacing w:line="180" w:lineRule="auto"/>
                              <w:jc w:val="right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45FD5F8F" w14:textId="77777777" w:rsidR="00B360C1" w:rsidRDefault="009A472B">
                            <w:pPr>
                              <w:spacing w:line="180" w:lineRule="auto"/>
                              <w:jc w:val="right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447C2C6" w14:textId="77777777" w:rsidR="00B360C1" w:rsidRDefault="009A472B">
                            <w:pPr>
                              <w:spacing w:line="180" w:lineRule="auto"/>
                              <w:jc w:val="right"/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BDDA8" id="_x0000_s1037" style="position:absolute;left:0;text-align:left;margin-left:422.9pt;margin-top:38.3pt;width:153.6pt;height:1in;z-index:2517524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" filled="f" stroked="f">
                <v:textbox inset="4pt,4pt,4pt,4pt">
                  <w:txbxContent>
                    <w:p w14:paraId="26F56EE3" w14:textId="77777777" w:rsidR="00B360C1" w:rsidRDefault="009A472B">
                      <w:pPr>
                        <w:spacing w:line="180" w:lineRule="auto"/>
                        <w:jc w:val="right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30ABB2F6" w14:textId="77777777" w:rsidR="00B360C1" w:rsidRDefault="009A472B">
                      <w:pPr>
                        <w:spacing w:line="180" w:lineRule="auto"/>
                        <w:jc w:val="right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45FD5F8F" w14:textId="77777777" w:rsidR="00B360C1" w:rsidRDefault="009A472B">
                      <w:pPr>
                        <w:spacing w:line="180" w:lineRule="auto"/>
                        <w:jc w:val="right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2447C2C6" w14:textId="77777777" w:rsidR="00B360C1" w:rsidRDefault="009A472B">
                      <w:pPr>
                        <w:spacing w:line="180" w:lineRule="auto"/>
                        <w:jc w:val="right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1322FF0" w14:textId="77777777" w:rsidR="00B360C1" w:rsidRDefault="009A4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  <w:r>
        <w:rPr>
          <w:rFonts w:ascii="Geeza Pro Regular" w:eastAsia="Geeza Pro Regular" w:hAnsi="Geeza Pro Regular" w:cs="Geeza Pro Regular"/>
          <w:noProof/>
          <w:color w:val="000000"/>
        </w:rPr>
        <w:drawing>
          <wp:anchor distT="0" distB="0" distL="0" distR="0" simplePos="0" relativeHeight="251753472" behindDoc="0" locked="0" layoutInCell="1" allowOverlap="1" wp14:anchorId="40F30633" wp14:editId="4641B9EE">
            <wp:simplePos x="0" y="0"/>
            <wp:positionH relativeFrom="page">
              <wp:posOffset>904240</wp:posOffset>
            </wp:positionH>
            <wp:positionV relativeFrom="page">
              <wp:posOffset>821954</wp:posOffset>
            </wp:positionV>
            <wp:extent cx="899537" cy="467292"/>
            <wp:effectExtent l="0" t="0" r="0" b="0"/>
            <wp:wrapNone/>
            <wp:docPr id="1028" name="image11.png" descr="IMG_39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37" cy="4672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65B485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</w:p>
    <w:p w14:paraId="41CB4435" w14:textId="77777777" w:rsidR="00B360C1" w:rsidRDefault="009A4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  <w:r>
        <w:rPr>
          <w:rFonts w:ascii="Geeza Pro Regular" w:eastAsia="Geeza Pro Regular" w:hAnsi="Geeza Pro Regular" w:cs="Geeza Pro Regular"/>
          <w:noProof/>
          <w:color w:val="000000"/>
        </w:rPr>
        <w:drawing>
          <wp:anchor distT="152400" distB="152400" distL="0" distR="0" simplePos="0" relativeHeight="251756544" behindDoc="0" locked="0" layoutInCell="1" allowOverlap="1" wp14:anchorId="6286AC69" wp14:editId="639126E3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l="0" t="0" r="0" b="0"/>
            <wp:wrapTopAndBottom/>
            <wp:docPr id="1030" name="image5.png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0" distR="0" simplePos="0" relativeHeight="251758592" behindDoc="0" locked="0" layoutInCell="1" allowOverlap="1" wp14:anchorId="528DBE23" wp14:editId="40818045">
                <wp:simplePos x="0" y="0"/>
                <wp:positionH relativeFrom="column">
                  <wp:posOffset>252728</wp:posOffset>
                </wp:positionH>
                <wp:positionV relativeFrom="paragraph">
                  <wp:posOffset>552450</wp:posOffset>
                </wp:positionV>
                <wp:extent cx="6276974" cy="323850"/>
                <wp:effectExtent l="0" t="0" r="0" b="0"/>
                <wp:wrapTopAndBottom/>
                <wp:docPr id="10011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6974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31A52C" w14:textId="6FE11D2F" w:rsidR="00B360C1" w:rsidRDefault="009A4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الدراسي  </w:t>
                            </w:r>
                            <w:r w:rsidR="0067597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DBE23" id="_x0000_s1038" style="position:absolute;left:0;text-align:left;margin-left:19.9pt;margin-top:43.5pt;width:494.25pt;height:25.5pt;z-index:251758592;visibility:visible;mso-wrap-style:square;mso-wrap-distance-left:0;mso-wrap-distance-top:12pt;mso-wrap-distance-right:0;mso-wrap-distance-bottom:12pt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" filled="f" stroked="f">
                <v:textbox inset="4pt,4pt,4pt,4pt">
                  <w:txbxContent>
                    <w:p w14:paraId="7A31A52C" w14:textId="6FE11D2F" w:rsidR="00B360C1" w:rsidRDefault="009A4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الدراسي  </w:t>
                      </w:r>
                      <w:r w:rsidR="0067597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style4099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B360C1" w14:paraId="7FD13343" w14:textId="77777777">
        <w:trPr>
          <w:trHeight w:val="455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14:paraId="2E048E3B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السؤال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>الأول: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اختر الإجابة الصحيحة فيما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>يلي:</w:t>
            </w:r>
            <w:r>
              <w:rPr>
                <w:noProof/>
              </w:rPr>
              <w:drawing>
                <wp:anchor distT="0" distB="0" distL="0" distR="0" simplePos="0" relativeHeight="251759616" behindDoc="0" locked="0" layoutInCell="1" allowOverlap="1" wp14:anchorId="58EEDE18" wp14:editId="5ECB1961">
                  <wp:simplePos x="0" y="0"/>
                  <wp:positionH relativeFrom="column">
                    <wp:posOffset>26038</wp:posOffset>
                  </wp:positionH>
                  <wp:positionV relativeFrom="paragraph">
                    <wp:posOffset>-95248</wp:posOffset>
                  </wp:positionV>
                  <wp:extent cx="748665" cy="388620"/>
                  <wp:effectExtent l="0" t="0" r="0" b="0"/>
                  <wp:wrapNone/>
                  <wp:docPr id="1032" name="image8.png" descr="IMG_44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60C1" w14:paraId="3A8DC01A" w14:textId="77777777">
        <w:trPr>
          <w:trHeight w:val="470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89CA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  1- الوحدة الأنسب لقياس طول كتاب الرياضيات هي: </w:t>
            </w:r>
          </w:p>
        </w:tc>
      </w:tr>
      <w:tr w:rsidR="00B360C1" w14:paraId="2315EF64" w14:textId="77777777">
        <w:trPr>
          <w:trHeight w:val="470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F89B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2733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الملمتر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AE11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92C15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 xml:space="preserve"> السنتمتر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CF27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F0BC9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المتر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3F33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64C9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الكيلومتر</w:t>
            </w:r>
          </w:p>
        </w:tc>
      </w:tr>
      <w:tr w:rsidR="00B360C1" w14:paraId="1F67046F" w14:textId="77777777">
        <w:trPr>
          <w:trHeight w:val="79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D865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2 - محيط الشكل 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المجاور  يساوي : </w:t>
            </w:r>
            <w:r>
              <w:rPr>
                <w:noProof/>
              </w:rPr>
              <w:drawing>
                <wp:anchor distT="0" distB="0" distL="0" distR="0" simplePos="0" relativeHeight="251760640" behindDoc="0" locked="0" layoutInCell="1" allowOverlap="1" wp14:anchorId="30999633" wp14:editId="0F23F4F4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-50799</wp:posOffset>
                  </wp:positionV>
                  <wp:extent cx="788035" cy="461645"/>
                  <wp:effectExtent l="0" t="0" r="0" b="0"/>
                  <wp:wrapNone/>
                  <wp:docPr id="1033" name="image2.png" descr="IMG_470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60C1" w14:paraId="11B86A06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1C77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E732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١٣</w:t>
            </w:r>
            <w:r>
              <w:rPr>
                <w:color w:val="000000"/>
                <w:sz w:val="28"/>
                <w:szCs w:val="28"/>
                <w:rtl/>
              </w:rPr>
              <w:t xml:space="preserve"> وحدة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4853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79E5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١٤</w:t>
            </w:r>
            <w:r>
              <w:rPr>
                <w:color w:val="000000"/>
                <w:sz w:val="28"/>
                <w:szCs w:val="28"/>
                <w:rtl/>
              </w:rPr>
              <w:t xml:space="preserve"> وحدة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1811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205E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١٠ وحدات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951BF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1FCB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٨ وحدات</w:t>
            </w:r>
          </w:p>
        </w:tc>
      </w:tr>
      <w:tr w:rsidR="00B360C1" w14:paraId="19867175" w14:textId="77777777">
        <w:trPr>
          <w:trHeight w:val="54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8197B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3- التقدير الأنسب لقياس سعة عبوة الحليب هو:  </w:t>
            </w:r>
          </w:p>
        </w:tc>
      </w:tr>
      <w:tr w:rsidR="00B360C1" w14:paraId="498F3B91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B4D0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6CFE0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١٠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17F0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3AB73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٥٠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54E8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2F66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٢٠٠ مل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380F9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782B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٢٠٠ ل </w:t>
            </w:r>
          </w:p>
        </w:tc>
      </w:tr>
      <w:tr w:rsidR="00B360C1" w14:paraId="1BFD8407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CF84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4- إذا كان الكيلوجرام الواحد يساوي ١٠٠٠ جرام فكم جرامًا في ٧ كيلوجرام ؟ </w:t>
            </w:r>
          </w:p>
        </w:tc>
      </w:tr>
      <w:tr w:rsidR="00B360C1" w14:paraId="3879E10F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EB7E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26EC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٧ جرام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0181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9F23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٧٠ جرام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F08F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7E0C5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٧٠٠</w:t>
            </w: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٠</w:t>
            </w:r>
            <w:r>
              <w:rPr>
                <w:color w:val="000000"/>
                <w:sz w:val="28"/>
                <w:szCs w:val="28"/>
                <w:rtl/>
              </w:rPr>
              <w:t xml:space="preserve"> 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6B4C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19CD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٧٠٠ جرام</w:t>
            </w:r>
          </w:p>
        </w:tc>
      </w:tr>
      <w:tr w:rsidR="00B360C1" w14:paraId="5B21F435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BBBD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5- التقدير الأنسب لقياس طول  النافذة هو : </w:t>
            </w:r>
          </w:p>
        </w:tc>
      </w:tr>
      <w:tr w:rsidR="00B360C1" w14:paraId="3038B205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26B9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5A37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٢ ملم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D0DD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96D8B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>٢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C1EF3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C259F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٢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C1A55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AF2F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>٢ كلم</w:t>
            </w:r>
          </w:p>
        </w:tc>
      </w:tr>
      <w:tr w:rsidR="00B360C1" w14:paraId="7A894C63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2490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6- الوحدة الأنسب لقياس سعة بركة أطفال  هي : </w:t>
            </w:r>
          </w:p>
        </w:tc>
      </w:tr>
      <w:tr w:rsidR="00B360C1" w14:paraId="364C6625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47BE9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25C8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مللتر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5954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D4115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كيلو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6662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9770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لتر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81C5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4E6F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كيلو جرام</w:t>
            </w:r>
          </w:p>
        </w:tc>
      </w:tr>
      <w:tr w:rsidR="00B360C1" w14:paraId="4F4D9FFB" w14:textId="77777777">
        <w:trPr>
          <w:trHeight w:val="56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774E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30"/>
                <w:szCs w:val="30"/>
                <w:rtl/>
              </w:rPr>
              <w:t>7 - التقدير الأنسب لكتلة ما يلي  هو</w:t>
            </w:r>
          </w:p>
        </w:tc>
      </w:tr>
      <w:tr w:rsidR="00B360C1" w14:paraId="10BB7160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F51FF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9A07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٥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DE69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44E9B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٥ 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84DA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8B69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٥ كجم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2C44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FF15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٥٠٠ ل</w:t>
            </w:r>
          </w:p>
        </w:tc>
      </w:tr>
      <w:tr w:rsidR="00B360C1" w14:paraId="51715B77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93BA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30"/>
                <w:szCs w:val="30"/>
                <w:rtl/>
              </w:rPr>
              <w:t xml:space="preserve"> 8- إذا أشار </w:t>
            </w:r>
            <w:r>
              <w:rPr>
                <w:b/>
                <w:color w:val="000000"/>
                <w:sz w:val="30"/>
                <w:szCs w:val="30"/>
                <w:rtl/>
              </w:rPr>
              <w:t>عقرب الدقائق على الرقم ٩ فإن عدد الدقائق الذي يشير إليها هو ؟</w:t>
            </w:r>
          </w:p>
        </w:tc>
      </w:tr>
      <w:tr w:rsidR="00B360C1" w14:paraId="1C9A3E23" w14:textId="77777777">
        <w:trPr>
          <w:trHeight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EC51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CD510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١٠ دقائق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66D0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1717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٢٠ دقيقة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9FC55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1FB2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٤٥</w:t>
            </w:r>
            <w:r>
              <w:rPr>
                <w:color w:val="000000"/>
                <w:sz w:val="28"/>
                <w:szCs w:val="28"/>
                <w:rtl/>
              </w:rPr>
              <w:t xml:space="preserve"> دقيقة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D02C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14113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٣٥</w:t>
            </w:r>
            <w:r>
              <w:rPr>
                <w:color w:val="000000"/>
                <w:sz w:val="28"/>
                <w:szCs w:val="28"/>
                <w:rtl/>
              </w:rPr>
              <w:t xml:space="preserve"> دقيقة</w:t>
            </w:r>
          </w:p>
        </w:tc>
      </w:tr>
      <w:tr w:rsidR="00B360C1" w14:paraId="31FB3AC0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E7C1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9- أي  مما يلي يزيد وزنه عن ٢ كجم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B360C1" w14:paraId="57720E20" w14:textId="77777777">
        <w:trPr>
          <w:trHeight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99AA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F271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تفاحة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BE4E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8CD8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قلم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09D10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6486C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ممحاة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560BA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CA56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طاولة الصف</w:t>
            </w:r>
          </w:p>
        </w:tc>
      </w:tr>
      <w:tr w:rsidR="00B360C1" w14:paraId="5CC36318" w14:textId="77777777">
        <w:trPr>
          <w:trHeight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4B3D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إذا كان الوقت الظاهر على الساعة هو 45  : 7 فكم سيكون الوقت بعد 8 </w:t>
            </w:r>
            <w:r>
              <w:rPr>
                <w:b/>
                <w:color w:val="000000"/>
                <w:sz w:val="28"/>
                <w:szCs w:val="28"/>
                <w:rtl/>
              </w:rPr>
              <w:t>دقائق</w:t>
            </w:r>
            <w:r>
              <w:rPr>
                <w:b/>
                <w:color w:val="000000"/>
                <w:sz w:val="28"/>
                <w:szCs w:val="28"/>
              </w:rPr>
              <w:t xml:space="preserve"> ؟ </w:t>
            </w:r>
          </w:p>
        </w:tc>
      </w:tr>
      <w:tr w:rsidR="00B360C1" w14:paraId="1DCB8CE4" w14:textId="77777777">
        <w:trPr>
          <w:trHeight w:val="42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D677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6E83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٣:٢٠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86C3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C3DB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٤:٤٠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8771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0"/>
                <w:szCs w:val="30"/>
                <w:rtl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E6102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٧:٠٠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C82E3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60D5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٧:٥٣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24E8D415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</w:p>
    <w:p w14:paraId="131CE786" w14:textId="77777777" w:rsidR="00B360C1" w:rsidRDefault="009A4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  <w:r>
        <w:rPr>
          <w:noProof/>
        </w:rPr>
        <w:drawing>
          <wp:anchor distT="0" distB="0" distL="0" distR="0" simplePos="0" relativeHeight="251761664" behindDoc="0" locked="0" layoutInCell="1" allowOverlap="1" wp14:anchorId="7178E09F" wp14:editId="454E2581">
            <wp:simplePos x="0" y="0"/>
            <wp:positionH relativeFrom="page">
              <wp:posOffset>3626748</wp:posOffset>
            </wp:positionH>
            <wp:positionV relativeFrom="page">
              <wp:posOffset>4310380</wp:posOffset>
            </wp:positionV>
            <wp:extent cx="141604" cy="347979"/>
            <wp:effectExtent l="0" t="0" r="0" b="0"/>
            <wp:wrapNone/>
            <wp:docPr id="1034" name="image1.png" descr="IMG_470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.png"/>
                    <pic:cNvPicPr/>
                  </pic:nvPicPr>
                  <pic:blipFill>
                    <a:blip r:embed="rId48" cstate="print"/>
                    <a:srcRect l="16087" t="1643" r="9182" b="2342"/>
                    <a:stretch>
                      <a:fillRect/>
                    </a:stretch>
                  </pic:blipFill>
                  <pic:spPr>
                    <a:xfrm>
                      <a:off x="0" y="0"/>
                      <a:ext cx="141604" cy="3479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eza Pro Regular" w:eastAsia="Geeza Pro Regular" w:hAnsi="Geeza Pro Regular" w:cs="Geeza Pro Regular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755520" behindDoc="0" locked="0" layoutInCell="1" allowOverlap="1" wp14:anchorId="6201955C" wp14:editId="71CBDFE8">
                <wp:simplePos x="0" y="0"/>
                <wp:positionH relativeFrom="page">
                  <wp:posOffset>352425</wp:posOffset>
                </wp:positionH>
                <wp:positionV relativeFrom="page">
                  <wp:posOffset>969274</wp:posOffset>
                </wp:positionV>
                <wp:extent cx="2045334" cy="733425"/>
                <wp:effectExtent l="0" t="0" r="0" b="0"/>
                <wp:wrapSquare wrapText="bothSides"/>
                <wp:docPr id="100120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334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8E1F35" w14:textId="77777777" w:rsidR="00B360C1" w:rsidRDefault="009A472B">
                            <w:pPr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094FF2E6" w14:textId="77777777" w:rsidR="00B360C1" w:rsidRDefault="00B360C1">
                            <w:pPr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5B260F56" w14:textId="77777777" w:rsidR="00B360C1" w:rsidRDefault="009A472B">
                            <w:pPr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1955C" id="_x0000_s1039" style="position:absolute;left:0;text-align:left;margin-left:27.75pt;margin-top:76.3pt;width:161.05pt;height:57.75pt;z-index:2517555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" filled="f" stroked="f">
                <v:textbox inset="4pt,4pt,4pt,4pt">
                  <w:txbxContent>
                    <w:p w14:paraId="0A8E1F35" w14:textId="77777777" w:rsidR="00B360C1" w:rsidRDefault="009A472B">
                      <w:pPr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094FF2E6" w14:textId="77777777" w:rsidR="00B360C1" w:rsidRDefault="00B360C1">
                      <w:pPr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14:paraId="5B260F56" w14:textId="77777777" w:rsidR="00B360C1" w:rsidRDefault="009A472B">
                      <w:pPr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62688" behindDoc="0" locked="0" layoutInCell="1" allowOverlap="1" wp14:anchorId="3559C04B" wp14:editId="4F32BE35">
            <wp:simplePos x="0" y="0"/>
            <wp:positionH relativeFrom="page">
              <wp:posOffset>3927740</wp:posOffset>
            </wp:positionH>
            <wp:positionV relativeFrom="page">
              <wp:posOffset>6895465</wp:posOffset>
            </wp:positionV>
            <wp:extent cx="509905" cy="363855"/>
            <wp:effectExtent l="0" t="0" r="0" b="0"/>
            <wp:wrapNone/>
            <wp:docPr id="1035" name="image3.png" descr="IMG_47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3.png"/>
                    <pic:cNvPicPr/>
                  </pic:nvPicPr>
                  <pic:blipFill>
                    <a:blip r:embed="rId49" cstate="print"/>
                    <a:srcRect l="5732" t="6615" r="4233" b="173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638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68B7E399" wp14:editId="71A35772">
                <wp:simplePos x="0" y="0"/>
                <wp:positionH relativeFrom="page">
                  <wp:posOffset>2426158</wp:posOffset>
                </wp:positionH>
                <wp:positionV relativeFrom="page">
                  <wp:posOffset>264253</wp:posOffset>
                </wp:positionV>
                <wp:extent cx="1819928" cy="1342648"/>
                <wp:effectExtent l="0" t="0" r="0" b="0"/>
                <wp:wrapNone/>
                <wp:docPr id="100121" name="Imag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928" cy="1342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528878" w14:textId="77777777" w:rsidR="00B360C1" w:rsidRDefault="009A4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07500B43" wp14:editId="24CCAEBB">
                                  <wp:extent cx="1478806" cy="939800"/>
                                  <wp:effectExtent l="0" t="0" r="0" b="0"/>
                                  <wp:docPr id="1477913322" name="Image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7913322" name="Image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806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68B7E399" id="Image1" o:spid="_x0000_s1040" style="position:absolute;left:0;text-align:left;margin-left:191.05pt;margin-top:20.8pt;width:143.3pt;height:105.7pt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" strokecolor="#666">
                <v:stroke joinstyle="round"/>
                <v:path arrowok="t"/>
                <v:textbox>
                  <w:txbxContent>
                    <w:p w14:paraId="20528878" w14:textId="77777777" w:rsidR="00B360C1" w:rsidRDefault="009A4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07500B43" wp14:editId="24CCAEBB">
                            <wp:extent cx="1478806" cy="939800"/>
                            <wp:effectExtent l="0" t="0" r="0" b="0"/>
                            <wp:docPr id="1477913322" name="Image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7913322" name="Image"/>
                                    <pic:cNvPicPr/>
                                  </pic:nvPicPr>
                                  <pic:blipFill>
                                    <a:blip r:embed="rId5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806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6EAB481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</w:p>
    <w:tbl>
      <w:tblPr>
        <w:tblStyle w:val="style4100"/>
        <w:bidiVisual/>
        <w:tblW w:w="1049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5"/>
        <w:gridCol w:w="1418"/>
      </w:tblGrid>
      <w:tr w:rsidR="00B360C1" w14:paraId="0E2B3151" w14:textId="77777777">
        <w:trPr>
          <w:trHeight w:val="460"/>
          <w:tblHeader/>
          <w:jc w:val="center"/>
        </w:trPr>
        <w:tc>
          <w:tcPr>
            <w:tcW w:w="10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B94E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السؤال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>الثاني: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ضع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 xml:space="preserve">علامة 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</w:rPr>
              <w:t>(</w:t>
            </w:r>
            <w:r>
              <w:rPr>
                <w:b/>
                <w:color w:val="000000"/>
                <w:sz w:val="28"/>
                <w:szCs w:val="28"/>
              </w:rPr>
              <w:t>√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  <w:rtl/>
              </w:rPr>
              <w:t>)  أمام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 العبارة الصحيحة وعلامة 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</w:rPr>
              <w:t xml:space="preserve">( </w:t>
            </w:r>
            <w:r>
              <w:rPr>
                <w:rFonts w:ascii="Quattrocento Sans" w:eastAsia="Quattrocento Sans" w:hAnsi="Quattrocento Sans" w:cs="Quattrocento Sans"/>
                <w:b/>
                <w:color w:val="000000"/>
                <w:sz w:val="28"/>
                <w:szCs w:val="28"/>
              </w:rPr>
              <w:t>✗</w:t>
            </w:r>
            <w:r>
              <w:rPr>
                <w:rFonts w:ascii="Al Nile" w:eastAsia="Al Nile" w:hAnsi="Al Nile" w:cs="Al Nile"/>
                <w:b/>
                <w:color w:val="000000"/>
                <w:sz w:val="28"/>
                <w:szCs w:val="28"/>
              </w:rPr>
              <w:t xml:space="preserve"> )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rtl/>
              </w:rPr>
              <w:t>أمام العبارة الخاطئة فيما يلي:</w:t>
            </w:r>
          </w:p>
        </w:tc>
      </w:tr>
      <w:tr w:rsidR="00B360C1" w14:paraId="3495E55A" w14:textId="77777777">
        <w:trPr>
          <w:trHeight w:val="334"/>
          <w:jc w:val="center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F9F0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 xml:space="preserve">-١ </w:t>
            </w:r>
            <w:r>
              <w:rPr>
                <w:b/>
                <w:bCs/>
                <w:color w:val="000000"/>
                <w:sz w:val="32"/>
                <w:szCs w:val="32"/>
                <w:rtl/>
              </w:rPr>
              <w:t>المحيط هو طول الإطار الخارجي لشكل</w:t>
            </w:r>
            <w:r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4CEFF" w14:textId="77777777" w:rsidR="00B360C1" w:rsidRDefault="00B360C1">
            <w:pPr>
              <w:bidi w:val="0"/>
              <w:jc w:val="both"/>
              <w:rPr>
                <w:sz w:val="21"/>
              </w:rPr>
            </w:pPr>
          </w:p>
        </w:tc>
      </w:tr>
      <w:tr w:rsidR="00B360C1" w14:paraId="763F58F0" w14:textId="77777777"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C89E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 xml:space="preserve"> -٢  </w:t>
            </w:r>
            <w:r>
              <w:rPr>
                <w:b/>
                <w:bCs/>
                <w:color w:val="000000"/>
                <w:sz w:val="32"/>
                <w:szCs w:val="32"/>
                <w:rtl/>
              </w:rPr>
              <w:t xml:space="preserve">تستعمل الوحدات المكعبة لقياس 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الحجم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4604E" w14:textId="77777777" w:rsidR="00B360C1" w:rsidRDefault="00B360C1">
            <w:pPr>
              <w:bidi w:val="0"/>
              <w:jc w:val="both"/>
              <w:rPr>
                <w:sz w:val="21"/>
              </w:rPr>
            </w:pPr>
          </w:p>
        </w:tc>
      </w:tr>
      <w:tr w:rsidR="00B360C1" w14:paraId="58E467EB" w14:textId="77777777"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3EFC3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٣- يقاس كتلة الطفل ب الكيلو جرام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2005B" w14:textId="77777777" w:rsidR="00B360C1" w:rsidRDefault="00B360C1">
            <w:pPr>
              <w:bidi w:val="0"/>
              <w:jc w:val="both"/>
              <w:rPr>
                <w:sz w:val="21"/>
              </w:rPr>
            </w:pPr>
          </w:p>
        </w:tc>
      </w:tr>
      <w:tr w:rsidR="00B360C1" w14:paraId="3251A352" w14:textId="77777777">
        <w:trPr>
          <w:trHeight w:val="334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37970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eeza Pro Regular" w:eastAsia="Geeza Pro Regular" w:hAnsi="Geeza Pro Regular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٤- الوحدة المناسبة ل قياس طول النملة كيلو جرام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69A13" w14:textId="77777777" w:rsidR="00B360C1" w:rsidRDefault="00B360C1">
            <w:pPr>
              <w:bidi w:val="0"/>
              <w:jc w:val="both"/>
              <w:rPr>
                <w:rFonts w:ascii="Geeza Pro Regular" w:eastAsia="Geeza Pro Regular" w:hAnsi="Geeza Pro Regular" w:cs="Geeza Pro Regular"/>
                <w:color w:val="000000"/>
              </w:rPr>
            </w:pPr>
          </w:p>
        </w:tc>
      </w:tr>
      <w:tr w:rsidR="00B360C1" w14:paraId="0C69EF77" w14:textId="77777777">
        <w:trPr>
          <w:trHeight w:val="334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3412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jc w:val="right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eeza Pro Regular" w:eastAsia="Geeza Pro Regular" w:hAnsi="Geeza Pro Regular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٥- التقدير الأنسب لكتلة القلم هو ٥٠٠٠ كيلو جرام  ؟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75022" w14:textId="77777777" w:rsidR="00B360C1" w:rsidRDefault="00B360C1">
            <w:pPr>
              <w:bidi w:val="0"/>
              <w:jc w:val="both"/>
              <w:rPr>
                <w:rFonts w:ascii="Geeza Pro Regular" w:eastAsia="Geeza Pro Regular" w:hAnsi="Geeza Pro Regular" w:cs="Geeza Pro Regular"/>
                <w:color w:val="000000"/>
              </w:rPr>
            </w:pPr>
          </w:p>
        </w:tc>
      </w:tr>
    </w:tbl>
    <w:p w14:paraId="57144F4E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tbl>
      <w:tblPr>
        <w:tblStyle w:val="style4101"/>
        <w:bidiVisual/>
        <w:tblW w:w="10468" w:type="dxa"/>
        <w:jc w:val="center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6" w:space="0" w:color="929292"/>
          <w:insideV w:val="single" w:sz="6" w:space="0" w:color="929292"/>
        </w:tblBorders>
        <w:tblLayout w:type="fixed"/>
        <w:tblLook w:val="0400" w:firstRow="0" w:lastRow="0" w:firstColumn="0" w:lastColumn="0" w:noHBand="0" w:noVBand="1"/>
      </w:tblPr>
      <w:tblGrid>
        <w:gridCol w:w="10468"/>
      </w:tblGrid>
      <w:tr w:rsidR="00B360C1" w14:paraId="670ABA1E" w14:textId="77777777"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345D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</w:rPr>
            </w:pPr>
            <w:r>
              <w:rPr>
                <w:b/>
                <w:color w:val="000000"/>
                <w:sz w:val="32"/>
                <w:szCs w:val="32"/>
                <w:rtl/>
              </w:rPr>
              <w:t xml:space="preserve">السؤال </w:t>
            </w:r>
            <w:r>
              <w:rPr>
                <w:rFonts w:ascii="Arimo" w:eastAsia="Arimo" w:hAnsi="Arimo" w:cs="Arimo"/>
                <w:b/>
                <w:color w:val="000000"/>
                <w:sz w:val="32"/>
                <w:szCs w:val="32"/>
                <w:rtl/>
              </w:rPr>
              <w:t>الثالث:</w:t>
            </w:r>
            <w:r>
              <w:rPr>
                <w:rFonts w:ascii="Al Nile" w:eastAsia="Al Nile" w:hAnsi="Al Nile" w:cs="Al Nile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color w:val="000000"/>
                <w:sz w:val="32"/>
                <w:szCs w:val="32"/>
                <w:rtl/>
              </w:rPr>
              <w:t xml:space="preserve">أجب عن المطلوب فيما </w:t>
            </w:r>
            <w:r>
              <w:rPr>
                <w:rFonts w:ascii="Arimo" w:eastAsia="Arimo" w:hAnsi="Arimo" w:cs="Arimo"/>
                <w:b/>
                <w:color w:val="000000"/>
                <w:sz w:val="32"/>
                <w:szCs w:val="32"/>
                <w:rtl/>
              </w:rPr>
              <w:t>يلي:</w:t>
            </w:r>
          </w:p>
        </w:tc>
      </w:tr>
      <w:tr w:rsidR="00B360C1" w14:paraId="09C23F0C" w14:textId="77777777">
        <w:trPr>
          <w:trHeight w:val="133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30484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 xml:space="preserve">أ ) أوجد محيط الشكل المجاور : </w:t>
            </w:r>
          </w:p>
          <w:p w14:paraId="2020F9D9" w14:textId="77777777" w:rsidR="00B360C1" w:rsidRDefault="00B36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2C1DAEA8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:rsidR="00B360C1" w14:paraId="71FE1F74" w14:textId="77777777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964E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 xml:space="preserve">ب) أوجد حجم المجسم التالي: </w:t>
            </w:r>
          </w:p>
          <w:p w14:paraId="29A1F9CB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                                                    </w:t>
            </w:r>
          </w:p>
          <w:p w14:paraId="45F8B9D6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……………………… </w:t>
            </w:r>
            <w:r>
              <w:rPr>
                <w:rFonts w:ascii="Arimo" w:eastAsia="Arimo" w:hAnsi="Arimo" w:cs="Arimo"/>
                <w:color w:val="000000"/>
                <w:sz w:val="28"/>
                <w:szCs w:val="28"/>
                <w:rtl/>
              </w:rPr>
              <w:t xml:space="preserve">وحدة مكعبة </w:t>
            </w:r>
          </w:p>
        </w:tc>
      </w:tr>
      <w:tr w:rsidR="00B360C1" w14:paraId="4FE2A6B3" w14:textId="77777777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9A7BE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lastRenderedPageBreak/>
              <w:t>ج) أوجد مساحة الجزء المظلل المجاور :</w:t>
            </w:r>
          </w:p>
          <w:p w14:paraId="3674EE94" w14:textId="77777777" w:rsidR="00B360C1" w:rsidRDefault="00B36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3EF1735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…………………..….. </w:t>
            </w:r>
            <w:r>
              <w:rPr>
                <w:rFonts w:ascii="Arimo" w:eastAsia="Arimo" w:hAnsi="Arimo" w:cs="Arimo"/>
                <w:color w:val="000000"/>
                <w:sz w:val="28"/>
                <w:szCs w:val="28"/>
                <w:rtl/>
              </w:rPr>
              <w:t xml:space="preserve">وحدة مربعة </w:t>
            </w:r>
          </w:p>
        </w:tc>
      </w:tr>
      <w:tr w:rsidR="00B360C1" w14:paraId="6EE26738" w14:textId="77777777">
        <w:trPr>
          <w:trHeight w:val="159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1EF8D" w14:textId="77777777" w:rsidR="00B360C1" w:rsidRDefault="00B36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</w:p>
          <w:p w14:paraId="41EFDBD9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د) </w:t>
            </w: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>أكتب الزمن</w:t>
            </w:r>
            <w:r>
              <w:rPr>
                <w:b/>
                <w:color w:val="000000"/>
                <w:sz w:val="28"/>
                <w:szCs w:val="28"/>
                <w:rtl/>
              </w:rPr>
              <w:t xml:space="preserve"> الذي تشير إليه الساعة </w:t>
            </w:r>
            <w:r>
              <w:rPr>
                <w:b/>
                <w:color w:val="000000"/>
                <w:sz w:val="28"/>
                <w:szCs w:val="28"/>
                <w:rtl/>
              </w:rPr>
              <w:t>المجاورة</w:t>
            </w:r>
          </w:p>
          <w:p w14:paraId="29D1F5B1" w14:textId="77777777" w:rsidR="00B360C1" w:rsidRDefault="00B36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</w:p>
          <w:p w14:paraId="76CB4351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:rsidR="00B360C1" w14:paraId="3CC09855" w14:textId="77777777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9EC5A7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b/>
                <w:color w:val="000000"/>
                <w:sz w:val="28"/>
                <w:szCs w:val="28"/>
                <w:rtl/>
              </w:rPr>
              <w:t>هـ) مع سلطان ٤٠ ريال وبالأمس كان معه أكثر من نصف هذا المبلغ بـ ٥ ريال فكم كان معه أمس ؟</w:t>
            </w:r>
          </w:p>
          <w:p w14:paraId="2C1190AE" w14:textId="77777777" w:rsidR="00B360C1" w:rsidRDefault="00B36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38E8242D" w14:textId="77777777" w:rsidR="00B360C1" w:rsidRDefault="009A4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43A0C161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p w14:paraId="0927918A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p w14:paraId="4E0712CE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p w14:paraId="0069411B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p w14:paraId="60F35B3C" w14:textId="77777777" w:rsidR="00B360C1" w:rsidRDefault="00B36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rPr>
          <w:rFonts w:ascii="Geeza Pro Regular" w:eastAsia="Geeza Pro Regular" w:hAnsi="Geeza Pro Regular" w:cs="Geeza Pro Regular"/>
          <w:color w:val="000000"/>
        </w:rPr>
      </w:pPr>
    </w:p>
    <w:p w14:paraId="72FFF000" w14:textId="77777777" w:rsidR="00B360C1" w:rsidRDefault="009A4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eza Pro Regular" w:eastAsia="Geeza Pro Regular" w:hAnsi="Geeza Pro Regular" w:cs="Geeza Pro Regular"/>
          <w:color w:val="00000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8832" behindDoc="0" locked="0" layoutInCell="1" allowOverlap="1" wp14:anchorId="225E9BB7" wp14:editId="22887328">
                <wp:simplePos x="0" y="0"/>
                <wp:positionH relativeFrom="page">
                  <wp:posOffset>939800</wp:posOffset>
                </wp:positionH>
                <wp:positionV relativeFrom="page">
                  <wp:posOffset>8958848</wp:posOffset>
                </wp:positionV>
                <wp:extent cx="910588" cy="312022"/>
                <wp:effectExtent l="0" t="0" r="0" b="0"/>
                <wp:wrapSquare wrapText="bothSides"/>
                <wp:docPr id="10012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21C22F" w14:textId="77777777" w:rsidR="00B360C1" w:rsidRDefault="00B360C1"/>
                        </w:txbxContent>
                      </wps:txbx>
                      <wps:bodyPr wrap="square" lIns="50800" tIns="50800" rIns="50800" bIns="5080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E9BB7" id="_x0000_s1041" style="position:absolute;left:0;text-align:left;margin-left:74pt;margin-top:705.4pt;width:71.7pt;height:24.55pt;z-index:2517688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" filled="f" stroked="f">
                <v:textbox inset="4pt,4pt,4pt,4pt">
                  <w:txbxContent>
                    <w:p w14:paraId="4A21C22F" w14:textId="77777777" w:rsidR="00B360C1" w:rsidRDefault="00B360C1"/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66784" behindDoc="0" locked="0" layoutInCell="1" allowOverlap="1" wp14:anchorId="67B6776E" wp14:editId="5E10B61D">
            <wp:simplePos x="0" y="0"/>
            <wp:positionH relativeFrom="page">
              <wp:posOffset>1931035</wp:posOffset>
            </wp:positionH>
            <wp:positionV relativeFrom="page">
              <wp:posOffset>6259195</wp:posOffset>
            </wp:positionV>
            <wp:extent cx="885825" cy="884551"/>
            <wp:effectExtent l="0" t="0" r="0" b="0"/>
            <wp:wrapNone/>
            <wp:docPr id="1041" name="image15.png" descr="IMG_47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15.png"/>
                    <pic:cNvPicPr/>
                  </pic:nvPicPr>
                  <pic:blipFill>
                    <a:blip r:embed="rId51" cstate="print"/>
                    <a:srcRect l="3737" t="7772" r="7283" b="526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45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5760" behindDoc="0" locked="0" layoutInCell="1" allowOverlap="1" wp14:anchorId="422759BE" wp14:editId="7AAA9461">
            <wp:simplePos x="0" y="0"/>
            <wp:positionH relativeFrom="page">
              <wp:posOffset>2364740</wp:posOffset>
            </wp:positionH>
            <wp:positionV relativeFrom="page">
              <wp:posOffset>5111740</wp:posOffset>
            </wp:positionV>
            <wp:extent cx="790575" cy="1202055"/>
            <wp:effectExtent l="0" t="0" r="0" b="0"/>
            <wp:wrapNone/>
            <wp:docPr id="1040" name="image16.png" descr="IMG_38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575" cy="12020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3712" behindDoc="0" locked="0" layoutInCell="1" allowOverlap="1" wp14:anchorId="7D0B3C94" wp14:editId="331FF6D2">
            <wp:simplePos x="0" y="0"/>
            <wp:positionH relativeFrom="page">
              <wp:posOffset>2439035</wp:posOffset>
            </wp:positionH>
            <wp:positionV relativeFrom="page">
              <wp:posOffset>4326245</wp:posOffset>
            </wp:positionV>
            <wp:extent cx="796529" cy="833835"/>
            <wp:effectExtent l="0" t="0" r="0" b="0"/>
            <wp:wrapNone/>
            <wp:docPr id="1037" name="image4.png" descr="IMG_47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4.png"/>
                    <pic:cNvPicPr/>
                  </pic:nvPicPr>
                  <pic:blipFill>
                    <a:blip r:embed="rId53" cstate="print"/>
                    <a:srcRect l="9748" t="7625" r="9472" b="6627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4736" behindDoc="0" locked="0" layoutInCell="1" allowOverlap="1" wp14:anchorId="6C4CB645" wp14:editId="55F9690E">
            <wp:simplePos x="0" y="0"/>
            <wp:positionH relativeFrom="page">
              <wp:posOffset>1795145</wp:posOffset>
            </wp:positionH>
            <wp:positionV relativeFrom="page">
              <wp:posOffset>3381364</wp:posOffset>
            </wp:positionV>
            <wp:extent cx="1249680" cy="816611"/>
            <wp:effectExtent l="0" t="0" r="0" b="0"/>
            <wp:wrapNone/>
            <wp:docPr id="1039" name="image17.png" descr="IMG_47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17.png"/>
                    <pic:cNvPicPr/>
                  </pic:nvPicPr>
                  <pic:blipFill>
                    <a:blip r:embed="rId54" cstate="print"/>
                    <a:srcRect l="8086" t="7203" r="3972" b="5318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16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60C1">
      <w:pgSz w:w="11906" w:h="16838"/>
      <w:pgMar w:top="851" w:right="567" w:bottom="1157" w:left="567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32CF" w14:textId="77777777" w:rsidR="009A472B" w:rsidRDefault="009A472B">
      <w:pPr>
        <w:spacing w:after="0" w:line="240" w:lineRule="auto"/>
      </w:pPr>
      <w:r>
        <w:separator/>
      </w:r>
    </w:p>
  </w:endnote>
  <w:endnote w:type="continuationSeparator" w:id="0">
    <w:p w14:paraId="17B66BC7" w14:textId="77777777" w:rsidR="009A472B" w:rsidRDefault="009A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Noto Serif Yezidi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arah Regular">
    <w:altName w:val="Tahoma"/>
    <w:charset w:val="00"/>
    <w:family w:val="roman"/>
    <w:notTrueType/>
    <w:pitch w:val="default"/>
  </w:font>
  <w:font w:name="Arimo">
    <w:altName w:val="Cambria"/>
    <w:charset w:val="00"/>
    <w:family w:val="roman"/>
    <w:notTrueType/>
    <w:pitch w:val="default"/>
  </w:font>
  <w:font w:name="Al Nile">
    <w:altName w:val="Cambria"/>
    <w:charset w:val="00"/>
    <w:family w:val="roman"/>
    <w:notTrueType/>
    <w:pitch w:val="default"/>
  </w:font>
  <w:font w:name="Amiri">
    <w:altName w:val="Cambria"/>
    <w:charset w:val="00"/>
    <w:family w:val="roman"/>
    <w:notTrueType/>
    <w:pitch w:val="default"/>
  </w:font>
  <w:font w:name="Geeza Pro Bold">
    <w:altName w:val="Cambria"/>
    <w:charset w:val="00"/>
    <w:family w:val="roman"/>
    <w:notTrueType/>
    <w:pitch w:val="default"/>
  </w:font>
  <w:font w:name="Quattrocento Sans">
    <w:panose1 w:val="020B0502050000020003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B3722" w14:textId="77777777" w:rsidR="008443FF" w:rsidRDefault="008443FF" w:rsidP="00C33EAA">
    <w:pPr>
      <w:pStyle w:val="a6"/>
      <w:jc w:val="center"/>
    </w:pPr>
  </w:p>
  <w:p w14:paraId="3FCF0E9C" w14:textId="77777777" w:rsidR="008443FF" w:rsidRDefault="008443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B24E0" w14:textId="77777777" w:rsidR="009A472B" w:rsidRDefault="009A472B">
      <w:pPr>
        <w:spacing w:after="0" w:line="240" w:lineRule="auto"/>
      </w:pPr>
      <w:r>
        <w:separator/>
      </w:r>
    </w:p>
  </w:footnote>
  <w:footnote w:type="continuationSeparator" w:id="0">
    <w:p w14:paraId="39E2ADE2" w14:textId="77777777" w:rsidR="009A472B" w:rsidRDefault="009A4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FFE"/>
    <w:multiLevelType w:val="hybridMultilevel"/>
    <w:tmpl w:val="33D28494"/>
    <w:lvl w:ilvl="0" w:tplc="8BB2D0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DCAAB3A" w:tentative="1">
      <w:start w:val="1"/>
      <w:numFmt w:val="lowerLetter"/>
      <w:lvlText w:val="%2."/>
      <w:lvlJc w:val="left"/>
      <w:pPr>
        <w:ind w:left="1440" w:hanging="360"/>
      </w:pPr>
    </w:lvl>
    <w:lvl w:ilvl="2" w:tplc="4DB6D19A" w:tentative="1">
      <w:start w:val="1"/>
      <w:numFmt w:val="lowerRoman"/>
      <w:lvlText w:val="%3."/>
      <w:lvlJc w:val="right"/>
      <w:pPr>
        <w:ind w:left="2160" w:hanging="180"/>
      </w:pPr>
    </w:lvl>
    <w:lvl w:ilvl="3" w:tplc="A7DAE6DC" w:tentative="1">
      <w:start w:val="1"/>
      <w:numFmt w:val="decimal"/>
      <w:lvlText w:val="%4."/>
      <w:lvlJc w:val="left"/>
      <w:pPr>
        <w:ind w:left="2880" w:hanging="360"/>
      </w:pPr>
    </w:lvl>
    <w:lvl w:ilvl="4" w:tplc="33409CB2" w:tentative="1">
      <w:start w:val="1"/>
      <w:numFmt w:val="lowerLetter"/>
      <w:lvlText w:val="%5."/>
      <w:lvlJc w:val="left"/>
      <w:pPr>
        <w:ind w:left="3600" w:hanging="360"/>
      </w:pPr>
    </w:lvl>
    <w:lvl w:ilvl="5" w:tplc="D7522238" w:tentative="1">
      <w:start w:val="1"/>
      <w:numFmt w:val="lowerRoman"/>
      <w:lvlText w:val="%6."/>
      <w:lvlJc w:val="right"/>
      <w:pPr>
        <w:ind w:left="4320" w:hanging="180"/>
      </w:pPr>
    </w:lvl>
    <w:lvl w:ilvl="6" w:tplc="1138EFB6" w:tentative="1">
      <w:start w:val="1"/>
      <w:numFmt w:val="decimal"/>
      <w:lvlText w:val="%7."/>
      <w:lvlJc w:val="left"/>
      <w:pPr>
        <w:ind w:left="5040" w:hanging="360"/>
      </w:pPr>
    </w:lvl>
    <w:lvl w:ilvl="7" w:tplc="CB342CD6" w:tentative="1">
      <w:start w:val="1"/>
      <w:numFmt w:val="lowerLetter"/>
      <w:lvlText w:val="%8."/>
      <w:lvlJc w:val="left"/>
      <w:pPr>
        <w:ind w:left="5760" w:hanging="360"/>
      </w:pPr>
    </w:lvl>
    <w:lvl w:ilvl="8" w:tplc="99AE33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40798"/>
    <w:multiLevelType w:val="hybridMultilevel"/>
    <w:tmpl w:val="0A5238C0"/>
    <w:lvl w:ilvl="0" w:tplc="F12CEC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2FA9ED2" w:tentative="1">
      <w:start w:val="1"/>
      <w:numFmt w:val="lowerLetter"/>
      <w:lvlText w:val="%2."/>
      <w:lvlJc w:val="left"/>
      <w:pPr>
        <w:ind w:left="1440" w:hanging="360"/>
      </w:pPr>
    </w:lvl>
    <w:lvl w:ilvl="2" w:tplc="7E005B46" w:tentative="1">
      <w:start w:val="1"/>
      <w:numFmt w:val="lowerRoman"/>
      <w:lvlText w:val="%3."/>
      <w:lvlJc w:val="right"/>
      <w:pPr>
        <w:ind w:left="2160" w:hanging="180"/>
      </w:pPr>
    </w:lvl>
    <w:lvl w:ilvl="3" w:tplc="F364F162" w:tentative="1">
      <w:start w:val="1"/>
      <w:numFmt w:val="decimal"/>
      <w:lvlText w:val="%4."/>
      <w:lvlJc w:val="left"/>
      <w:pPr>
        <w:ind w:left="2880" w:hanging="360"/>
      </w:pPr>
    </w:lvl>
    <w:lvl w:ilvl="4" w:tplc="FBFEE5F0" w:tentative="1">
      <w:start w:val="1"/>
      <w:numFmt w:val="lowerLetter"/>
      <w:lvlText w:val="%5."/>
      <w:lvlJc w:val="left"/>
      <w:pPr>
        <w:ind w:left="3600" w:hanging="360"/>
      </w:pPr>
    </w:lvl>
    <w:lvl w:ilvl="5" w:tplc="B7AE0E18" w:tentative="1">
      <w:start w:val="1"/>
      <w:numFmt w:val="lowerRoman"/>
      <w:lvlText w:val="%6."/>
      <w:lvlJc w:val="right"/>
      <w:pPr>
        <w:ind w:left="4320" w:hanging="180"/>
      </w:pPr>
    </w:lvl>
    <w:lvl w:ilvl="6" w:tplc="EDA211D4" w:tentative="1">
      <w:start w:val="1"/>
      <w:numFmt w:val="decimal"/>
      <w:lvlText w:val="%7."/>
      <w:lvlJc w:val="left"/>
      <w:pPr>
        <w:ind w:left="5040" w:hanging="360"/>
      </w:pPr>
    </w:lvl>
    <w:lvl w:ilvl="7" w:tplc="770440C2" w:tentative="1">
      <w:start w:val="1"/>
      <w:numFmt w:val="lowerLetter"/>
      <w:lvlText w:val="%8."/>
      <w:lvlJc w:val="left"/>
      <w:pPr>
        <w:ind w:left="5760" w:hanging="360"/>
      </w:pPr>
    </w:lvl>
    <w:lvl w:ilvl="8" w:tplc="A0E0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65E70"/>
    <w:multiLevelType w:val="hybridMultilevel"/>
    <w:tmpl w:val="4A700B22"/>
    <w:lvl w:ilvl="0" w:tplc="045A3FC8"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plc="46B4B9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C9236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A328DC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CE1EDF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94EE03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2BE2BF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BFA5E8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8CDC4EFA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F4570E6"/>
    <w:multiLevelType w:val="hybridMultilevel"/>
    <w:tmpl w:val="D9ECEE94"/>
    <w:lvl w:ilvl="0" w:tplc="2F7E4F9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65004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103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CE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C3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303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2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A7E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7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64DDB"/>
    <w:multiLevelType w:val="hybridMultilevel"/>
    <w:tmpl w:val="3A261BF4"/>
    <w:lvl w:ilvl="0" w:tplc="BD6EA55E">
      <w:start w:val="1"/>
      <w:numFmt w:val="decimal"/>
      <w:lvlText w:val="%1."/>
      <w:lvlJc w:val="left"/>
      <w:pPr>
        <w:ind w:left="1069" w:hanging="360"/>
      </w:pPr>
    </w:lvl>
    <w:lvl w:ilvl="1" w:tplc="7AC0771E" w:tentative="1">
      <w:start w:val="1"/>
      <w:numFmt w:val="lowerLetter"/>
      <w:lvlText w:val="%2."/>
      <w:lvlJc w:val="left"/>
      <w:pPr>
        <w:ind w:left="1789" w:hanging="360"/>
      </w:pPr>
    </w:lvl>
    <w:lvl w:ilvl="2" w:tplc="183AEBEE" w:tentative="1">
      <w:start w:val="1"/>
      <w:numFmt w:val="lowerRoman"/>
      <w:lvlText w:val="%3."/>
      <w:lvlJc w:val="right"/>
      <w:pPr>
        <w:ind w:left="2509" w:hanging="180"/>
      </w:pPr>
    </w:lvl>
    <w:lvl w:ilvl="3" w:tplc="A7FCF9C8" w:tentative="1">
      <w:start w:val="1"/>
      <w:numFmt w:val="decimal"/>
      <w:lvlText w:val="%4."/>
      <w:lvlJc w:val="left"/>
      <w:pPr>
        <w:ind w:left="3229" w:hanging="360"/>
      </w:pPr>
    </w:lvl>
    <w:lvl w:ilvl="4" w:tplc="10A4BF74" w:tentative="1">
      <w:start w:val="1"/>
      <w:numFmt w:val="lowerLetter"/>
      <w:lvlText w:val="%5."/>
      <w:lvlJc w:val="left"/>
      <w:pPr>
        <w:ind w:left="3949" w:hanging="360"/>
      </w:pPr>
    </w:lvl>
    <w:lvl w:ilvl="5" w:tplc="7CFE8C6C" w:tentative="1">
      <w:start w:val="1"/>
      <w:numFmt w:val="lowerRoman"/>
      <w:lvlText w:val="%6."/>
      <w:lvlJc w:val="right"/>
      <w:pPr>
        <w:ind w:left="4669" w:hanging="180"/>
      </w:pPr>
    </w:lvl>
    <w:lvl w:ilvl="6" w:tplc="82AECFD8" w:tentative="1">
      <w:start w:val="1"/>
      <w:numFmt w:val="decimal"/>
      <w:lvlText w:val="%7."/>
      <w:lvlJc w:val="left"/>
      <w:pPr>
        <w:ind w:left="5389" w:hanging="360"/>
      </w:pPr>
    </w:lvl>
    <w:lvl w:ilvl="7" w:tplc="2AA4217A" w:tentative="1">
      <w:start w:val="1"/>
      <w:numFmt w:val="lowerLetter"/>
      <w:lvlText w:val="%8."/>
      <w:lvlJc w:val="left"/>
      <w:pPr>
        <w:ind w:left="6109" w:hanging="360"/>
      </w:pPr>
    </w:lvl>
    <w:lvl w:ilvl="8" w:tplc="86FE5A1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1E7958"/>
    <w:multiLevelType w:val="hybridMultilevel"/>
    <w:tmpl w:val="D4149B4E"/>
    <w:lvl w:ilvl="0" w:tplc="827097B8">
      <w:start w:val="1"/>
      <w:numFmt w:val="decimal"/>
      <w:lvlText w:val="%1."/>
      <w:lvlJc w:val="left"/>
      <w:pPr>
        <w:ind w:left="720" w:hanging="360"/>
      </w:pPr>
    </w:lvl>
    <w:lvl w:ilvl="1" w:tplc="EA22ADA4" w:tentative="1">
      <w:start w:val="1"/>
      <w:numFmt w:val="lowerLetter"/>
      <w:lvlText w:val="%2."/>
      <w:lvlJc w:val="left"/>
      <w:pPr>
        <w:ind w:left="1440" w:hanging="360"/>
      </w:pPr>
    </w:lvl>
    <w:lvl w:ilvl="2" w:tplc="198ECD82" w:tentative="1">
      <w:start w:val="1"/>
      <w:numFmt w:val="lowerRoman"/>
      <w:lvlText w:val="%3."/>
      <w:lvlJc w:val="right"/>
      <w:pPr>
        <w:ind w:left="2160" w:hanging="180"/>
      </w:pPr>
    </w:lvl>
    <w:lvl w:ilvl="3" w:tplc="A0D6DEFE" w:tentative="1">
      <w:start w:val="1"/>
      <w:numFmt w:val="decimal"/>
      <w:lvlText w:val="%4."/>
      <w:lvlJc w:val="left"/>
      <w:pPr>
        <w:ind w:left="2880" w:hanging="360"/>
      </w:pPr>
    </w:lvl>
    <w:lvl w:ilvl="4" w:tplc="3DA8D936" w:tentative="1">
      <w:start w:val="1"/>
      <w:numFmt w:val="lowerLetter"/>
      <w:lvlText w:val="%5."/>
      <w:lvlJc w:val="left"/>
      <w:pPr>
        <w:ind w:left="3600" w:hanging="360"/>
      </w:pPr>
    </w:lvl>
    <w:lvl w:ilvl="5" w:tplc="78F01246" w:tentative="1">
      <w:start w:val="1"/>
      <w:numFmt w:val="lowerRoman"/>
      <w:lvlText w:val="%6."/>
      <w:lvlJc w:val="right"/>
      <w:pPr>
        <w:ind w:left="4320" w:hanging="180"/>
      </w:pPr>
    </w:lvl>
    <w:lvl w:ilvl="6" w:tplc="5DE21128" w:tentative="1">
      <w:start w:val="1"/>
      <w:numFmt w:val="decimal"/>
      <w:lvlText w:val="%7."/>
      <w:lvlJc w:val="left"/>
      <w:pPr>
        <w:ind w:left="5040" w:hanging="360"/>
      </w:pPr>
    </w:lvl>
    <w:lvl w:ilvl="7" w:tplc="85E08612" w:tentative="1">
      <w:start w:val="1"/>
      <w:numFmt w:val="lowerLetter"/>
      <w:lvlText w:val="%8."/>
      <w:lvlJc w:val="left"/>
      <w:pPr>
        <w:ind w:left="5760" w:hanging="360"/>
      </w:pPr>
    </w:lvl>
    <w:lvl w:ilvl="8" w:tplc="00865B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453E4"/>
    <w:multiLevelType w:val="hybridMultilevel"/>
    <w:tmpl w:val="9648D064"/>
    <w:lvl w:ilvl="0" w:tplc="B0D8E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7F87826" w:tentative="1">
      <w:start w:val="1"/>
      <w:numFmt w:val="lowerLetter"/>
      <w:lvlText w:val="%2."/>
      <w:lvlJc w:val="left"/>
      <w:pPr>
        <w:ind w:left="1440" w:hanging="360"/>
      </w:pPr>
    </w:lvl>
    <w:lvl w:ilvl="2" w:tplc="D32E49E8" w:tentative="1">
      <w:start w:val="1"/>
      <w:numFmt w:val="lowerRoman"/>
      <w:lvlText w:val="%3."/>
      <w:lvlJc w:val="right"/>
      <w:pPr>
        <w:ind w:left="2160" w:hanging="180"/>
      </w:pPr>
    </w:lvl>
    <w:lvl w:ilvl="3" w:tplc="CF569734" w:tentative="1">
      <w:start w:val="1"/>
      <w:numFmt w:val="decimal"/>
      <w:lvlText w:val="%4."/>
      <w:lvlJc w:val="left"/>
      <w:pPr>
        <w:ind w:left="2880" w:hanging="360"/>
      </w:pPr>
    </w:lvl>
    <w:lvl w:ilvl="4" w:tplc="130E670E" w:tentative="1">
      <w:start w:val="1"/>
      <w:numFmt w:val="lowerLetter"/>
      <w:lvlText w:val="%5."/>
      <w:lvlJc w:val="left"/>
      <w:pPr>
        <w:ind w:left="3600" w:hanging="360"/>
      </w:pPr>
    </w:lvl>
    <w:lvl w:ilvl="5" w:tplc="0C8C9930" w:tentative="1">
      <w:start w:val="1"/>
      <w:numFmt w:val="lowerRoman"/>
      <w:lvlText w:val="%6."/>
      <w:lvlJc w:val="right"/>
      <w:pPr>
        <w:ind w:left="4320" w:hanging="180"/>
      </w:pPr>
    </w:lvl>
    <w:lvl w:ilvl="6" w:tplc="4ACCF0C2" w:tentative="1">
      <w:start w:val="1"/>
      <w:numFmt w:val="decimal"/>
      <w:lvlText w:val="%7."/>
      <w:lvlJc w:val="left"/>
      <w:pPr>
        <w:ind w:left="5040" w:hanging="360"/>
      </w:pPr>
    </w:lvl>
    <w:lvl w:ilvl="7" w:tplc="F3C2E446" w:tentative="1">
      <w:start w:val="1"/>
      <w:numFmt w:val="lowerLetter"/>
      <w:lvlText w:val="%8."/>
      <w:lvlJc w:val="left"/>
      <w:pPr>
        <w:ind w:left="5760" w:hanging="360"/>
      </w:pPr>
    </w:lvl>
    <w:lvl w:ilvl="8" w:tplc="FF8AD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B1078"/>
    <w:multiLevelType w:val="hybridMultilevel"/>
    <w:tmpl w:val="D824750E"/>
    <w:lvl w:ilvl="0" w:tplc="0CF43D6A">
      <w:start w:val="1"/>
      <w:numFmt w:val="decimal"/>
      <w:lvlText w:val="%1."/>
      <w:lvlJc w:val="left"/>
      <w:pPr>
        <w:ind w:left="720" w:hanging="360"/>
      </w:pPr>
    </w:lvl>
    <w:lvl w:ilvl="1" w:tplc="668C7742" w:tentative="1">
      <w:start w:val="1"/>
      <w:numFmt w:val="lowerLetter"/>
      <w:lvlText w:val="%2."/>
      <w:lvlJc w:val="left"/>
      <w:pPr>
        <w:ind w:left="1440" w:hanging="360"/>
      </w:pPr>
    </w:lvl>
    <w:lvl w:ilvl="2" w:tplc="9F26DEA2" w:tentative="1">
      <w:start w:val="1"/>
      <w:numFmt w:val="lowerRoman"/>
      <w:lvlText w:val="%3."/>
      <w:lvlJc w:val="right"/>
      <w:pPr>
        <w:ind w:left="2160" w:hanging="180"/>
      </w:pPr>
    </w:lvl>
    <w:lvl w:ilvl="3" w:tplc="7C24E3E6" w:tentative="1">
      <w:start w:val="1"/>
      <w:numFmt w:val="decimal"/>
      <w:lvlText w:val="%4."/>
      <w:lvlJc w:val="left"/>
      <w:pPr>
        <w:ind w:left="2880" w:hanging="360"/>
      </w:pPr>
    </w:lvl>
    <w:lvl w:ilvl="4" w:tplc="6A6A02CA" w:tentative="1">
      <w:start w:val="1"/>
      <w:numFmt w:val="lowerLetter"/>
      <w:lvlText w:val="%5."/>
      <w:lvlJc w:val="left"/>
      <w:pPr>
        <w:ind w:left="3600" w:hanging="360"/>
      </w:pPr>
    </w:lvl>
    <w:lvl w:ilvl="5" w:tplc="474A434E" w:tentative="1">
      <w:start w:val="1"/>
      <w:numFmt w:val="lowerRoman"/>
      <w:lvlText w:val="%6."/>
      <w:lvlJc w:val="right"/>
      <w:pPr>
        <w:ind w:left="4320" w:hanging="180"/>
      </w:pPr>
    </w:lvl>
    <w:lvl w:ilvl="6" w:tplc="9B06C426" w:tentative="1">
      <w:start w:val="1"/>
      <w:numFmt w:val="decimal"/>
      <w:lvlText w:val="%7."/>
      <w:lvlJc w:val="left"/>
      <w:pPr>
        <w:ind w:left="5040" w:hanging="360"/>
      </w:pPr>
    </w:lvl>
    <w:lvl w:ilvl="7" w:tplc="708C0D0E" w:tentative="1">
      <w:start w:val="1"/>
      <w:numFmt w:val="lowerLetter"/>
      <w:lvlText w:val="%8."/>
      <w:lvlJc w:val="left"/>
      <w:pPr>
        <w:ind w:left="5760" w:hanging="360"/>
      </w:pPr>
    </w:lvl>
    <w:lvl w:ilvl="8" w:tplc="0CFEEE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6494B"/>
    <w:multiLevelType w:val="hybridMultilevel"/>
    <w:tmpl w:val="854E9D9C"/>
    <w:lvl w:ilvl="0" w:tplc="B12ED5BA">
      <w:start w:val="1"/>
      <w:numFmt w:val="decimal"/>
      <w:lvlText w:val="%1."/>
      <w:lvlJc w:val="left"/>
      <w:pPr>
        <w:ind w:left="720" w:hanging="360"/>
      </w:pPr>
    </w:lvl>
    <w:lvl w:ilvl="1" w:tplc="B72A79B4" w:tentative="1">
      <w:start w:val="1"/>
      <w:numFmt w:val="lowerLetter"/>
      <w:lvlText w:val="%2."/>
      <w:lvlJc w:val="left"/>
      <w:pPr>
        <w:ind w:left="1440" w:hanging="360"/>
      </w:pPr>
    </w:lvl>
    <w:lvl w:ilvl="2" w:tplc="63ECB656" w:tentative="1">
      <w:start w:val="1"/>
      <w:numFmt w:val="lowerRoman"/>
      <w:lvlText w:val="%3."/>
      <w:lvlJc w:val="right"/>
      <w:pPr>
        <w:ind w:left="2160" w:hanging="180"/>
      </w:pPr>
    </w:lvl>
    <w:lvl w:ilvl="3" w:tplc="8FD0B6EA" w:tentative="1">
      <w:start w:val="1"/>
      <w:numFmt w:val="decimal"/>
      <w:lvlText w:val="%4."/>
      <w:lvlJc w:val="left"/>
      <w:pPr>
        <w:ind w:left="2880" w:hanging="360"/>
      </w:pPr>
    </w:lvl>
    <w:lvl w:ilvl="4" w:tplc="A6D483FC" w:tentative="1">
      <w:start w:val="1"/>
      <w:numFmt w:val="lowerLetter"/>
      <w:lvlText w:val="%5."/>
      <w:lvlJc w:val="left"/>
      <w:pPr>
        <w:ind w:left="3600" w:hanging="360"/>
      </w:pPr>
    </w:lvl>
    <w:lvl w:ilvl="5" w:tplc="BDFAD9BE" w:tentative="1">
      <w:start w:val="1"/>
      <w:numFmt w:val="lowerRoman"/>
      <w:lvlText w:val="%6."/>
      <w:lvlJc w:val="right"/>
      <w:pPr>
        <w:ind w:left="4320" w:hanging="180"/>
      </w:pPr>
    </w:lvl>
    <w:lvl w:ilvl="6" w:tplc="FAD8D794" w:tentative="1">
      <w:start w:val="1"/>
      <w:numFmt w:val="decimal"/>
      <w:lvlText w:val="%7."/>
      <w:lvlJc w:val="left"/>
      <w:pPr>
        <w:ind w:left="5040" w:hanging="360"/>
      </w:pPr>
    </w:lvl>
    <w:lvl w:ilvl="7" w:tplc="02E2D77E" w:tentative="1">
      <w:start w:val="1"/>
      <w:numFmt w:val="lowerLetter"/>
      <w:lvlText w:val="%8."/>
      <w:lvlJc w:val="left"/>
      <w:pPr>
        <w:ind w:left="5760" w:hanging="360"/>
      </w:pPr>
    </w:lvl>
    <w:lvl w:ilvl="8" w:tplc="824C03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4460D"/>
    <w:multiLevelType w:val="hybridMultilevel"/>
    <w:tmpl w:val="690EA118"/>
    <w:lvl w:ilvl="0" w:tplc="1D326D2A">
      <w:start w:val="1"/>
      <w:numFmt w:val="decimal"/>
      <w:lvlText w:val="%1."/>
      <w:lvlJc w:val="left"/>
      <w:pPr>
        <w:ind w:left="720" w:hanging="360"/>
      </w:pPr>
    </w:lvl>
    <w:lvl w:ilvl="1" w:tplc="573CF868" w:tentative="1">
      <w:start w:val="1"/>
      <w:numFmt w:val="lowerLetter"/>
      <w:lvlText w:val="%2."/>
      <w:lvlJc w:val="left"/>
      <w:pPr>
        <w:ind w:left="1440" w:hanging="360"/>
      </w:pPr>
    </w:lvl>
    <w:lvl w:ilvl="2" w:tplc="41C0B88A" w:tentative="1">
      <w:start w:val="1"/>
      <w:numFmt w:val="lowerRoman"/>
      <w:lvlText w:val="%3."/>
      <w:lvlJc w:val="right"/>
      <w:pPr>
        <w:ind w:left="2160" w:hanging="180"/>
      </w:pPr>
    </w:lvl>
    <w:lvl w:ilvl="3" w:tplc="213C53B6" w:tentative="1">
      <w:start w:val="1"/>
      <w:numFmt w:val="decimal"/>
      <w:lvlText w:val="%4."/>
      <w:lvlJc w:val="left"/>
      <w:pPr>
        <w:ind w:left="2880" w:hanging="360"/>
      </w:pPr>
    </w:lvl>
    <w:lvl w:ilvl="4" w:tplc="CC6E2654" w:tentative="1">
      <w:start w:val="1"/>
      <w:numFmt w:val="lowerLetter"/>
      <w:lvlText w:val="%5."/>
      <w:lvlJc w:val="left"/>
      <w:pPr>
        <w:ind w:left="3600" w:hanging="360"/>
      </w:pPr>
    </w:lvl>
    <w:lvl w:ilvl="5" w:tplc="F110A56C" w:tentative="1">
      <w:start w:val="1"/>
      <w:numFmt w:val="lowerRoman"/>
      <w:lvlText w:val="%6."/>
      <w:lvlJc w:val="right"/>
      <w:pPr>
        <w:ind w:left="4320" w:hanging="180"/>
      </w:pPr>
    </w:lvl>
    <w:lvl w:ilvl="6" w:tplc="CD249AAC" w:tentative="1">
      <w:start w:val="1"/>
      <w:numFmt w:val="decimal"/>
      <w:lvlText w:val="%7."/>
      <w:lvlJc w:val="left"/>
      <w:pPr>
        <w:ind w:left="5040" w:hanging="360"/>
      </w:pPr>
    </w:lvl>
    <w:lvl w:ilvl="7" w:tplc="31D62562" w:tentative="1">
      <w:start w:val="1"/>
      <w:numFmt w:val="lowerLetter"/>
      <w:lvlText w:val="%8."/>
      <w:lvlJc w:val="left"/>
      <w:pPr>
        <w:ind w:left="5760" w:hanging="360"/>
      </w:pPr>
    </w:lvl>
    <w:lvl w:ilvl="8" w:tplc="ACDAD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62105"/>
    <w:multiLevelType w:val="hybridMultilevel"/>
    <w:tmpl w:val="854E9D9C"/>
    <w:lvl w:ilvl="0" w:tplc="B492F926">
      <w:start w:val="1"/>
      <w:numFmt w:val="decimal"/>
      <w:lvlText w:val="%1."/>
      <w:lvlJc w:val="left"/>
      <w:pPr>
        <w:ind w:left="720" w:hanging="360"/>
      </w:pPr>
    </w:lvl>
    <w:lvl w:ilvl="1" w:tplc="E3FE09C0" w:tentative="1">
      <w:start w:val="1"/>
      <w:numFmt w:val="lowerLetter"/>
      <w:lvlText w:val="%2."/>
      <w:lvlJc w:val="left"/>
      <w:pPr>
        <w:ind w:left="1440" w:hanging="360"/>
      </w:pPr>
    </w:lvl>
    <w:lvl w:ilvl="2" w:tplc="5A886C6E" w:tentative="1">
      <w:start w:val="1"/>
      <w:numFmt w:val="lowerRoman"/>
      <w:lvlText w:val="%3."/>
      <w:lvlJc w:val="right"/>
      <w:pPr>
        <w:ind w:left="2160" w:hanging="180"/>
      </w:pPr>
    </w:lvl>
    <w:lvl w:ilvl="3" w:tplc="261C8522" w:tentative="1">
      <w:start w:val="1"/>
      <w:numFmt w:val="decimal"/>
      <w:lvlText w:val="%4."/>
      <w:lvlJc w:val="left"/>
      <w:pPr>
        <w:ind w:left="2880" w:hanging="360"/>
      </w:pPr>
    </w:lvl>
    <w:lvl w:ilvl="4" w:tplc="C986A3C2" w:tentative="1">
      <w:start w:val="1"/>
      <w:numFmt w:val="lowerLetter"/>
      <w:lvlText w:val="%5."/>
      <w:lvlJc w:val="left"/>
      <w:pPr>
        <w:ind w:left="3600" w:hanging="360"/>
      </w:pPr>
    </w:lvl>
    <w:lvl w:ilvl="5" w:tplc="CB703548" w:tentative="1">
      <w:start w:val="1"/>
      <w:numFmt w:val="lowerRoman"/>
      <w:lvlText w:val="%6."/>
      <w:lvlJc w:val="right"/>
      <w:pPr>
        <w:ind w:left="4320" w:hanging="180"/>
      </w:pPr>
    </w:lvl>
    <w:lvl w:ilvl="6" w:tplc="8EC22352" w:tentative="1">
      <w:start w:val="1"/>
      <w:numFmt w:val="decimal"/>
      <w:lvlText w:val="%7."/>
      <w:lvlJc w:val="left"/>
      <w:pPr>
        <w:ind w:left="5040" w:hanging="360"/>
      </w:pPr>
    </w:lvl>
    <w:lvl w:ilvl="7" w:tplc="58DEA7BC" w:tentative="1">
      <w:start w:val="1"/>
      <w:numFmt w:val="lowerLetter"/>
      <w:lvlText w:val="%8."/>
      <w:lvlJc w:val="left"/>
      <w:pPr>
        <w:ind w:left="5760" w:hanging="360"/>
      </w:pPr>
    </w:lvl>
    <w:lvl w:ilvl="8" w:tplc="5F466B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D1E41"/>
    <w:multiLevelType w:val="hybridMultilevel"/>
    <w:tmpl w:val="C5CA89AA"/>
    <w:lvl w:ilvl="0" w:tplc="3C62EB22">
      <w:start w:val="1"/>
      <w:numFmt w:val="decimal"/>
      <w:lvlText w:val="%1."/>
      <w:lvlJc w:val="left"/>
      <w:pPr>
        <w:ind w:left="360" w:hanging="360"/>
      </w:pPr>
    </w:lvl>
    <w:lvl w:ilvl="1" w:tplc="065EA60E" w:tentative="1">
      <w:start w:val="1"/>
      <w:numFmt w:val="lowerLetter"/>
      <w:lvlText w:val="%2."/>
      <w:lvlJc w:val="left"/>
      <w:pPr>
        <w:ind w:left="1080" w:hanging="360"/>
      </w:pPr>
    </w:lvl>
    <w:lvl w:ilvl="2" w:tplc="0C662472" w:tentative="1">
      <w:start w:val="1"/>
      <w:numFmt w:val="lowerRoman"/>
      <w:lvlText w:val="%3."/>
      <w:lvlJc w:val="right"/>
      <w:pPr>
        <w:ind w:left="1800" w:hanging="180"/>
      </w:pPr>
    </w:lvl>
    <w:lvl w:ilvl="3" w:tplc="90488FD4" w:tentative="1">
      <w:start w:val="1"/>
      <w:numFmt w:val="decimal"/>
      <w:lvlText w:val="%4."/>
      <w:lvlJc w:val="left"/>
      <w:pPr>
        <w:ind w:left="2520" w:hanging="360"/>
      </w:pPr>
    </w:lvl>
    <w:lvl w:ilvl="4" w:tplc="62B8BE4E" w:tentative="1">
      <w:start w:val="1"/>
      <w:numFmt w:val="lowerLetter"/>
      <w:lvlText w:val="%5."/>
      <w:lvlJc w:val="left"/>
      <w:pPr>
        <w:ind w:left="3240" w:hanging="360"/>
      </w:pPr>
    </w:lvl>
    <w:lvl w:ilvl="5" w:tplc="2BEC6DF0" w:tentative="1">
      <w:start w:val="1"/>
      <w:numFmt w:val="lowerRoman"/>
      <w:lvlText w:val="%6."/>
      <w:lvlJc w:val="right"/>
      <w:pPr>
        <w:ind w:left="3960" w:hanging="180"/>
      </w:pPr>
    </w:lvl>
    <w:lvl w:ilvl="6" w:tplc="2D80D1A8" w:tentative="1">
      <w:start w:val="1"/>
      <w:numFmt w:val="decimal"/>
      <w:lvlText w:val="%7."/>
      <w:lvlJc w:val="left"/>
      <w:pPr>
        <w:ind w:left="4680" w:hanging="360"/>
      </w:pPr>
    </w:lvl>
    <w:lvl w:ilvl="7" w:tplc="B2E6D528" w:tentative="1">
      <w:start w:val="1"/>
      <w:numFmt w:val="lowerLetter"/>
      <w:lvlText w:val="%8."/>
      <w:lvlJc w:val="left"/>
      <w:pPr>
        <w:ind w:left="5400" w:hanging="360"/>
      </w:pPr>
    </w:lvl>
    <w:lvl w:ilvl="8" w:tplc="1C6836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AD364F"/>
    <w:multiLevelType w:val="hybridMultilevel"/>
    <w:tmpl w:val="38242336"/>
    <w:lvl w:ilvl="0" w:tplc="F5EC2506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B28A0F20" w:tentative="1">
      <w:start w:val="1"/>
      <w:numFmt w:val="lowerLetter"/>
      <w:lvlText w:val="%2."/>
      <w:lvlJc w:val="left"/>
      <w:pPr>
        <w:ind w:left="1440" w:hanging="360"/>
      </w:pPr>
    </w:lvl>
    <w:lvl w:ilvl="2" w:tplc="969C61DC" w:tentative="1">
      <w:start w:val="1"/>
      <w:numFmt w:val="lowerRoman"/>
      <w:lvlText w:val="%3."/>
      <w:lvlJc w:val="right"/>
      <w:pPr>
        <w:ind w:left="2160" w:hanging="180"/>
      </w:pPr>
    </w:lvl>
    <w:lvl w:ilvl="3" w:tplc="B6BE114E" w:tentative="1">
      <w:start w:val="1"/>
      <w:numFmt w:val="decimal"/>
      <w:lvlText w:val="%4."/>
      <w:lvlJc w:val="left"/>
      <w:pPr>
        <w:ind w:left="2880" w:hanging="360"/>
      </w:pPr>
    </w:lvl>
    <w:lvl w:ilvl="4" w:tplc="254650AE" w:tentative="1">
      <w:start w:val="1"/>
      <w:numFmt w:val="lowerLetter"/>
      <w:lvlText w:val="%5."/>
      <w:lvlJc w:val="left"/>
      <w:pPr>
        <w:ind w:left="3600" w:hanging="360"/>
      </w:pPr>
    </w:lvl>
    <w:lvl w:ilvl="5" w:tplc="79B6CA2A" w:tentative="1">
      <w:start w:val="1"/>
      <w:numFmt w:val="lowerRoman"/>
      <w:lvlText w:val="%6."/>
      <w:lvlJc w:val="right"/>
      <w:pPr>
        <w:ind w:left="4320" w:hanging="180"/>
      </w:pPr>
    </w:lvl>
    <w:lvl w:ilvl="6" w:tplc="2920F6F6" w:tentative="1">
      <w:start w:val="1"/>
      <w:numFmt w:val="decimal"/>
      <w:lvlText w:val="%7."/>
      <w:lvlJc w:val="left"/>
      <w:pPr>
        <w:ind w:left="5040" w:hanging="360"/>
      </w:pPr>
    </w:lvl>
    <w:lvl w:ilvl="7" w:tplc="001EC152" w:tentative="1">
      <w:start w:val="1"/>
      <w:numFmt w:val="lowerLetter"/>
      <w:lvlText w:val="%8."/>
      <w:lvlJc w:val="left"/>
      <w:pPr>
        <w:ind w:left="5760" w:hanging="360"/>
      </w:pPr>
    </w:lvl>
    <w:lvl w:ilvl="8" w:tplc="E0F81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01B62"/>
    <w:multiLevelType w:val="hybridMultilevel"/>
    <w:tmpl w:val="D2B02C50"/>
    <w:lvl w:ilvl="0" w:tplc="9EBC34A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17CE983A" w:tentative="1">
      <w:start w:val="1"/>
      <w:numFmt w:val="lowerLetter"/>
      <w:lvlText w:val="%2."/>
      <w:lvlJc w:val="left"/>
      <w:pPr>
        <w:ind w:left="1440" w:hanging="360"/>
      </w:pPr>
    </w:lvl>
    <w:lvl w:ilvl="2" w:tplc="8B6C2EBC" w:tentative="1">
      <w:start w:val="1"/>
      <w:numFmt w:val="lowerRoman"/>
      <w:lvlText w:val="%3."/>
      <w:lvlJc w:val="right"/>
      <w:pPr>
        <w:ind w:left="2160" w:hanging="180"/>
      </w:pPr>
    </w:lvl>
    <w:lvl w:ilvl="3" w:tplc="5F361330" w:tentative="1">
      <w:start w:val="1"/>
      <w:numFmt w:val="decimal"/>
      <w:lvlText w:val="%4."/>
      <w:lvlJc w:val="left"/>
      <w:pPr>
        <w:ind w:left="2880" w:hanging="360"/>
      </w:pPr>
    </w:lvl>
    <w:lvl w:ilvl="4" w:tplc="8D86B7C6" w:tentative="1">
      <w:start w:val="1"/>
      <w:numFmt w:val="lowerLetter"/>
      <w:lvlText w:val="%5."/>
      <w:lvlJc w:val="left"/>
      <w:pPr>
        <w:ind w:left="3600" w:hanging="360"/>
      </w:pPr>
    </w:lvl>
    <w:lvl w:ilvl="5" w:tplc="C422BF6A" w:tentative="1">
      <w:start w:val="1"/>
      <w:numFmt w:val="lowerRoman"/>
      <w:lvlText w:val="%6."/>
      <w:lvlJc w:val="right"/>
      <w:pPr>
        <w:ind w:left="4320" w:hanging="180"/>
      </w:pPr>
    </w:lvl>
    <w:lvl w:ilvl="6" w:tplc="C122AD3A" w:tentative="1">
      <w:start w:val="1"/>
      <w:numFmt w:val="decimal"/>
      <w:lvlText w:val="%7."/>
      <w:lvlJc w:val="left"/>
      <w:pPr>
        <w:ind w:left="5040" w:hanging="360"/>
      </w:pPr>
    </w:lvl>
    <w:lvl w:ilvl="7" w:tplc="035E8584" w:tentative="1">
      <w:start w:val="1"/>
      <w:numFmt w:val="lowerLetter"/>
      <w:lvlText w:val="%8."/>
      <w:lvlJc w:val="left"/>
      <w:pPr>
        <w:ind w:left="5760" w:hanging="360"/>
      </w:pPr>
    </w:lvl>
    <w:lvl w:ilvl="8" w:tplc="83503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61C10"/>
    <w:multiLevelType w:val="hybridMultilevel"/>
    <w:tmpl w:val="87CE8F3A"/>
    <w:lvl w:ilvl="0" w:tplc="B6067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14AAB54" w:tentative="1">
      <w:start w:val="1"/>
      <w:numFmt w:val="lowerLetter"/>
      <w:lvlText w:val="%2."/>
      <w:lvlJc w:val="left"/>
      <w:pPr>
        <w:ind w:left="1440" w:hanging="360"/>
      </w:pPr>
    </w:lvl>
    <w:lvl w:ilvl="2" w:tplc="6A5E08F6" w:tentative="1">
      <w:start w:val="1"/>
      <w:numFmt w:val="lowerRoman"/>
      <w:lvlText w:val="%3."/>
      <w:lvlJc w:val="right"/>
      <w:pPr>
        <w:ind w:left="2160" w:hanging="180"/>
      </w:pPr>
    </w:lvl>
    <w:lvl w:ilvl="3" w:tplc="37FC3970" w:tentative="1">
      <w:start w:val="1"/>
      <w:numFmt w:val="decimal"/>
      <w:lvlText w:val="%4."/>
      <w:lvlJc w:val="left"/>
      <w:pPr>
        <w:ind w:left="2880" w:hanging="360"/>
      </w:pPr>
    </w:lvl>
    <w:lvl w:ilvl="4" w:tplc="E42ABFAA" w:tentative="1">
      <w:start w:val="1"/>
      <w:numFmt w:val="lowerLetter"/>
      <w:lvlText w:val="%5."/>
      <w:lvlJc w:val="left"/>
      <w:pPr>
        <w:ind w:left="3600" w:hanging="360"/>
      </w:pPr>
    </w:lvl>
    <w:lvl w:ilvl="5" w:tplc="97D66FD2" w:tentative="1">
      <w:start w:val="1"/>
      <w:numFmt w:val="lowerRoman"/>
      <w:lvlText w:val="%6."/>
      <w:lvlJc w:val="right"/>
      <w:pPr>
        <w:ind w:left="4320" w:hanging="180"/>
      </w:pPr>
    </w:lvl>
    <w:lvl w:ilvl="6" w:tplc="5E9842B8" w:tentative="1">
      <w:start w:val="1"/>
      <w:numFmt w:val="decimal"/>
      <w:lvlText w:val="%7."/>
      <w:lvlJc w:val="left"/>
      <w:pPr>
        <w:ind w:left="5040" w:hanging="360"/>
      </w:pPr>
    </w:lvl>
    <w:lvl w:ilvl="7" w:tplc="12246C9C" w:tentative="1">
      <w:start w:val="1"/>
      <w:numFmt w:val="lowerLetter"/>
      <w:lvlText w:val="%8."/>
      <w:lvlJc w:val="left"/>
      <w:pPr>
        <w:ind w:left="5760" w:hanging="360"/>
      </w:pPr>
    </w:lvl>
    <w:lvl w:ilvl="8" w:tplc="002609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0497B"/>
    <w:multiLevelType w:val="hybridMultilevel"/>
    <w:tmpl w:val="6C3235FA"/>
    <w:lvl w:ilvl="0" w:tplc="9EEA2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03A4566" w:tentative="1">
      <w:start w:val="1"/>
      <w:numFmt w:val="lowerLetter"/>
      <w:lvlText w:val="%2."/>
      <w:lvlJc w:val="left"/>
      <w:pPr>
        <w:ind w:left="1440" w:hanging="360"/>
      </w:pPr>
    </w:lvl>
    <w:lvl w:ilvl="2" w:tplc="CE261752" w:tentative="1">
      <w:start w:val="1"/>
      <w:numFmt w:val="lowerRoman"/>
      <w:lvlText w:val="%3."/>
      <w:lvlJc w:val="right"/>
      <w:pPr>
        <w:ind w:left="2160" w:hanging="180"/>
      </w:pPr>
    </w:lvl>
    <w:lvl w:ilvl="3" w:tplc="240C25DC" w:tentative="1">
      <w:start w:val="1"/>
      <w:numFmt w:val="decimal"/>
      <w:lvlText w:val="%4."/>
      <w:lvlJc w:val="left"/>
      <w:pPr>
        <w:ind w:left="2880" w:hanging="360"/>
      </w:pPr>
    </w:lvl>
    <w:lvl w:ilvl="4" w:tplc="E5B26718" w:tentative="1">
      <w:start w:val="1"/>
      <w:numFmt w:val="lowerLetter"/>
      <w:lvlText w:val="%5."/>
      <w:lvlJc w:val="left"/>
      <w:pPr>
        <w:ind w:left="3600" w:hanging="360"/>
      </w:pPr>
    </w:lvl>
    <w:lvl w:ilvl="5" w:tplc="8746171E" w:tentative="1">
      <w:start w:val="1"/>
      <w:numFmt w:val="lowerRoman"/>
      <w:lvlText w:val="%6."/>
      <w:lvlJc w:val="right"/>
      <w:pPr>
        <w:ind w:left="4320" w:hanging="180"/>
      </w:pPr>
    </w:lvl>
    <w:lvl w:ilvl="6" w:tplc="2B0A9388" w:tentative="1">
      <w:start w:val="1"/>
      <w:numFmt w:val="decimal"/>
      <w:lvlText w:val="%7."/>
      <w:lvlJc w:val="left"/>
      <w:pPr>
        <w:ind w:left="5040" w:hanging="360"/>
      </w:pPr>
    </w:lvl>
    <w:lvl w:ilvl="7" w:tplc="73E811AA" w:tentative="1">
      <w:start w:val="1"/>
      <w:numFmt w:val="lowerLetter"/>
      <w:lvlText w:val="%8."/>
      <w:lvlJc w:val="left"/>
      <w:pPr>
        <w:ind w:left="5760" w:hanging="360"/>
      </w:pPr>
    </w:lvl>
    <w:lvl w:ilvl="8" w:tplc="2B8294A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563051">
    <w:abstractNumId w:val="11"/>
  </w:num>
  <w:num w:numId="2" w16cid:durableId="165482279">
    <w:abstractNumId w:val="10"/>
  </w:num>
  <w:num w:numId="3" w16cid:durableId="1953050153">
    <w:abstractNumId w:val="8"/>
  </w:num>
  <w:num w:numId="4" w16cid:durableId="1919173660">
    <w:abstractNumId w:val="7"/>
  </w:num>
  <w:num w:numId="5" w16cid:durableId="2037851075">
    <w:abstractNumId w:val="3"/>
  </w:num>
  <w:num w:numId="6" w16cid:durableId="264963778">
    <w:abstractNumId w:val="9"/>
  </w:num>
  <w:num w:numId="7" w16cid:durableId="1314290433">
    <w:abstractNumId w:val="4"/>
  </w:num>
  <w:num w:numId="8" w16cid:durableId="639770098">
    <w:abstractNumId w:val="5"/>
  </w:num>
  <w:num w:numId="9" w16cid:durableId="1819305265">
    <w:abstractNumId w:val="14"/>
  </w:num>
  <w:num w:numId="10" w16cid:durableId="64573992">
    <w:abstractNumId w:val="1"/>
  </w:num>
  <w:num w:numId="11" w16cid:durableId="653416263">
    <w:abstractNumId w:val="6"/>
  </w:num>
  <w:num w:numId="12" w16cid:durableId="1526678738">
    <w:abstractNumId w:val="2"/>
  </w:num>
  <w:num w:numId="13" w16cid:durableId="1661272217">
    <w:abstractNumId w:val="13"/>
  </w:num>
  <w:num w:numId="14" w16cid:durableId="302081714">
    <w:abstractNumId w:val="15"/>
  </w:num>
  <w:num w:numId="15" w16cid:durableId="478576221">
    <w:abstractNumId w:val="12"/>
  </w:num>
  <w:num w:numId="16" w16cid:durableId="188228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C123C"/>
    <w:rsid w:val="000C229E"/>
    <w:rsid w:val="000D322C"/>
    <w:rsid w:val="000D557B"/>
    <w:rsid w:val="0011486D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7AB3"/>
    <w:rsid w:val="001E5279"/>
    <w:rsid w:val="002125B7"/>
    <w:rsid w:val="00214DB6"/>
    <w:rsid w:val="00230354"/>
    <w:rsid w:val="0026564C"/>
    <w:rsid w:val="00274F52"/>
    <w:rsid w:val="002761AF"/>
    <w:rsid w:val="0027786D"/>
    <w:rsid w:val="00295C06"/>
    <w:rsid w:val="00295D0E"/>
    <w:rsid w:val="002A5835"/>
    <w:rsid w:val="002A5ED2"/>
    <w:rsid w:val="002C1361"/>
    <w:rsid w:val="002D1381"/>
    <w:rsid w:val="002E58E8"/>
    <w:rsid w:val="002F729A"/>
    <w:rsid w:val="00356861"/>
    <w:rsid w:val="003956B5"/>
    <w:rsid w:val="003C7602"/>
    <w:rsid w:val="003D419A"/>
    <w:rsid w:val="003D75EE"/>
    <w:rsid w:val="003E00E3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91890"/>
    <w:rsid w:val="0049500D"/>
    <w:rsid w:val="004A09A9"/>
    <w:rsid w:val="004D2263"/>
    <w:rsid w:val="004E3592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828FF"/>
    <w:rsid w:val="005842E6"/>
    <w:rsid w:val="005923A3"/>
    <w:rsid w:val="005D7F75"/>
    <w:rsid w:val="005F5DBC"/>
    <w:rsid w:val="00626A2F"/>
    <w:rsid w:val="00641ABE"/>
    <w:rsid w:val="00663D94"/>
    <w:rsid w:val="0067597E"/>
    <w:rsid w:val="006832D9"/>
    <w:rsid w:val="006A0500"/>
    <w:rsid w:val="006B120C"/>
    <w:rsid w:val="006D0AE5"/>
    <w:rsid w:val="006D1239"/>
    <w:rsid w:val="006D5654"/>
    <w:rsid w:val="00716A96"/>
    <w:rsid w:val="00720C67"/>
    <w:rsid w:val="007232EA"/>
    <w:rsid w:val="00724755"/>
    <w:rsid w:val="00732341"/>
    <w:rsid w:val="00744DE8"/>
    <w:rsid w:val="00747945"/>
    <w:rsid w:val="007649C7"/>
    <w:rsid w:val="0077078A"/>
    <w:rsid w:val="00771044"/>
    <w:rsid w:val="00775487"/>
    <w:rsid w:val="007800C1"/>
    <w:rsid w:val="0079481D"/>
    <w:rsid w:val="007A1238"/>
    <w:rsid w:val="007B460E"/>
    <w:rsid w:val="007B5967"/>
    <w:rsid w:val="007C3766"/>
    <w:rsid w:val="007C58BD"/>
    <w:rsid w:val="007F2B6A"/>
    <w:rsid w:val="007F562B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B27BB"/>
    <w:rsid w:val="008B4EAD"/>
    <w:rsid w:val="008B79B1"/>
    <w:rsid w:val="008E2510"/>
    <w:rsid w:val="008F2C9F"/>
    <w:rsid w:val="008F476D"/>
    <w:rsid w:val="00911396"/>
    <w:rsid w:val="009420FD"/>
    <w:rsid w:val="00946781"/>
    <w:rsid w:val="00954B26"/>
    <w:rsid w:val="00962D9E"/>
    <w:rsid w:val="009A472B"/>
    <w:rsid w:val="009B38CA"/>
    <w:rsid w:val="009C00D9"/>
    <w:rsid w:val="009D7DD6"/>
    <w:rsid w:val="00A13F4F"/>
    <w:rsid w:val="00A26083"/>
    <w:rsid w:val="00A5587A"/>
    <w:rsid w:val="00A57AF0"/>
    <w:rsid w:val="00A57D0B"/>
    <w:rsid w:val="00A604D1"/>
    <w:rsid w:val="00A66256"/>
    <w:rsid w:val="00A66404"/>
    <w:rsid w:val="00A71D68"/>
    <w:rsid w:val="00A84472"/>
    <w:rsid w:val="00AC1088"/>
    <w:rsid w:val="00AC110F"/>
    <w:rsid w:val="00AC3525"/>
    <w:rsid w:val="00AF04E8"/>
    <w:rsid w:val="00AF3F83"/>
    <w:rsid w:val="00B12FC1"/>
    <w:rsid w:val="00B360C1"/>
    <w:rsid w:val="00B40866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215FB"/>
    <w:rsid w:val="00D31F49"/>
    <w:rsid w:val="00D451FC"/>
    <w:rsid w:val="00D60482"/>
    <w:rsid w:val="00D75304"/>
    <w:rsid w:val="00D762FF"/>
    <w:rsid w:val="00D82A31"/>
    <w:rsid w:val="00DA4F60"/>
    <w:rsid w:val="00DB455B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66AD1"/>
    <w:rsid w:val="00E73B64"/>
    <w:rsid w:val="00E91A7D"/>
    <w:rsid w:val="00EA3EE9"/>
    <w:rsid w:val="00EA4C7D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B345687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18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790E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F760D8"/>
  </w:style>
  <w:style w:type="paragraph" w:styleId="a6">
    <w:name w:val="footer"/>
    <w:basedOn w:val="a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760D8"/>
  </w:style>
  <w:style w:type="paragraph" w:styleId="a7">
    <w:name w:val="Balloon Text"/>
    <w:basedOn w:val="a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a0"/>
    <w:link w:val="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0">
    <w:name w:val="a4"/>
    <w:basedOn w:val="a"/>
    <w:next w:val="a5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0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a1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4099">
    <w:name w:val="style4099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style4100">
    <w:name w:val="style4100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style4101">
    <w:name w:val="style4101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10.png" /><Relationship Id="rId18" Type="http://schemas.openxmlformats.org/officeDocument/2006/relationships/hyperlink" Target="https://t.me/madty3t" TargetMode="External" /><Relationship Id="rId26" Type="http://schemas.openxmlformats.org/officeDocument/2006/relationships/hyperlink" Target="https://www.madty.net/fd3/sf003/reat3/" TargetMode="External" /><Relationship Id="rId39" Type="http://schemas.openxmlformats.org/officeDocument/2006/relationships/hyperlink" Target="https://t.me/akhtbarnhae" TargetMode="External" /><Relationship Id="rId21" Type="http://schemas.openxmlformats.org/officeDocument/2006/relationships/image" Target="media/image8.png" /><Relationship Id="rId34" Type="http://schemas.openxmlformats.org/officeDocument/2006/relationships/image" Target="media/image17.png" /><Relationship Id="rId42" Type="http://schemas.openxmlformats.org/officeDocument/2006/relationships/hyperlink" Target="https://t.me/akhtbarnhae/" TargetMode="External" /><Relationship Id="rId47" Type="http://schemas.openxmlformats.org/officeDocument/2006/relationships/image" Target="media/image28.png" /><Relationship Id="rId50" Type="http://schemas.openxmlformats.org/officeDocument/2006/relationships/image" Target="media/image31.jpeg" /><Relationship Id="rId55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4.png" /><Relationship Id="rId25" Type="http://schemas.openxmlformats.org/officeDocument/2006/relationships/footer" Target="footer1.xml" /><Relationship Id="rId33" Type="http://schemas.openxmlformats.org/officeDocument/2006/relationships/image" Target="media/image16.png" /><Relationship Id="rId38" Type="http://schemas.openxmlformats.org/officeDocument/2006/relationships/image" Target="media/image21.png" /><Relationship Id="rId46" Type="http://schemas.openxmlformats.org/officeDocument/2006/relationships/image" Target="media/image27.png" /><Relationship Id="rId2" Type="http://schemas.openxmlformats.org/officeDocument/2006/relationships/numbering" Target="numbering.xml" /><Relationship Id="rId16" Type="http://schemas.openxmlformats.org/officeDocument/2006/relationships/image" Target="media/image5.png" /><Relationship Id="rId20" Type="http://schemas.openxmlformats.org/officeDocument/2006/relationships/image" Target="media/image7.png" /><Relationship Id="rId29" Type="http://schemas.openxmlformats.org/officeDocument/2006/relationships/image" Target="media/image12.png" /><Relationship Id="rId41" Type="http://schemas.openxmlformats.org/officeDocument/2006/relationships/image" Target="media/image23.png" /><Relationship Id="rId54" Type="http://schemas.openxmlformats.org/officeDocument/2006/relationships/image" Target="media/image35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madty.net/" TargetMode="External" /><Relationship Id="rId24" Type="http://schemas.openxmlformats.org/officeDocument/2006/relationships/image" Target="media/image7.jpeg" /><Relationship Id="rId32" Type="http://schemas.openxmlformats.org/officeDocument/2006/relationships/image" Target="media/image15.png" /><Relationship Id="rId37" Type="http://schemas.openxmlformats.org/officeDocument/2006/relationships/image" Target="media/image20.png" /><Relationship Id="rId40" Type="http://schemas.openxmlformats.org/officeDocument/2006/relationships/image" Target="media/image22.png" /><Relationship Id="rId45" Type="http://schemas.openxmlformats.org/officeDocument/2006/relationships/image" Target="media/image26.png" /><Relationship Id="rId53" Type="http://schemas.openxmlformats.org/officeDocument/2006/relationships/image" Target="media/image34.png" /><Relationship Id="rId5" Type="http://schemas.openxmlformats.org/officeDocument/2006/relationships/webSettings" Target="webSettings.xml" /><Relationship Id="rId15" Type="http://schemas.openxmlformats.org/officeDocument/2006/relationships/image" Target="media/image3.jpeg" /><Relationship Id="rId23" Type="http://schemas.openxmlformats.org/officeDocument/2006/relationships/image" Target="media/image9.jpeg" /><Relationship Id="rId28" Type="http://schemas.openxmlformats.org/officeDocument/2006/relationships/image" Target="media/image11.png" /><Relationship Id="rId36" Type="http://schemas.openxmlformats.org/officeDocument/2006/relationships/image" Target="media/image19.png" /><Relationship Id="rId49" Type="http://schemas.openxmlformats.org/officeDocument/2006/relationships/image" Target="media/image30.png" /><Relationship Id="rId10" Type="http://schemas.openxmlformats.org/officeDocument/2006/relationships/image" Target="media/image2.png" /><Relationship Id="rId19" Type="http://schemas.openxmlformats.org/officeDocument/2006/relationships/image" Target="media/image6.png" /><Relationship Id="rId31" Type="http://schemas.openxmlformats.org/officeDocument/2006/relationships/image" Target="media/image14.png" /><Relationship Id="rId44" Type="http://schemas.openxmlformats.org/officeDocument/2006/relationships/image" Target="media/image25.png" /><Relationship Id="rId52" Type="http://schemas.openxmlformats.org/officeDocument/2006/relationships/image" Target="media/image33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4.jpeg" /><Relationship Id="rId22" Type="http://schemas.openxmlformats.org/officeDocument/2006/relationships/image" Target="media/image60.png" /><Relationship Id="rId27" Type="http://schemas.openxmlformats.org/officeDocument/2006/relationships/image" Target="media/image10.jpeg" /><Relationship Id="rId30" Type="http://schemas.openxmlformats.org/officeDocument/2006/relationships/image" Target="media/image13.png" /><Relationship Id="rId35" Type="http://schemas.openxmlformats.org/officeDocument/2006/relationships/image" Target="media/image18.png" /><Relationship Id="rId43" Type="http://schemas.openxmlformats.org/officeDocument/2006/relationships/image" Target="media/image24.png" /><Relationship Id="rId48" Type="http://schemas.openxmlformats.org/officeDocument/2006/relationships/image" Target="media/image29.png" /><Relationship Id="rId56" Type="http://schemas.openxmlformats.org/officeDocument/2006/relationships/theme" Target="theme/theme1.xml" /><Relationship Id="rId8" Type="http://schemas.openxmlformats.org/officeDocument/2006/relationships/hyperlink" Target="https://www.madty.net/saexam" TargetMode="External" /><Relationship Id="rId51" Type="http://schemas.openxmlformats.org/officeDocument/2006/relationships/image" Target="media/image32.png" /><Relationship Id="rId3" Type="http://schemas.openxmlformats.org/officeDocument/2006/relationships/styles" Target="styles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04791-554A-4BBD-86FB-A15A26A9BA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قالب%20اختبار.dotx</Template>
  <TotalTime>0</TotalTime>
  <Pages>7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asem saleh</cp:lastModifiedBy>
  <cp:revision>2</cp:revision>
  <cp:lastPrinted>2023-04-12T19:00:00Z</cp:lastPrinted>
  <dcterms:created xsi:type="dcterms:W3CDTF">2025-04-18T14:27:00Z</dcterms:created>
  <dcterms:modified xsi:type="dcterms:W3CDTF">2025-04-18T14:27:00Z</dcterms:modified>
</cp:coreProperties>
</file>