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.xml" ContentType="application/inkml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bidiVisual/>
        <w:tblW w:w="1678" w:type="dxa"/>
        <w:tblInd w:w="8546" w:type="dxa"/>
        <w:tblLook w:val="04A0" w:firstRow="1" w:lastRow="0" w:firstColumn="1" w:lastColumn="0" w:noHBand="0" w:noVBand="1"/>
      </w:tblPr>
      <w:tblGrid>
        <w:gridCol w:w="1678"/>
      </w:tblGrid>
      <w:tr w:rsidR="00FD65AE" w14:paraId="2A61322F" w14:textId="77777777" w:rsidTr="00B71046">
        <w:trPr>
          <w:trHeight w:val="587"/>
        </w:trPr>
        <w:tc>
          <w:tcPr>
            <w:tcW w:w="1678" w:type="dxa"/>
          </w:tcPr>
          <w:p w14:paraId="57E29454" w14:textId="77777777" w:rsidR="001269EA" w:rsidRDefault="001269EA" w:rsidP="00317196">
            <w:pPr>
              <w:rPr>
                <w:rtl/>
              </w:rPr>
            </w:pPr>
          </w:p>
        </w:tc>
      </w:tr>
      <w:tr w:rsidR="00FD65AE" w14:paraId="38B8D87F" w14:textId="77777777" w:rsidTr="00E706D8">
        <w:trPr>
          <w:trHeight w:val="569"/>
        </w:trPr>
        <w:tc>
          <w:tcPr>
            <w:tcW w:w="1678" w:type="dxa"/>
            <w:vAlign w:val="center"/>
          </w:tcPr>
          <w:p w14:paraId="6DCEFC7A" w14:textId="77777777" w:rsidR="00E706D8" w:rsidRPr="00E706D8" w:rsidRDefault="00AF7050" w:rsidP="00B1637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</w:tr>
    </w:tbl>
    <w:p w14:paraId="26564380" w14:textId="77777777" w:rsidR="00E706D8" w:rsidRPr="00320513" w:rsidRDefault="00AF7050" w:rsidP="004A6558">
      <w:pPr>
        <w:rPr>
          <w:rtl/>
        </w:rPr>
      </w:pPr>
      <w:r w:rsidRPr="00A61C0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F266AF" wp14:editId="4E5A338C">
                <wp:simplePos x="0" y="0"/>
                <wp:positionH relativeFrom="margin">
                  <wp:posOffset>1485900</wp:posOffset>
                </wp:positionH>
                <wp:positionV relativeFrom="paragraph">
                  <wp:posOffset>-612140</wp:posOffset>
                </wp:positionV>
                <wp:extent cx="5034915" cy="618441"/>
                <wp:effectExtent l="0" t="0" r="6985" b="17145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4915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4928" w14:textId="77777777" w:rsidR="00EA47AC" w:rsidRPr="002724D6" w:rsidRDefault="00AF7050" w:rsidP="00B23607">
                            <w:pPr>
                              <w:spacing w:after="12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24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الطالب/ة:</w:t>
                            </w:r>
                            <w:r w:rsidR="00B23607"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........................................................................... ا</w:t>
                            </w:r>
                            <w:r w:rsidRPr="002724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لصف:</w:t>
                            </w:r>
                            <w:r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25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اولى</w:t>
                            </w:r>
                            <w:r w:rsidR="00B23607"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..........................</w:t>
                            </w:r>
                          </w:p>
                          <w:p w14:paraId="394E4445" w14:textId="77777777" w:rsidR="00B23607" w:rsidRPr="002724D6" w:rsidRDefault="00AF7050" w:rsidP="00B23607">
                            <w:pPr>
                              <w:spacing w:after="12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bookmarkStart w:id="0" w:name="_Int_6LMKonx2"/>
                            <w:r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الجلوس :</w:t>
                            </w:r>
                            <w:bookmarkEnd w:id="0"/>
                            <w:r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A2E49" w:rsidRPr="002724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66AF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117pt;margin-top:-48.2pt;width:396.45pt;height:48.7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" filled="f" strokecolor="black [3213]">
                <v:textbox>
                  <w:txbxContent>
                    <w:p w14:paraId="35C74928" w14:textId="77777777" w:rsidR="00EA47AC" w:rsidRPr="002724D6" w:rsidRDefault="00AF7050" w:rsidP="00B23607">
                      <w:pPr>
                        <w:spacing w:after="12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724D6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الطالب/ة:</w:t>
                      </w:r>
                      <w:r w:rsidR="00B23607"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........................................................................... ا</w:t>
                      </w:r>
                      <w:r w:rsidRPr="002724D6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لصف:</w:t>
                      </w:r>
                      <w:r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256F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اولى</w:t>
                      </w:r>
                      <w:r w:rsidR="00B23607"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..........................</w:t>
                      </w:r>
                    </w:p>
                    <w:p w14:paraId="394E4445" w14:textId="77777777" w:rsidR="00B23607" w:rsidRPr="002724D6" w:rsidRDefault="00AF7050" w:rsidP="00B23607">
                      <w:pPr>
                        <w:spacing w:after="12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رقم </w:t>
                      </w:r>
                      <w:bookmarkStart w:id="1" w:name="_Int_6LMKonx2"/>
                      <w:r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الجلوس :</w:t>
                      </w:r>
                      <w:bookmarkEnd w:id="1"/>
                      <w:r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A2E49" w:rsidRPr="002724D6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370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851E1" wp14:editId="23EA24A5">
                <wp:simplePos x="0" y="0"/>
                <wp:positionH relativeFrom="margin">
                  <wp:align>left</wp:align>
                </wp:positionH>
                <wp:positionV relativeFrom="paragraph">
                  <wp:posOffset>-1225550</wp:posOffset>
                </wp:positionV>
                <wp:extent cx="6743700" cy="30480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076E17" w14:textId="77777777" w:rsidR="00EA47AC" w:rsidRPr="00255373" w:rsidRDefault="00AF7050">
                            <w:pPr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نهائي لمادة </w:t>
                            </w:r>
                            <w:r w:rsidR="00255373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رياضيات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الفصل الدراسي </w:t>
                            </w:r>
                            <w:r w:rsidR="00255373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Start w:id="2" w:name="_Int_J4hP2myl"/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</w:t>
                            </w:r>
                            <w:bookmarkEnd w:id="2"/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Start w:id="3" w:name="_Int_Opn7X9fv"/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bookmarkEnd w:id="3"/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A099E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1637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عام 1447</w:t>
                            </w:r>
                            <w:r w:rsidRPr="00B1637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="00255373">
                              <w:rPr>
                                <w:rFonts w:ascii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51E1" id="مربع نص 2" o:spid="_x0000_s1027" type="#_x0000_t202" style="position:absolute;left:0;text-align:left;margin-left:0;margin-top:-96.5pt;width:531pt;height:2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" fillcolor="white [3212]" strokecolor="black [3213]" strokeweight=".5pt">
                <v:textbox>
                  <w:txbxContent>
                    <w:p w14:paraId="66076E17" w14:textId="77777777" w:rsidR="00EA47AC" w:rsidRPr="00255373" w:rsidRDefault="00AF7050">
                      <w:pPr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نهائي لمادة </w:t>
                      </w:r>
                      <w:r w:rsidR="00255373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رياضيات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الفصل الدراسي </w:t>
                      </w:r>
                      <w:r w:rsidR="00255373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Start w:id="4" w:name="_Int_J4hP2myl"/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الدور</w:t>
                      </w:r>
                      <w:bookmarkEnd w:id="4"/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Start w:id="5" w:name="_Int_Opn7X9fv"/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الأول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bookmarkEnd w:id="5"/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A099E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B1637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عام 1447</w:t>
                      </w:r>
                      <w:r w:rsidRPr="00B1637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ه</w:t>
                      </w:r>
                      <w:r w:rsidR="00255373">
                        <w:rPr>
                          <w:rFonts w:ascii="Calibri" w:hAnsi="Calibr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bidiVisual/>
        <w:tblW w:w="10566" w:type="dxa"/>
        <w:tblLook w:val="04A0" w:firstRow="1" w:lastRow="0" w:firstColumn="1" w:lastColumn="0" w:noHBand="0" w:noVBand="1"/>
      </w:tblPr>
      <w:tblGrid>
        <w:gridCol w:w="1760"/>
        <w:gridCol w:w="938"/>
        <w:gridCol w:w="3336"/>
        <w:gridCol w:w="1559"/>
        <w:gridCol w:w="1551"/>
        <w:gridCol w:w="1422"/>
      </w:tblGrid>
      <w:tr w:rsidR="00FD65AE" w14:paraId="4DEDC352" w14:textId="77777777" w:rsidTr="002A099E">
        <w:trPr>
          <w:trHeight w:val="812"/>
        </w:trPr>
        <w:tc>
          <w:tcPr>
            <w:tcW w:w="1760" w:type="dxa"/>
            <w:vMerge w:val="restart"/>
            <w:shd w:val="clear" w:color="auto" w:fill="D9D9D9" w:themeFill="background1" w:themeFillShade="D9"/>
            <w:vAlign w:val="center"/>
          </w:tcPr>
          <w:p w14:paraId="5668444A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رقم السؤال</w:t>
            </w:r>
          </w:p>
        </w:tc>
        <w:tc>
          <w:tcPr>
            <w:tcW w:w="4274" w:type="dxa"/>
            <w:gridSpan w:val="2"/>
            <w:shd w:val="clear" w:color="auto" w:fill="D9D9D9" w:themeFill="background1" w:themeFillShade="D9"/>
            <w:vAlign w:val="center"/>
          </w:tcPr>
          <w:p w14:paraId="7910ACF6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الدرجة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FC850A8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اسم المصححة وتوقيعها</w:t>
            </w:r>
          </w:p>
        </w:tc>
        <w:tc>
          <w:tcPr>
            <w:tcW w:w="1551" w:type="dxa"/>
            <w:vMerge w:val="restart"/>
            <w:shd w:val="clear" w:color="auto" w:fill="D9D9D9" w:themeFill="background1" w:themeFillShade="D9"/>
            <w:vAlign w:val="center"/>
          </w:tcPr>
          <w:p w14:paraId="12CAF71B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اسم المراجعة وتوقيعها</w:t>
            </w:r>
          </w:p>
        </w:tc>
        <w:tc>
          <w:tcPr>
            <w:tcW w:w="1422" w:type="dxa"/>
            <w:vMerge w:val="restart"/>
            <w:shd w:val="clear" w:color="auto" w:fill="D9D9D9" w:themeFill="background1" w:themeFillShade="D9"/>
            <w:vAlign w:val="center"/>
          </w:tcPr>
          <w:p w14:paraId="0F767185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اسم المدققة وتوقيعها</w:t>
            </w:r>
          </w:p>
        </w:tc>
      </w:tr>
      <w:tr w:rsidR="00FD65AE" w14:paraId="56A73DFD" w14:textId="77777777" w:rsidTr="00FD40DD">
        <w:trPr>
          <w:trHeight w:val="189"/>
        </w:trPr>
        <w:tc>
          <w:tcPr>
            <w:tcW w:w="1760" w:type="dxa"/>
            <w:vMerge/>
            <w:vAlign w:val="center"/>
          </w:tcPr>
          <w:p w14:paraId="356B0FFC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38" w:type="dxa"/>
            <w:vAlign w:val="bottom"/>
          </w:tcPr>
          <w:p w14:paraId="6750FF4D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رقما</w:t>
            </w:r>
          </w:p>
        </w:tc>
        <w:tc>
          <w:tcPr>
            <w:tcW w:w="3336" w:type="dxa"/>
            <w:vAlign w:val="bottom"/>
          </w:tcPr>
          <w:p w14:paraId="295F1520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3FBA3289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1" w:type="dxa"/>
            <w:vMerge/>
            <w:vAlign w:val="center"/>
          </w:tcPr>
          <w:p w14:paraId="6531774D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2" w:type="dxa"/>
            <w:vMerge/>
            <w:vAlign w:val="center"/>
          </w:tcPr>
          <w:p w14:paraId="35BAB464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7D3AAB02" w14:textId="77777777" w:rsidTr="002A099E">
        <w:trPr>
          <w:trHeight w:val="833"/>
        </w:trPr>
        <w:tc>
          <w:tcPr>
            <w:tcW w:w="1760" w:type="dxa"/>
            <w:vAlign w:val="center"/>
          </w:tcPr>
          <w:p w14:paraId="6901EEB2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السؤال الأول</w:t>
            </w:r>
          </w:p>
        </w:tc>
        <w:tc>
          <w:tcPr>
            <w:tcW w:w="938" w:type="dxa"/>
            <w:vAlign w:val="center"/>
          </w:tcPr>
          <w:p w14:paraId="0A2F1010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36" w:type="dxa"/>
            <w:vAlign w:val="center"/>
          </w:tcPr>
          <w:p w14:paraId="4A87F0C8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14:paraId="5C2D009F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1" w:type="dxa"/>
            <w:vAlign w:val="center"/>
          </w:tcPr>
          <w:p w14:paraId="457DB70B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2" w:type="dxa"/>
            <w:vAlign w:val="center"/>
          </w:tcPr>
          <w:p w14:paraId="02E3EE53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5F182624" w14:textId="77777777" w:rsidTr="002A099E">
        <w:trPr>
          <w:trHeight w:val="812"/>
        </w:trPr>
        <w:tc>
          <w:tcPr>
            <w:tcW w:w="1760" w:type="dxa"/>
            <w:vAlign w:val="center"/>
          </w:tcPr>
          <w:p w14:paraId="4EBF6929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السؤال الثاني</w:t>
            </w:r>
          </w:p>
        </w:tc>
        <w:tc>
          <w:tcPr>
            <w:tcW w:w="938" w:type="dxa"/>
            <w:vAlign w:val="center"/>
          </w:tcPr>
          <w:p w14:paraId="203216D9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36" w:type="dxa"/>
            <w:vAlign w:val="center"/>
          </w:tcPr>
          <w:p w14:paraId="3CA34B37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14:paraId="5F89424A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1" w:type="dxa"/>
            <w:vAlign w:val="center"/>
          </w:tcPr>
          <w:p w14:paraId="2FC0EB66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2" w:type="dxa"/>
            <w:vAlign w:val="center"/>
          </w:tcPr>
          <w:p w14:paraId="17136BB8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5D8CF5CB" w14:textId="77777777" w:rsidTr="002A099E">
        <w:trPr>
          <w:trHeight w:val="812"/>
        </w:trPr>
        <w:tc>
          <w:tcPr>
            <w:tcW w:w="1760" w:type="dxa"/>
            <w:vAlign w:val="center"/>
          </w:tcPr>
          <w:p w14:paraId="3C7C2B0A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السؤال الث</w:t>
            </w:r>
            <w:r w:rsidR="002A099E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لث</w:t>
            </w:r>
          </w:p>
        </w:tc>
        <w:tc>
          <w:tcPr>
            <w:tcW w:w="938" w:type="dxa"/>
            <w:vAlign w:val="center"/>
          </w:tcPr>
          <w:p w14:paraId="028BF10F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36" w:type="dxa"/>
            <w:vAlign w:val="center"/>
          </w:tcPr>
          <w:p w14:paraId="4DAB786E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14:paraId="463805B4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1" w:type="dxa"/>
            <w:vAlign w:val="center"/>
          </w:tcPr>
          <w:p w14:paraId="6E3FB0E4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2" w:type="dxa"/>
            <w:vAlign w:val="center"/>
          </w:tcPr>
          <w:p w14:paraId="1C720740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4374B37B" w14:textId="77777777" w:rsidTr="00E706D8">
        <w:trPr>
          <w:trHeight w:val="791"/>
        </w:trPr>
        <w:tc>
          <w:tcPr>
            <w:tcW w:w="1760" w:type="dxa"/>
            <w:vAlign w:val="center"/>
          </w:tcPr>
          <w:p w14:paraId="03BE5AE5" w14:textId="77777777" w:rsidR="00E706D8" w:rsidRPr="00E706D8" w:rsidRDefault="00AF7050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706D8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</w:p>
        </w:tc>
        <w:tc>
          <w:tcPr>
            <w:tcW w:w="938" w:type="dxa"/>
            <w:vAlign w:val="center"/>
          </w:tcPr>
          <w:p w14:paraId="38B1B71E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868" w:type="dxa"/>
            <w:gridSpan w:val="4"/>
            <w:vAlign w:val="center"/>
          </w:tcPr>
          <w:p w14:paraId="14CACF05" w14:textId="77777777" w:rsidR="00E706D8" w:rsidRPr="00E706D8" w:rsidRDefault="00E706D8" w:rsidP="00E706D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F164627" w14:textId="77777777" w:rsidR="00D851DF" w:rsidRDefault="00D851DF" w:rsidP="007C073A">
      <w:pPr>
        <w:rPr>
          <w:b/>
          <w:bCs/>
          <w:sz w:val="28"/>
          <w:szCs w:val="28"/>
          <w:rtl/>
        </w:rPr>
      </w:pPr>
    </w:p>
    <w:p w14:paraId="448E4984" w14:textId="77777777" w:rsidR="00D851DF" w:rsidRPr="00B61940" w:rsidRDefault="00AF7050" w:rsidP="00D851DF">
      <w:pPr>
        <w:spacing w:after="0"/>
        <w:ind w:left="360"/>
        <w:rPr>
          <w:rFonts w:ascii="Arial" w:eastAsia="Times New Roman" w:hAnsi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C83D0" wp14:editId="71A9B367">
                <wp:simplePos x="0" y="0"/>
                <wp:positionH relativeFrom="column">
                  <wp:posOffset>3046095</wp:posOffset>
                </wp:positionH>
                <wp:positionV relativeFrom="paragraph">
                  <wp:posOffset>0</wp:posOffset>
                </wp:positionV>
                <wp:extent cx="3600450" cy="1762125"/>
                <wp:effectExtent l="0" t="0" r="19050" b="15875"/>
                <wp:wrapNone/>
                <wp:docPr id="1398578792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762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5EDA6" w14:textId="77777777" w:rsidR="005F097D" w:rsidRPr="00B61940" w:rsidRDefault="00AF7050" w:rsidP="005F097D">
                            <w:pPr>
                              <w:spacing w:after="0"/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6" w:name="_Int_ZaEuHOlh"/>
                            <w:r w:rsidRPr="004202BC">
                              <w:rPr>
                                <w:rFonts w:ascii="Arial" w:eastAsia="Times New Roman" w:hAnsi="Arial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تعليمات </w:t>
                            </w:r>
                            <w:r w:rsidRPr="00B61940"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الاختبار</w:t>
                            </w:r>
                            <w:bookmarkEnd w:id="6"/>
                            <w:r w:rsidRPr="00B61940">
                              <w:rPr>
                                <w:rFonts w:ascii="Arial" w:eastAsia="Times New Roman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4F3A9C4C" w14:textId="77777777" w:rsidR="005F097D" w:rsidRPr="00B61940" w:rsidRDefault="00AF7050" w:rsidP="005F097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اقر</w:t>
                            </w:r>
                            <w:r w:rsidRPr="00B61940"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ئي السؤال جيداً قبل البدء في الإجابة.</w:t>
                            </w:r>
                          </w:p>
                          <w:p w14:paraId="168AE2C8" w14:textId="77777777" w:rsidR="005F097D" w:rsidRPr="00B61940" w:rsidRDefault="00AF7050" w:rsidP="005F097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B61940"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كتبي بخط واضح مع مراعاة نظافة الورقة.</w:t>
                            </w:r>
                          </w:p>
                          <w:p w14:paraId="692ADDF5" w14:textId="77777777" w:rsidR="005F097D" w:rsidRPr="00B61940" w:rsidRDefault="00AF7050" w:rsidP="005F097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940"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 تتركي سؤال بدون إجابة.</w:t>
                            </w:r>
                          </w:p>
                          <w:p w14:paraId="2C91EEE6" w14:textId="77777777" w:rsidR="005F097D" w:rsidRPr="00B61940" w:rsidRDefault="00AF7050" w:rsidP="005F097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940"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راجعي إجابتك أكثر من مرة قبل التسليم.</w:t>
                            </w:r>
                          </w:p>
                          <w:p w14:paraId="7586C0CC" w14:textId="77777777" w:rsidR="005F097D" w:rsidRPr="000850C3" w:rsidRDefault="005F097D" w:rsidP="005F09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C83D0" id="مستطيل مستدير الزوايا 20" o:spid="_x0000_s1028" style="position:absolute;left:0;text-align:left;margin-left:239.85pt;margin-top:0;width:283.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07C5EDA6" w14:textId="77777777" w:rsidR="005F097D" w:rsidRPr="00B61940" w:rsidRDefault="00AF7050" w:rsidP="005F097D">
                      <w:pPr>
                        <w:spacing w:after="0"/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</w:rPr>
                      </w:pPr>
                      <w:bookmarkStart w:id="7" w:name="_Int_ZaEuHOlh"/>
                      <w:r w:rsidRPr="004202BC">
                        <w:rPr>
                          <w:rFonts w:ascii="Arial" w:eastAsia="Times New Roman" w:hAnsi="Arial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تعليمات </w:t>
                      </w:r>
                      <w:r w:rsidRPr="00B61940"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الاختبار</w:t>
                      </w:r>
                      <w:bookmarkEnd w:id="7"/>
                      <w:r w:rsidRPr="00B61940">
                        <w:rPr>
                          <w:rFonts w:ascii="Arial" w:eastAsia="Times New Roman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4F3A9C4C" w14:textId="77777777" w:rsidR="005F097D" w:rsidRPr="00B61940" w:rsidRDefault="00AF7050" w:rsidP="005F097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  <w:t>اقر</w:t>
                      </w:r>
                      <w:r w:rsidRPr="00B61940"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  <w:t>ئي السؤال جيداً قبل البدء في الإجابة.</w:t>
                      </w:r>
                    </w:p>
                    <w:p w14:paraId="168AE2C8" w14:textId="77777777" w:rsidR="005F097D" w:rsidRPr="00B61940" w:rsidRDefault="00AF7050" w:rsidP="005F097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B61940"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  <w:t>كتبي بخط واضح مع مراعاة نظافة الورقة.</w:t>
                      </w:r>
                    </w:p>
                    <w:p w14:paraId="692ADDF5" w14:textId="77777777" w:rsidR="005F097D" w:rsidRPr="00B61940" w:rsidRDefault="00AF7050" w:rsidP="005F097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B61940"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  <w:t>لا تتركي سؤال بدون إجابة.</w:t>
                      </w:r>
                    </w:p>
                    <w:p w14:paraId="2C91EEE6" w14:textId="77777777" w:rsidR="005F097D" w:rsidRPr="00B61940" w:rsidRDefault="00AF7050" w:rsidP="005F097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B61940">
                        <w:rPr>
                          <w:rFonts w:ascii="Arial" w:eastAsia="Times New Roman" w:hAnsi="Arial"/>
                          <w:b/>
                          <w:bCs/>
                          <w:sz w:val="28"/>
                          <w:szCs w:val="28"/>
                          <w:rtl/>
                        </w:rPr>
                        <w:t>راجعي إجابتك أكثر من مرة قبل التسليم.</w:t>
                      </w:r>
                    </w:p>
                    <w:p w14:paraId="7586C0CC" w14:textId="77777777" w:rsidR="005F097D" w:rsidRPr="000850C3" w:rsidRDefault="005F097D" w:rsidP="005F09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A736D4" w14:textId="77777777" w:rsidR="00D851DF" w:rsidRDefault="00D851DF" w:rsidP="007C073A">
      <w:pPr>
        <w:rPr>
          <w:b/>
          <w:bCs/>
          <w:sz w:val="28"/>
          <w:szCs w:val="28"/>
          <w:rtl/>
        </w:rPr>
      </w:pPr>
    </w:p>
    <w:p w14:paraId="26EF2FBE" w14:textId="77777777" w:rsidR="00D851DF" w:rsidRDefault="00D851DF" w:rsidP="007C073A">
      <w:pPr>
        <w:rPr>
          <w:b/>
          <w:bCs/>
          <w:sz w:val="28"/>
          <w:szCs w:val="28"/>
          <w:rtl/>
        </w:rPr>
      </w:pPr>
    </w:p>
    <w:p w14:paraId="410765DD" w14:textId="77777777" w:rsidR="00D851DF" w:rsidRDefault="00D851DF" w:rsidP="007C073A">
      <w:pPr>
        <w:rPr>
          <w:b/>
          <w:bCs/>
          <w:sz w:val="28"/>
          <w:szCs w:val="28"/>
          <w:rtl/>
        </w:rPr>
      </w:pPr>
    </w:p>
    <w:p w14:paraId="53DBA0F5" w14:textId="77777777" w:rsidR="005F097D" w:rsidRDefault="00AF7050" w:rsidP="007C073A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معلمات</w:t>
      </w:r>
      <w:r w:rsidR="00E706D8" w:rsidRPr="00E706D8">
        <w:rPr>
          <w:rFonts w:hint="cs"/>
          <w:b/>
          <w:bCs/>
          <w:sz w:val="28"/>
          <w:szCs w:val="28"/>
          <w:rtl/>
        </w:rPr>
        <w:t xml:space="preserve"> المادة:</w:t>
      </w:r>
      <w:r>
        <w:rPr>
          <w:rFonts w:hint="cs"/>
          <w:b/>
          <w:bCs/>
          <w:sz w:val="28"/>
          <w:szCs w:val="28"/>
          <w:rtl/>
        </w:rPr>
        <w:t xml:space="preserve"> مزهره </w:t>
      </w:r>
      <w:proofErr w:type="spellStart"/>
      <w:r>
        <w:rPr>
          <w:rFonts w:hint="cs"/>
          <w:b/>
          <w:bCs/>
          <w:sz w:val="28"/>
          <w:szCs w:val="28"/>
          <w:rtl/>
        </w:rPr>
        <w:t>المنتشري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، لورا </w:t>
      </w:r>
      <w:proofErr w:type="spellStart"/>
      <w:r>
        <w:rPr>
          <w:rFonts w:hint="cs"/>
          <w:b/>
          <w:bCs/>
          <w:sz w:val="28"/>
          <w:szCs w:val="28"/>
          <w:rtl/>
        </w:rPr>
        <w:t>الحصيني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  <w:r w:rsidR="00E706D8">
        <w:rPr>
          <w:rFonts w:hint="cs"/>
          <w:b/>
          <w:bCs/>
          <w:sz w:val="28"/>
          <w:szCs w:val="28"/>
          <w:rtl/>
        </w:rPr>
        <w:t xml:space="preserve">                         </w:t>
      </w:r>
    </w:p>
    <w:p w14:paraId="2BBAB065" w14:textId="77777777" w:rsidR="005F097D" w:rsidRDefault="005F097D" w:rsidP="007C073A">
      <w:pPr>
        <w:rPr>
          <w:b/>
          <w:bCs/>
          <w:sz w:val="28"/>
          <w:szCs w:val="28"/>
          <w:rtl/>
        </w:rPr>
      </w:pPr>
    </w:p>
    <w:p w14:paraId="340DE0EB" w14:textId="77777777" w:rsidR="00DF256F" w:rsidRDefault="00DF256F" w:rsidP="005F097D">
      <w:pPr>
        <w:rPr>
          <w:b/>
          <w:bCs/>
          <w:sz w:val="28"/>
          <w:szCs w:val="28"/>
          <w:rtl/>
        </w:rPr>
      </w:pPr>
    </w:p>
    <w:p w14:paraId="137A6320" w14:textId="77777777" w:rsidR="00DC2D19" w:rsidRDefault="00AF7050" w:rsidP="00EF2541">
      <w:pPr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="005F097D">
        <w:rPr>
          <w:rFonts w:hint="cs"/>
          <w:b/>
          <w:bCs/>
          <w:sz w:val="28"/>
          <w:szCs w:val="28"/>
          <w:rtl/>
        </w:rPr>
        <w:t>معلم</w:t>
      </w:r>
      <w:r w:rsidR="00757B74">
        <w:rPr>
          <w:rFonts w:hint="cs"/>
          <w:b/>
          <w:bCs/>
          <w:sz w:val="28"/>
          <w:szCs w:val="28"/>
          <w:rtl/>
        </w:rPr>
        <w:t>ة</w:t>
      </w:r>
      <w:r w:rsidR="005F097D">
        <w:rPr>
          <w:rFonts w:hint="cs"/>
          <w:b/>
          <w:bCs/>
          <w:sz w:val="28"/>
          <w:szCs w:val="28"/>
          <w:rtl/>
        </w:rPr>
        <w:t xml:space="preserve"> </w:t>
      </w:r>
      <w:bookmarkStart w:id="8" w:name="_Int_ATqNzsu2"/>
      <w:r w:rsidR="005F097D">
        <w:rPr>
          <w:rFonts w:hint="cs"/>
          <w:b/>
          <w:bCs/>
          <w:sz w:val="28"/>
          <w:szCs w:val="28"/>
          <w:rtl/>
        </w:rPr>
        <w:t>المادة :</w:t>
      </w:r>
      <w:bookmarkEnd w:id="8"/>
      <w:r w:rsidR="005F097D">
        <w:rPr>
          <w:rFonts w:hint="cs"/>
          <w:b/>
          <w:bCs/>
          <w:sz w:val="28"/>
          <w:szCs w:val="28"/>
          <w:rtl/>
        </w:rPr>
        <w:t xml:space="preserve"> </w:t>
      </w:r>
      <w:r w:rsidR="00757B74">
        <w:rPr>
          <w:rFonts w:hint="cs"/>
          <w:b/>
          <w:bCs/>
          <w:sz w:val="28"/>
          <w:szCs w:val="28"/>
          <w:rtl/>
        </w:rPr>
        <w:t xml:space="preserve">منار القرني.                                </w:t>
      </w:r>
      <w:r w:rsidR="005F097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="005F097D"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 xml:space="preserve">مديرة المدرسة </w:t>
      </w:r>
      <w:r w:rsidR="00110456">
        <w:rPr>
          <w:rFonts w:hint="cs"/>
          <w:b/>
          <w:bCs/>
          <w:sz w:val="28"/>
          <w:szCs w:val="28"/>
          <w:rtl/>
        </w:rPr>
        <w:t>:…………..</w:t>
      </w:r>
    </w:p>
    <w:p w14:paraId="59398E9A" w14:textId="77777777" w:rsidR="00DC2D19" w:rsidRDefault="00DC2D19" w:rsidP="00EF2541">
      <w:pPr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0208AD5" w14:textId="77777777" w:rsidR="00E920E9" w:rsidRDefault="00AF7050" w:rsidP="00DC2D19">
      <w:pPr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546564" wp14:editId="3EC26141">
                <wp:simplePos x="0" y="0"/>
                <wp:positionH relativeFrom="column">
                  <wp:posOffset>-47971</wp:posOffset>
                </wp:positionH>
                <wp:positionV relativeFrom="paragraph">
                  <wp:posOffset>-219339</wp:posOffset>
                </wp:positionV>
                <wp:extent cx="936625" cy="469900"/>
                <wp:effectExtent l="0" t="0" r="15875" b="12700"/>
                <wp:wrapNone/>
                <wp:docPr id="457361005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345CB" w14:textId="77777777" w:rsidR="00381DEB" w:rsidRPr="00946AD6" w:rsidRDefault="00AF7050" w:rsidP="000C6C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6AD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١٨/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46564" id="Rectangle: Rounded Corners 39" o:spid="_x0000_s1029" style="position:absolute;left:0;text-align:left;margin-left:-3.8pt;margin-top:-17.25pt;width:73.75pt;height:3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" fillcolor="white [3204]" strokecolor="#262626 [484]" strokeweight="1pt">
                <v:stroke joinstyle="miter"/>
                <v:textbox>
                  <w:txbxContent>
                    <w:p w14:paraId="730345CB" w14:textId="77777777" w:rsidR="00381DEB" w:rsidRPr="00946AD6" w:rsidRDefault="00AF7050" w:rsidP="000C6C07">
                      <w:pPr>
                        <w:rPr>
                          <w:sz w:val="32"/>
                          <w:szCs w:val="32"/>
                        </w:rPr>
                      </w:pPr>
                      <w:r w:rsidRPr="00946AD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١٨/</w:t>
                      </w:r>
                    </w:p>
                  </w:txbxContent>
                </v:textbox>
              </v:roundrect>
            </w:pict>
          </mc:Fallback>
        </mc:AlternateContent>
      </w:r>
      <w:r w:rsidR="00F270C2" w:rsidRPr="004A2D50"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الأول:</w:t>
      </w:r>
      <w:r w:rsidR="00F270C2" w:rsidRPr="00AF3456"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4B7ABB89" w14:textId="77777777" w:rsidR="00E553C2" w:rsidRDefault="00AF7050" w:rsidP="00E553C2">
      <w:pPr>
        <w:pStyle w:val="a6"/>
        <w:numPr>
          <w:ilvl w:val="0"/>
          <w:numId w:val="11"/>
        </w:num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أوجد ناتج الطرح رأسيًا وأفقيًا:</w:t>
      </w:r>
    </w:p>
    <w:p w14:paraId="3E794C6A" w14:textId="77777777" w:rsidR="004F10C1" w:rsidRDefault="00AF7050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6432" behindDoc="0" locked="0" layoutInCell="1" allowOverlap="1" wp14:anchorId="4219CFBB" wp14:editId="73431FF5">
            <wp:simplePos x="0" y="0"/>
            <wp:positionH relativeFrom="column">
              <wp:posOffset>389890</wp:posOffset>
            </wp:positionH>
            <wp:positionV relativeFrom="paragraph">
              <wp:posOffset>26670</wp:posOffset>
            </wp:positionV>
            <wp:extent cx="819150" cy="1290320"/>
            <wp:effectExtent l="0" t="0" r="0" b="5080"/>
            <wp:wrapNone/>
            <wp:docPr id="3990618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61805" name="Picture 3990618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7456" behindDoc="0" locked="0" layoutInCell="1" allowOverlap="1" wp14:anchorId="712DF0D6" wp14:editId="0A7D4518">
            <wp:simplePos x="0" y="0"/>
            <wp:positionH relativeFrom="column">
              <wp:posOffset>1787389</wp:posOffset>
            </wp:positionH>
            <wp:positionV relativeFrom="paragraph">
              <wp:posOffset>186035</wp:posOffset>
            </wp:positionV>
            <wp:extent cx="636517" cy="1130961"/>
            <wp:effectExtent l="0" t="6033" r="5398" b="5397"/>
            <wp:wrapNone/>
            <wp:docPr id="13276274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27476" name="Picture 13276274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517" cy="113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D3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02D06D3C" wp14:editId="10FB3D2A">
            <wp:simplePos x="0" y="0"/>
            <wp:positionH relativeFrom="column">
              <wp:posOffset>3433856</wp:posOffset>
            </wp:positionH>
            <wp:positionV relativeFrom="paragraph">
              <wp:posOffset>122817</wp:posOffset>
            </wp:positionV>
            <wp:extent cx="1191895" cy="1143000"/>
            <wp:effectExtent l="0" t="0" r="1905" b="0"/>
            <wp:wrapNone/>
            <wp:docPr id="13655484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48467" name="Picture 1365548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D3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4384" behindDoc="0" locked="0" layoutInCell="1" allowOverlap="1" wp14:anchorId="116627BD" wp14:editId="170F3FF9">
            <wp:simplePos x="0" y="0"/>
            <wp:positionH relativeFrom="column">
              <wp:posOffset>5114663</wp:posOffset>
            </wp:positionH>
            <wp:positionV relativeFrom="paragraph">
              <wp:posOffset>184411</wp:posOffset>
            </wp:positionV>
            <wp:extent cx="1222375" cy="1162050"/>
            <wp:effectExtent l="0" t="0" r="0" b="6350"/>
            <wp:wrapNone/>
            <wp:docPr id="1195919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19881" name="Picture 11959198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54996" w14:textId="77777777" w:rsidR="004F10C1" w:rsidRDefault="004F10C1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494D97C" w14:textId="77777777" w:rsidR="004F10C1" w:rsidRDefault="004F10C1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D68234A" w14:textId="77777777" w:rsidR="001A0DD3" w:rsidRDefault="001A0DD3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F1EC564" w14:textId="77777777" w:rsidR="001A0DD3" w:rsidRDefault="001A0DD3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A8782AA" w14:textId="77777777" w:rsidR="004A2D50" w:rsidRDefault="004A2D50" w:rsidP="004F10C1">
      <w:pPr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</w:p>
    <w:p w14:paraId="1BAC9ED5" w14:textId="77777777" w:rsidR="004F10C1" w:rsidRDefault="004F10C1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8561A82" w14:textId="77777777" w:rsidR="004A2D50" w:rsidRPr="004A2D50" w:rsidRDefault="00AF7050" w:rsidP="004F10C1">
      <w:pPr>
        <w:pStyle w:val="a6"/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</w:rPr>
      </w:pPr>
      <w:r w:rsidRPr="004A2D50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</w:t>
      </w:r>
      <w:r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</w:t>
      </w:r>
    </w:p>
    <w:p w14:paraId="2A43D1DB" w14:textId="77777777" w:rsidR="00EE2431" w:rsidRDefault="00AF7050" w:rsidP="00317C4F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ب) أستعمل خط الأعداد لأجد ناتج الجمع:</w:t>
      </w:r>
    </w:p>
    <w:p w14:paraId="06D6963A" w14:textId="77777777" w:rsidR="004F10C1" w:rsidRDefault="00AF7050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8480" behindDoc="0" locked="0" layoutInCell="1" allowOverlap="1" wp14:anchorId="3F1603C8" wp14:editId="4A9BDEB5">
            <wp:simplePos x="0" y="0"/>
            <wp:positionH relativeFrom="column">
              <wp:posOffset>712381</wp:posOffset>
            </wp:positionH>
            <wp:positionV relativeFrom="paragraph">
              <wp:posOffset>30908</wp:posOffset>
            </wp:positionV>
            <wp:extent cx="5247934" cy="563526"/>
            <wp:effectExtent l="0" t="0" r="0" b="0"/>
            <wp:wrapNone/>
            <wp:docPr id="12694861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86160" name="Picture 12694861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80" cy="5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DF679" w14:textId="77777777" w:rsidR="004F10C1" w:rsidRDefault="004F10C1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6F58421" w14:textId="77777777" w:rsidR="004F10C1" w:rsidRDefault="00AF7050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3600" behindDoc="1" locked="0" layoutInCell="1" allowOverlap="1" wp14:anchorId="58BB916E" wp14:editId="2EC71456">
            <wp:simplePos x="0" y="0"/>
            <wp:positionH relativeFrom="column">
              <wp:posOffset>1208405</wp:posOffset>
            </wp:positionH>
            <wp:positionV relativeFrom="paragraph">
              <wp:posOffset>107950</wp:posOffset>
            </wp:positionV>
            <wp:extent cx="3982085" cy="899795"/>
            <wp:effectExtent l="0" t="0" r="5715" b="1905"/>
            <wp:wrapNone/>
            <wp:docPr id="18636305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30517" name="Picture 18636305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CFB7" w14:textId="77777777" w:rsidR="004A2D50" w:rsidRDefault="004A2D50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C5F5E46" w14:textId="77777777" w:rsidR="004A2D50" w:rsidRDefault="00AF7050" w:rsidP="004F10C1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11B05F27" w14:textId="77777777" w:rsidR="004A2D50" w:rsidRDefault="00AF7050" w:rsidP="00ED5A03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63E5E2" wp14:editId="6176E33F">
                <wp:simplePos x="0" y="0"/>
                <wp:positionH relativeFrom="column">
                  <wp:posOffset>1423443</wp:posOffset>
                </wp:positionH>
                <wp:positionV relativeFrom="paragraph">
                  <wp:posOffset>139247</wp:posOffset>
                </wp:positionV>
                <wp:extent cx="358775" cy="358775"/>
                <wp:effectExtent l="0" t="0" r="9525" b="9525"/>
                <wp:wrapNone/>
                <wp:docPr id="296637331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9" style="width:28.25pt;height:28.25pt;margin-top:10.95pt;margin-left:112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fillcolor="white" strokecolor="#262626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F8C10E" wp14:editId="6A12EF67">
                <wp:simplePos x="0" y="0"/>
                <wp:positionH relativeFrom="column">
                  <wp:posOffset>2960461</wp:posOffset>
                </wp:positionH>
                <wp:positionV relativeFrom="paragraph">
                  <wp:posOffset>139247</wp:posOffset>
                </wp:positionV>
                <wp:extent cx="358775" cy="358775"/>
                <wp:effectExtent l="0" t="0" r="9525" b="9525"/>
                <wp:wrapNone/>
                <wp:docPr id="112955453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0" style="width:28.25pt;height:28.25pt;margin-top:10.95pt;margin-left:233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fillcolor="white" strokecolor="#262626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7740E5" wp14:editId="41018269">
                <wp:simplePos x="0" y="0"/>
                <wp:positionH relativeFrom="column">
                  <wp:posOffset>4550047</wp:posOffset>
                </wp:positionH>
                <wp:positionV relativeFrom="paragraph">
                  <wp:posOffset>139428</wp:posOffset>
                </wp:positionV>
                <wp:extent cx="358775" cy="358775"/>
                <wp:effectExtent l="0" t="0" r="9525" b="9525"/>
                <wp:wrapNone/>
                <wp:docPr id="155104720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1" style="width:28.25pt;height:28.25pt;margin-top:11pt;margin-left:35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color="white" strokecolor="#262626" strokeweight="1pt"/>
            </w:pict>
          </mc:Fallback>
        </mc:AlternateContent>
      </w:r>
    </w:p>
    <w:p w14:paraId="363F05BA" w14:textId="77777777" w:rsidR="004A2D50" w:rsidRDefault="004A2D50" w:rsidP="00580386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ACB9101" w14:textId="77777777" w:rsidR="00CA432D" w:rsidRDefault="00CA432D" w:rsidP="00580386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E86A46F" w14:textId="77777777" w:rsidR="004A2D50" w:rsidRPr="004A2D50" w:rsidRDefault="00AF7050" w:rsidP="00ED5A03">
      <w:pPr>
        <w:pStyle w:val="a6"/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4A2D50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</w:t>
      </w:r>
      <w:r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</w:t>
      </w:r>
      <w:r w:rsidR="00ED5A03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</w:t>
      </w:r>
    </w:p>
    <w:p w14:paraId="6E5F24B1" w14:textId="77777777" w:rsidR="004A2D50" w:rsidRDefault="00AF705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ج) أكتب العدد الصحيح في الفراغ:</w:t>
      </w:r>
    </w:p>
    <w:p w14:paraId="530F897E" w14:textId="77777777" w:rsidR="005001E3" w:rsidRDefault="005001E3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61A95E5" w14:textId="77777777" w:rsidR="005001E3" w:rsidRDefault="00AF705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69504" behindDoc="0" locked="0" layoutInCell="1" allowOverlap="1" wp14:anchorId="71F4BB4D" wp14:editId="55EB7D41">
            <wp:simplePos x="0" y="0"/>
            <wp:positionH relativeFrom="column">
              <wp:posOffset>713776</wp:posOffset>
            </wp:positionH>
            <wp:positionV relativeFrom="paragraph">
              <wp:posOffset>95414</wp:posOffset>
            </wp:positionV>
            <wp:extent cx="5288280" cy="400685"/>
            <wp:effectExtent l="0" t="0" r="0" b="5715"/>
            <wp:wrapNone/>
            <wp:docPr id="5343285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28561" name="Picture 5343285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54" b="5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0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533FB" w14:textId="77777777" w:rsidR="005001E3" w:rsidRDefault="005001E3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DD7EA18" w14:textId="77777777" w:rsidR="005001E3" w:rsidRDefault="005001E3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F3C6040" w14:textId="77777777" w:rsidR="005D77B3" w:rsidRPr="00FA0A81" w:rsidRDefault="00AF7050" w:rsidP="00FA0A81">
      <w:pPr>
        <w:pStyle w:val="a6"/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4A2D50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</w:t>
      </w:r>
      <w:r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</w:t>
      </w:r>
    </w:p>
    <w:p w14:paraId="4A4566AB" w14:textId="77777777" w:rsidR="005001E3" w:rsidRDefault="00AF705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0528" behindDoc="0" locked="0" layoutInCell="1" allowOverlap="1" wp14:anchorId="41B2BBE9" wp14:editId="240E5BFB">
            <wp:simplePos x="0" y="0"/>
            <wp:positionH relativeFrom="column">
              <wp:posOffset>204470</wp:posOffset>
            </wp:positionH>
            <wp:positionV relativeFrom="paragraph">
              <wp:posOffset>350320</wp:posOffset>
            </wp:positionV>
            <wp:extent cx="6208295" cy="555763"/>
            <wp:effectExtent l="0" t="0" r="2540" b="3175"/>
            <wp:wrapNone/>
            <wp:docPr id="14582698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69823" name="Picture 14582698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295" cy="55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5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د)</w:t>
      </w:r>
      <w:r w:rsidR="002E17F2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استعمل </w:t>
      </w:r>
      <w:bookmarkStart w:id="9" w:name="_Int_IOoELbN4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( &gt;</w:t>
      </w:r>
      <w:bookmarkEnd w:id="9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، </w:t>
      </w:r>
      <w:bookmarkStart w:id="10" w:name="_Int_UNxUAlGu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&lt; ،</w:t>
      </w:r>
      <w:bookmarkEnd w:id="10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bookmarkStart w:id="11" w:name="_Int_bdp7FBjP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= )</w:t>
      </w:r>
      <w:bookmarkEnd w:id="11"/>
      <w:r w:rsidR="006A2C2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في المكان المناسب:</w:t>
      </w:r>
    </w:p>
    <w:p w14:paraId="63808BDB" w14:textId="77777777" w:rsidR="00B024EC" w:rsidRDefault="00B024EC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5823350" w14:textId="77777777" w:rsidR="00FA0A81" w:rsidRDefault="00FA0A81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EF76D55" w14:textId="77777777" w:rsidR="00B024EC" w:rsidRDefault="00B024EC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52A5DF2" w14:textId="77777777" w:rsidR="00B024EC" w:rsidRDefault="00B024EC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56307B8" w14:textId="77777777" w:rsidR="00B024EC" w:rsidRPr="004A2D50" w:rsidRDefault="00AF7050" w:rsidP="00317C4F">
      <w:pPr>
        <w:pStyle w:val="a6"/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4A2D50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</w:t>
      </w:r>
      <w:r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</w:t>
      </w:r>
    </w:p>
    <w:p w14:paraId="732C12F4" w14:textId="77777777" w:rsidR="005D77B3" w:rsidRDefault="005D77B3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CE0173E" w14:textId="77777777" w:rsidR="00B024EC" w:rsidRDefault="00AF705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1552" behindDoc="1" locked="0" layoutInCell="1" allowOverlap="1" wp14:anchorId="20F84D97" wp14:editId="70C56F1F">
            <wp:simplePos x="0" y="0"/>
            <wp:positionH relativeFrom="column">
              <wp:posOffset>698500</wp:posOffset>
            </wp:positionH>
            <wp:positionV relativeFrom="paragraph">
              <wp:posOffset>98031</wp:posOffset>
            </wp:positionV>
            <wp:extent cx="5137150" cy="1601470"/>
            <wp:effectExtent l="0" t="0" r="6350" b="0"/>
            <wp:wrapNone/>
            <wp:docPr id="2939733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73372" name="Picture 2939733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E5A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385E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ـ)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استعمل العد</w:t>
      </w:r>
      <w:r w:rsidR="0013678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بالقفز خمسات، وعشرات:</w:t>
      </w:r>
    </w:p>
    <w:p w14:paraId="3BE8A86C" w14:textId="77777777" w:rsidR="00C333A0" w:rsidRDefault="00C333A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7921DA9" w14:textId="77777777" w:rsidR="00C333A0" w:rsidRDefault="00C333A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B88C1D8" w14:textId="77777777" w:rsidR="00C333A0" w:rsidRDefault="00C333A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881796C" w14:textId="77777777" w:rsidR="00C333A0" w:rsidRDefault="00C333A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A1C0B1D" w14:textId="77777777" w:rsidR="00CA432D" w:rsidRDefault="00CA432D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0E31A26" w14:textId="77777777" w:rsidR="00C333A0" w:rsidRDefault="00C333A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36EE9A3" w14:textId="77777777" w:rsidR="00C333A0" w:rsidRDefault="00AF7050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44F8B9" wp14:editId="2E06CE6A">
                <wp:simplePos x="0" y="0"/>
                <wp:positionH relativeFrom="column">
                  <wp:posOffset>-31457</wp:posOffset>
                </wp:positionH>
                <wp:positionV relativeFrom="paragraph">
                  <wp:posOffset>-229235</wp:posOffset>
                </wp:positionV>
                <wp:extent cx="936625" cy="469900"/>
                <wp:effectExtent l="0" t="0" r="15875" b="12700"/>
                <wp:wrapNone/>
                <wp:docPr id="1415742271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CB2B0" w14:textId="77777777" w:rsidR="00D35008" w:rsidRPr="00946AD6" w:rsidRDefault="00AF7050" w:rsidP="000C6C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١٢</w:t>
                            </w:r>
                            <w:r w:rsidRPr="00946AD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4F8B9" id="_x0000_s1030" style="position:absolute;left:0;text-align:left;margin-left:-2.5pt;margin-top:-18.05pt;width:73.75pt;height:3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" fillcolor="white [3204]" strokecolor="#262626 [484]" strokeweight="1pt">
                <v:stroke joinstyle="miter"/>
                <v:textbox>
                  <w:txbxContent>
                    <w:p w14:paraId="1D6CB2B0" w14:textId="77777777" w:rsidR="00D35008" w:rsidRPr="00946AD6" w:rsidRDefault="00AF7050" w:rsidP="000C6C0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١٢</w:t>
                      </w:r>
                      <w:r w:rsidRPr="00946AD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="00C333A0" w:rsidRPr="00EB6541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الثاني:</w:t>
      </w:r>
    </w:p>
    <w:p w14:paraId="3105F725" w14:textId="77777777" w:rsidR="00EB6541" w:rsidRDefault="00EB6541" w:rsidP="00455BC7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CE7139E" w14:textId="77777777" w:rsidR="00EB6541" w:rsidRDefault="00AF7050" w:rsidP="00EB6541">
      <w:pPr>
        <w:pStyle w:val="a6"/>
        <w:numPr>
          <w:ilvl w:val="0"/>
          <w:numId w:val="12"/>
        </w:num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2576" behindDoc="1" locked="0" layoutInCell="1" allowOverlap="1" wp14:anchorId="56297FFD" wp14:editId="111FF1B1">
            <wp:simplePos x="0" y="0"/>
            <wp:positionH relativeFrom="column">
              <wp:posOffset>1308692</wp:posOffset>
            </wp:positionH>
            <wp:positionV relativeFrom="paragraph">
              <wp:posOffset>151712</wp:posOffset>
            </wp:positionV>
            <wp:extent cx="3845491" cy="2217578"/>
            <wp:effectExtent l="0" t="0" r="3175" b="5080"/>
            <wp:wrapNone/>
            <wp:docPr id="5585192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19249" name="Picture 5585192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91" cy="221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0F3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صِل </w:t>
      </w:r>
      <w:r w:rsidR="000C1768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كل مجسم</w:t>
      </w:r>
      <w:r w:rsidR="00732540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ب</w:t>
      </w:r>
      <w:r w:rsidR="00714DFA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اسمه</w:t>
      </w:r>
      <w:r w:rsidR="000C1768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الصحيح:</w:t>
      </w:r>
    </w:p>
    <w:p w14:paraId="57E871AF" w14:textId="77777777" w:rsidR="000C1768" w:rsidRDefault="000C1768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B5E25E3" w14:textId="77777777" w:rsidR="00DA417C" w:rsidRDefault="00DA417C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5E02ABD" w14:textId="77777777" w:rsidR="00DA417C" w:rsidRDefault="00DA417C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3D4741E" w14:textId="77777777" w:rsidR="00226B73" w:rsidRDefault="00226B73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8778C79" w14:textId="77777777" w:rsidR="00226B73" w:rsidRDefault="00226B73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D54D53F" w14:textId="77777777" w:rsidR="00226B73" w:rsidRDefault="00226B73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A85C32E" w14:textId="77777777" w:rsidR="00226B73" w:rsidRDefault="00226B73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89D87C4" w14:textId="77777777" w:rsidR="00F56671" w:rsidRDefault="00F56671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E6E2BB0" w14:textId="77777777" w:rsidR="00226B73" w:rsidRDefault="00226B73" w:rsidP="000C1768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38EF5B4" w14:textId="77777777" w:rsidR="00226B73" w:rsidRPr="00F56671" w:rsidRDefault="00AF7050" w:rsidP="00F56671">
      <w:pPr>
        <w:spacing w:after="0" w:line="240" w:lineRule="auto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 xml:space="preserve">     </w:t>
      </w:r>
      <w:r w:rsidRPr="00F56671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6E74AA1E" w14:textId="77777777" w:rsidR="00226B73" w:rsidRDefault="00AF7050" w:rsidP="00226B73">
      <w:pPr>
        <w:pStyle w:val="a6"/>
        <w:numPr>
          <w:ilvl w:val="0"/>
          <w:numId w:val="12"/>
        </w:num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4624" behindDoc="0" locked="0" layoutInCell="1" allowOverlap="1" wp14:anchorId="1187D28B" wp14:editId="22A4DDAA">
            <wp:simplePos x="0" y="0"/>
            <wp:positionH relativeFrom="column">
              <wp:posOffset>531628</wp:posOffset>
            </wp:positionH>
            <wp:positionV relativeFrom="paragraph">
              <wp:posOffset>355083</wp:posOffset>
            </wp:positionV>
            <wp:extent cx="5513070" cy="1264920"/>
            <wp:effectExtent l="0" t="0" r="0" b="5080"/>
            <wp:wrapTopAndBottom/>
            <wp:docPr id="9358091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09177" name="Picture 9358091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693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CB3F0C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اكتب عدد الاضلاع </w:t>
      </w:r>
      <w:proofErr w:type="spellStart"/>
      <w:r w:rsidR="00CB3F0C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والرؤس</w:t>
      </w:r>
      <w:proofErr w:type="spellEnd"/>
      <w:r w:rsidR="00CB3F0C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للأشكال المستوية التالية:</w:t>
      </w:r>
    </w:p>
    <w:p w14:paraId="0CAF35CA" w14:textId="77777777" w:rsidR="009A4A78" w:rsidRPr="009A4A78" w:rsidRDefault="00AF7050" w:rsidP="009A4A78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9A4A78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38AF47A5" w14:textId="230DC1DB" w:rsidR="009A4A78" w:rsidRDefault="00AF7050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5648" behindDoc="1" locked="0" layoutInCell="1" allowOverlap="1" wp14:anchorId="29D87AF5" wp14:editId="70F1C552">
            <wp:simplePos x="0" y="0"/>
            <wp:positionH relativeFrom="column">
              <wp:posOffset>161966</wp:posOffset>
            </wp:positionH>
            <wp:positionV relativeFrom="paragraph">
              <wp:posOffset>231775</wp:posOffset>
            </wp:positionV>
            <wp:extent cx="6164688" cy="1430594"/>
            <wp:effectExtent l="0" t="0" r="0" b="5080"/>
            <wp:wrapNone/>
            <wp:docPr id="16682922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92268" name="Picture 16682922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688" cy="143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EA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ج) </w:t>
      </w:r>
      <w:r w:rsidR="003F6A1C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حوط الكسر الدال </w:t>
      </w:r>
      <w:hyperlink r:id="rId20" w:history="1">
        <w:r w:rsidR="003F6A1C" w:rsidRPr="00744C46">
          <w:rPr>
            <w:rStyle w:val="Hyperlink"/>
            <w:rFonts w:asciiTheme="minorBidi" w:hAnsiTheme="minorBidi" w:hint="cs"/>
            <w:b/>
            <w:bCs/>
            <w:color w:val="000000" w:themeColor="text1"/>
            <w:spacing w:val="4"/>
            <w:sz w:val="32"/>
            <w:szCs w:val="32"/>
            <w:u w:val="none"/>
            <w:rtl/>
          </w:rPr>
          <w:t>على</w:t>
        </w:r>
      </w:hyperlink>
      <w:r w:rsidR="003F6A1C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الجزء المظلل:</w:t>
      </w:r>
    </w:p>
    <w:p w14:paraId="375C66CC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EE0827D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5FAE235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4C4DB33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F1A2C76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A288B26" w14:textId="77777777" w:rsidR="0078795D" w:rsidRDefault="0078795D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06F1A4E" w14:textId="77777777" w:rsidR="00A976EA" w:rsidRPr="009A4A78" w:rsidRDefault="00AF7050" w:rsidP="00317C4F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9A4A78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3150F296" w14:textId="77777777" w:rsidR="00BA1537" w:rsidRDefault="00BA1537" w:rsidP="009A4A78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9772C94" w14:textId="77777777" w:rsidR="0078795D" w:rsidRDefault="00AF7050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د) حوط المجسم الذ</w:t>
      </w:r>
      <w:r w:rsidR="00BA153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EF6531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</w:t>
      </w:r>
      <w:r w:rsidR="00BA153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حوط المجسم الذي       </w:t>
      </w:r>
      <w:r w:rsidR="00BA1537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حوط المجسم الذي </w:t>
      </w:r>
    </w:p>
    <w:p w14:paraId="3BF5D334" w14:textId="77777777" w:rsidR="00BA1537" w:rsidRDefault="00AF7050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</w:t>
      </w: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يتدحرج</w:t>
      </w: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                      </w:t>
      </w: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يتراص</w:t>
      </w: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                    </w:t>
      </w:r>
      <w:r w:rsidRPr="00B76CB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ينزلق</w:t>
      </w:r>
    </w:p>
    <w:p w14:paraId="60B43686" w14:textId="77777777" w:rsidR="00465FDA" w:rsidRDefault="00AF7050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01248" behindDoc="0" locked="0" layoutInCell="1" allowOverlap="1" wp14:anchorId="062BBD19" wp14:editId="4E8A2085">
            <wp:simplePos x="0" y="0"/>
            <wp:positionH relativeFrom="column">
              <wp:posOffset>531357</wp:posOffset>
            </wp:positionH>
            <wp:positionV relativeFrom="paragraph">
              <wp:posOffset>96828</wp:posOffset>
            </wp:positionV>
            <wp:extent cx="973133" cy="1032919"/>
            <wp:effectExtent l="0" t="0" r="5080" b="0"/>
            <wp:wrapNone/>
            <wp:docPr id="62570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0231" name="Picture 11361362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2" t="26748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33" cy="103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C0A">
        <w:rPr>
          <w:rFonts w:hint="cs"/>
          <w:noProof/>
          <w:rtl/>
          <w:lang w:val="ar-SA"/>
        </w:rPr>
        <w:drawing>
          <wp:anchor distT="0" distB="0" distL="114300" distR="114300" simplePos="0" relativeHeight="251698176" behindDoc="1" locked="0" layoutInCell="1" allowOverlap="1" wp14:anchorId="08B3F9EF" wp14:editId="7B87F1A7">
            <wp:simplePos x="0" y="0"/>
            <wp:positionH relativeFrom="column">
              <wp:posOffset>2864338</wp:posOffset>
            </wp:positionH>
            <wp:positionV relativeFrom="paragraph">
              <wp:posOffset>28331</wp:posOffset>
            </wp:positionV>
            <wp:extent cx="818954" cy="976923"/>
            <wp:effectExtent l="0" t="0" r="0" b="1270"/>
            <wp:wrapNone/>
            <wp:docPr id="9034624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2470" name="Picture 11361362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4" t="23570" r="25892" b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5" cy="97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71">
        <w:rPr>
          <w:rFonts w:hint="cs"/>
          <w:noProof/>
          <w:rtl/>
          <w:lang w:val="ar-SA"/>
        </w:rPr>
        <w:drawing>
          <wp:anchor distT="0" distB="0" distL="114300" distR="114300" simplePos="0" relativeHeight="251696128" behindDoc="0" locked="0" layoutInCell="1" allowOverlap="1" wp14:anchorId="294E9DD6" wp14:editId="4809F27C">
            <wp:simplePos x="0" y="0"/>
            <wp:positionH relativeFrom="column">
              <wp:posOffset>5294377</wp:posOffset>
            </wp:positionH>
            <wp:positionV relativeFrom="paragraph">
              <wp:posOffset>78339</wp:posOffset>
            </wp:positionV>
            <wp:extent cx="1026725" cy="1180678"/>
            <wp:effectExtent l="0" t="0" r="2540" b="635"/>
            <wp:wrapNone/>
            <wp:docPr id="860189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9418" name="Picture 11361362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 t="27354" r="73035" b="2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25" cy="118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C9B34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EFB02A5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EA124DF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71049F1" w14:textId="77777777" w:rsidR="00465FDA" w:rsidRDefault="00AF7050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00224" behindDoc="0" locked="0" layoutInCell="1" allowOverlap="1" wp14:anchorId="40A84D6C" wp14:editId="13AF01ED">
            <wp:simplePos x="0" y="0"/>
            <wp:positionH relativeFrom="column">
              <wp:posOffset>475238</wp:posOffset>
            </wp:positionH>
            <wp:positionV relativeFrom="paragraph">
              <wp:posOffset>197485</wp:posOffset>
            </wp:positionV>
            <wp:extent cx="1026160" cy="1180465"/>
            <wp:effectExtent l="0" t="0" r="2540" b="635"/>
            <wp:wrapNone/>
            <wp:docPr id="1402494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94056" name="Picture 11361362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 t="27354" r="73035" b="2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C0A">
        <w:rPr>
          <w:rFonts w:hint="cs"/>
          <w:noProof/>
          <w:rtl/>
          <w:lang w:val="ar-SA"/>
        </w:rPr>
        <w:drawing>
          <wp:anchor distT="0" distB="0" distL="114300" distR="114300" simplePos="0" relativeHeight="251699200" behindDoc="1" locked="0" layoutInCell="1" allowOverlap="1" wp14:anchorId="3BE9A4D5" wp14:editId="0D656104">
            <wp:simplePos x="0" y="0"/>
            <wp:positionH relativeFrom="column">
              <wp:posOffset>2863849</wp:posOffset>
            </wp:positionH>
            <wp:positionV relativeFrom="paragraph">
              <wp:posOffset>74930</wp:posOffset>
            </wp:positionV>
            <wp:extent cx="818515" cy="1187093"/>
            <wp:effectExtent l="0" t="0" r="0" b="0"/>
            <wp:wrapNone/>
            <wp:docPr id="1520425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25684" name="Picture 11361362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8" t="23570" r="51159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61" cy="118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71">
        <w:rPr>
          <w:rFonts w:hint="cs"/>
          <w:noProof/>
          <w:rtl/>
          <w:lang w:val="ar-SA"/>
        </w:rPr>
        <w:drawing>
          <wp:anchor distT="0" distB="0" distL="114300" distR="114300" simplePos="0" relativeHeight="251697152" behindDoc="0" locked="0" layoutInCell="1" allowOverlap="1" wp14:anchorId="05477D92" wp14:editId="1C930095">
            <wp:simplePos x="0" y="0"/>
            <wp:positionH relativeFrom="column">
              <wp:posOffset>5279721</wp:posOffset>
            </wp:positionH>
            <wp:positionV relativeFrom="paragraph">
              <wp:posOffset>196972</wp:posOffset>
            </wp:positionV>
            <wp:extent cx="973133" cy="1032919"/>
            <wp:effectExtent l="0" t="0" r="5080" b="0"/>
            <wp:wrapNone/>
            <wp:docPr id="1966858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58549" name="Picture 11361362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2" t="26748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33" cy="103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16E9B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72CF1CB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244EF82" w14:textId="77777777" w:rsidR="00465FDA" w:rsidRDefault="00465FDA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9A5243E" w14:textId="77777777" w:rsidR="00465FDA" w:rsidRDefault="00AF7050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044EC8" wp14:editId="0B4F2BCC">
                <wp:simplePos x="0" y="0"/>
                <wp:positionH relativeFrom="column">
                  <wp:posOffset>-55880</wp:posOffset>
                </wp:positionH>
                <wp:positionV relativeFrom="paragraph">
                  <wp:posOffset>-235585</wp:posOffset>
                </wp:positionV>
                <wp:extent cx="936625" cy="469900"/>
                <wp:effectExtent l="0" t="0" r="15875" b="12700"/>
                <wp:wrapNone/>
                <wp:docPr id="405584232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58384" w14:textId="77777777" w:rsidR="00AF67ED" w:rsidRPr="00946AD6" w:rsidRDefault="00AF7050" w:rsidP="000C6C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١٠</w:t>
                            </w:r>
                            <w:r w:rsidRPr="00946AD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44EC8" id="_x0000_s1031" style="position:absolute;left:0;text-align:left;margin-left:-4.4pt;margin-top:-18.55pt;width:73.75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" fillcolor="white [3204]" strokecolor="#262626 [484]" strokeweight="1pt">
                <v:stroke joinstyle="miter"/>
                <v:textbox>
                  <w:txbxContent>
                    <w:p w14:paraId="6C558384" w14:textId="77777777" w:rsidR="00AF67ED" w:rsidRPr="00946AD6" w:rsidRDefault="00AF7050" w:rsidP="000C6C0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١٠</w:t>
                      </w:r>
                      <w:r w:rsidRPr="00946AD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="00644918" w:rsidRPr="00F324B2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</w:t>
      </w:r>
      <w:r w:rsidR="00F324B2" w:rsidRPr="00F324B2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ؤال الثالث:</w:t>
      </w:r>
    </w:p>
    <w:p w14:paraId="7F6C4C71" w14:textId="77777777" w:rsidR="00F324B2" w:rsidRDefault="00F324B2" w:rsidP="00BA1537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8BD76CB" w14:textId="77777777" w:rsidR="00992184" w:rsidRDefault="00AF7050" w:rsidP="00992184">
      <w:pPr>
        <w:pStyle w:val="a6"/>
        <w:numPr>
          <w:ilvl w:val="0"/>
          <w:numId w:val="13"/>
        </w:num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حوط الإجابة الصحيحة:</w:t>
      </w:r>
    </w:p>
    <w:p w14:paraId="17835198" w14:textId="77777777" w:rsidR="009C4CCF" w:rsidRDefault="009C4CCF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3DDF3D6" w14:textId="77777777" w:rsidR="002C70C0" w:rsidRDefault="00AF7050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</w:t>
      </w:r>
      <w:r w:rsidR="008335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ايهما </w:t>
      </w:r>
      <w:r w:rsidR="00833575" w:rsidRPr="00EF1D2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أخف</w:t>
      </w:r>
      <w:r w:rsidR="008335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؟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8335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                                      </w:t>
      </w:r>
      <w:r w:rsidR="008335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ايهما </w:t>
      </w:r>
      <w:r w:rsidR="00833575" w:rsidRPr="00EF1D2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أطول</w:t>
      </w:r>
      <w:r w:rsidR="0083357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؟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</w:t>
      </w:r>
    </w:p>
    <w:p w14:paraId="14E01463" w14:textId="77777777" w:rsidR="002C70C0" w:rsidRDefault="00AF7050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7696" behindDoc="1" locked="0" layoutInCell="1" allowOverlap="1" wp14:anchorId="774FDC1D" wp14:editId="4DBC4EC7">
            <wp:simplePos x="0" y="0"/>
            <wp:positionH relativeFrom="column">
              <wp:posOffset>4194576</wp:posOffset>
            </wp:positionH>
            <wp:positionV relativeFrom="paragraph">
              <wp:posOffset>53340</wp:posOffset>
            </wp:positionV>
            <wp:extent cx="2372360" cy="695325"/>
            <wp:effectExtent l="0" t="0" r="2540" b="3175"/>
            <wp:wrapNone/>
            <wp:docPr id="16889660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66044" name="Picture 168896604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231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9744" behindDoc="1" locked="0" layoutInCell="1" allowOverlap="1" wp14:anchorId="4C270714" wp14:editId="10475B7E">
            <wp:simplePos x="0" y="0"/>
            <wp:positionH relativeFrom="column">
              <wp:posOffset>601011</wp:posOffset>
            </wp:positionH>
            <wp:positionV relativeFrom="paragraph">
              <wp:posOffset>119982</wp:posOffset>
            </wp:positionV>
            <wp:extent cx="2294021" cy="629283"/>
            <wp:effectExtent l="0" t="0" r="0" b="6350"/>
            <wp:wrapNone/>
            <wp:docPr id="8872683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68322" name="Picture 8872683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62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E3EB" w14:textId="77777777" w:rsidR="002C70C0" w:rsidRDefault="002C70C0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C8692ED" w14:textId="77777777" w:rsidR="002C70C0" w:rsidRDefault="002C70C0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1BF5ECB" w14:textId="77777777" w:rsidR="003156D1" w:rsidRPr="009A4A78" w:rsidRDefault="00AF7050" w:rsidP="00317C4F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9A4A78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05A483A4" w14:textId="77777777" w:rsidR="002C70C0" w:rsidRDefault="002C70C0" w:rsidP="003156D1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35AE1A7" w14:textId="77777777" w:rsidR="00833575" w:rsidRDefault="00AF7050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8720" behindDoc="1" locked="0" layoutInCell="1" allowOverlap="1" wp14:anchorId="1C8DA05B" wp14:editId="004D83A7">
            <wp:simplePos x="0" y="0"/>
            <wp:positionH relativeFrom="column">
              <wp:posOffset>4274720</wp:posOffset>
            </wp:positionH>
            <wp:positionV relativeFrom="paragraph">
              <wp:posOffset>331203</wp:posOffset>
            </wp:positionV>
            <wp:extent cx="2132802" cy="887095"/>
            <wp:effectExtent l="0" t="0" r="1270" b="1905"/>
            <wp:wrapNone/>
            <wp:docPr id="12207259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5945" name="Picture 122072594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02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67F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76672" behindDoc="1" locked="0" layoutInCell="1" allowOverlap="1" wp14:anchorId="38C040CF" wp14:editId="4283264F">
            <wp:simplePos x="0" y="0"/>
            <wp:positionH relativeFrom="column">
              <wp:posOffset>601445</wp:posOffset>
            </wp:positionH>
            <wp:positionV relativeFrom="paragraph">
              <wp:posOffset>330969</wp:posOffset>
            </wp:positionV>
            <wp:extent cx="2310063" cy="766122"/>
            <wp:effectExtent l="0" t="0" r="1905" b="0"/>
            <wp:wrapNone/>
            <wp:docPr id="8882433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43320" name="Picture 8882433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63" cy="7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34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ايهما </w:t>
      </w:r>
      <w:proofErr w:type="spellStart"/>
      <w:r w:rsidRPr="00EF1D2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سعتة</w:t>
      </w:r>
      <w:proofErr w:type="spellEnd"/>
      <w:r w:rsidR="002C70C0" w:rsidRPr="00EF1D2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 xml:space="preserve"> أقل</w:t>
      </w:r>
      <w:r w:rsidR="002C70C0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؟                                                ايهما </w:t>
      </w:r>
      <w:r w:rsidR="002C70C0" w:rsidRPr="00EF1D29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أقصر</w:t>
      </w:r>
      <w:r w:rsidR="002C70C0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؟</w:t>
      </w:r>
    </w:p>
    <w:p w14:paraId="208F8A8D" w14:textId="77777777" w:rsidR="000E2504" w:rsidRDefault="000E2504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DC3169E" w14:textId="77777777" w:rsidR="003156D1" w:rsidRDefault="003156D1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0478B9C" w14:textId="77777777" w:rsidR="003156D1" w:rsidRDefault="003156D1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3C39BD7" w14:textId="77777777" w:rsidR="003156D1" w:rsidRDefault="003156D1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123E5B7B" w14:textId="77777777" w:rsidR="003156D1" w:rsidRDefault="003156D1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D482D69" w14:textId="77777777" w:rsidR="003F1FEB" w:rsidRDefault="003F1FEB" w:rsidP="00833575">
      <w:pPr>
        <w:spacing w:after="0" w:line="240" w:lineRule="auto"/>
        <w:ind w:left="360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5030A08" w14:textId="77777777" w:rsidR="003156D1" w:rsidRPr="009A4A78" w:rsidRDefault="00AF7050" w:rsidP="00317C4F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9A4A78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70A4BC88" w14:textId="77777777" w:rsidR="0064721C" w:rsidRPr="0064721C" w:rsidRDefault="00AF7050" w:rsidP="0064721C">
      <w:pPr>
        <w:pStyle w:val="a6"/>
        <w:numPr>
          <w:ilvl w:val="0"/>
          <w:numId w:val="13"/>
        </w:num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81792" behindDoc="1" locked="0" layoutInCell="1" allowOverlap="1" wp14:anchorId="3C617626" wp14:editId="272048BB">
            <wp:simplePos x="0" y="0"/>
            <wp:positionH relativeFrom="column">
              <wp:posOffset>1315156</wp:posOffset>
            </wp:positionH>
            <wp:positionV relativeFrom="paragraph">
              <wp:posOffset>227965</wp:posOffset>
            </wp:positionV>
            <wp:extent cx="4359508" cy="541867"/>
            <wp:effectExtent l="0" t="0" r="0" b="4445"/>
            <wp:wrapNone/>
            <wp:docPr id="171859106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91065" name="Picture 17185910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41" cy="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B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FA51E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اكتب العدد الواقع </w:t>
      </w:r>
      <w:r w:rsidR="00FA51E5" w:rsidRPr="00FA51E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بين</w:t>
      </w:r>
      <w:r w:rsidR="00FA51E5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العددين:</w:t>
      </w:r>
    </w:p>
    <w:p w14:paraId="7AE18F42" w14:textId="77777777" w:rsidR="00FA51E5" w:rsidRDefault="00AF7050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80768" behindDoc="1" locked="0" layoutInCell="1" allowOverlap="1" wp14:anchorId="14F47579" wp14:editId="014B6D98">
            <wp:simplePos x="0" y="0"/>
            <wp:positionH relativeFrom="column">
              <wp:posOffset>19050</wp:posOffset>
            </wp:positionH>
            <wp:positionV relativeFrom="paragraph">
              <wp:posOffset>534035</wp:posOffset>
            </wp:positionV>
            <wp:extent cx="6646545" cy="681990"/>
            <wp:effectExtent l="0" t="0" r="0" b="3810"/>
            <wp:wrapNone/>
            <wp:docPr id="150235668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56684" name="Picture 150235668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1DFB9" w14:textId="77777777" w:rsidR="0064721C" w:rsidRDefault="0064721C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C3082B8" w14:textId="77777777" w:rsidR="0064721C" w:rsidRDefault="0064721C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3C137D66" w14:textId="77777777" w:rsidR="0064721C" w:rsidRDefault="0064721C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2BE8081" w14:textId="77777777" w:rsidR="000E2504" w:rsidRDefault="000E2504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154B585" w14:textId="77777777" w:rsidR="0064721C" w:rsidRDefault="0064721C" w:rsidP="00FA51E5">
      <w:pPr>
        <w:pStyle w:val="a6"/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9C4954B" w14:textId="77777777" w:rsidR="003F1FEB" w:rsidRDefault="003F1FEB" w:rsidP="00317C4F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</w:p>
    <w:p w14:paraId="65A04053" w14:textId="77777777" w:rsidR="0064721C" w:rsidRPr="009A4A78" w:rsidRDefault="00AF7050" w:rsidP="00317C4F">
      <w:pPr>
        <w:spacing w:after="0" w:line="240" w:lineRule="auto"/>
        <w:ind w:left="360"/>
        <w:rPr>
          <w:rFonts w:asciiTheme="minorBidi" w:hAnsiTheme="minorBidi"/>
          <w:color w:val="000000" w:themeColor="text1"/>
          <w:spacing w:val="4"/>
          <w:sz w:val="24"/>
          <w:szCs w:val="24"/>
          <w:rtl/>
        </w:rPr>
      </w:pPr>
      <w:r w:rsidRPr="009A4A78">
        <w:rPr>
          <w:rFonts w:asciiTheme="minorBidi" w:hAnsiTheme="minorBidi" w:hint="cs"/>
          <w:color w:val="000000" w:themeColor="text1"/>
          <w:spacing w:val="4"/>
          <w:sz w:val="24"/>
          <w:szCs w:val="24"/>
          <w:rtl/>
        </w:rPr>
        <w:t>——————————————————————————————————————</w:t>
      </w:r>
    </w:p>
    <w:p w14:paraId="4FD0A770" w14:textId="77777777" w:rsidR="0064721C" w:rsidRDefault="00AF7050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682816" behindDoc="1" locked="0" layoutInCell="1" allowOverlap="1" wp14:anchorId="45B8010A" wp14:editId="3F0CA58A">
            <wp:simplePos x="0" y="0"/>
            <wp:positionH relativeFrom="column">
              <wp:posOffset>323850</wp:posOffset>
            </wp:positionH>
            <wp:positionV relativeFrom="paragraph">
              <wp:posOffset>382270</wp:posOffset>
            </wp:positionV>
            <wp:extent cx="5981700" cy="1298978"/>
            <wp:effectExtent l="0" t="0" r="0" b="0"/>
            <wp:wrapNone/>
            <wp:docPr id="5388796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79653" name="Picture 5388796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9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</w:t>
      </w:r>
      <w:r w:rsidRPr="00084AAD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ج) عد العملات النقدية ثم اكتب السعر على البطاقة:</w:t>
      </w:r>
    </w:p>
    <w:p w14:paraId="12B45420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B0BFA56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58F7D41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CC4C914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5462F362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31FDED3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8B437E5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24D10D9B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0303BCBE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416C78CD" w14:textId="77777777" w:rsidR="00BE34F4" w:rsidRDefault="00BE34F4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796317A7" w14:textId="77777777" w:rsidR="009408DD" w:rsidRDefault="009408DD" w:rsidP="003F1FEB">
      <w:pPr>
        <w:spacing w:after="0" w:line="240" w:lineRule="auto"/>
        <w:rPr>
          <w:rFonts w:asciiTheme="minorBidi" w:hAnsiTheme="minorBidi"/>
          <w:b/>
          <w:bCs/>
          <w:color w:val="000000" w:themeColor="text1"/>
          <w:spacing w:val="4"/>
          <w:sz w:val="32"/>
          <w:szCs w:val="32"/>
          <w:rtl/>
        </w:rPr>
      </w:pPr>
    </w:p>
    <w:p w14:paraId="698F67F0" w14:textId="77777777" w:rsidR="00BE34F4" w:rsidRPr="009408DD" w:rsidRDefault="00AF7050" w:rsidP="003F1FEB">
      <w:pPr>
        <w:spacing w:after="0" w:line="240" w:lineRule="auto"/>
        <w:rPr>
          <w:rFonts w:asciiTheme="minorBidi" w:hAnsiTheme="minorBidi" w:cs="Arial"/>
          <w:b/>
          <w:bCs/>
          <w:color w:val="000000" w:themeColor="text1"/>
          <w:spacing w:val="4"/>
          <w:sz w:val="32"/>
          <w:szCs w:val="32"/>
          <w:rtl/>
        </w:rPr>
        <w:sectPr w:rsidR="00BE34F4" w:rsidRPr="009408DD" w:rsidSect="004A6558">
          <w:headerReference w:type="default" r:id="rId32"/>
          <w:footerReference w:type="default" r:id="rId33"/>
          <w:headerReference w:type="first" r:id="rId34"/>
          <w:footerReference w:type="first" r:id="rId35"/>
          <w:pgSz w:w="11907" w:h="16443" w:code="9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</w:t>
      </w:r>
      <w:r w:rsidR="0011045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</w:t>
      </w:r>
      <w:r w:rsidR="00110456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                   انتهت </w:t>
      </w:r>
      <w:proofErr w:type="spellStart"/>
      <w:r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7450E1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>اسألة</w:t>
      </w:r>
      <w:proofErr w:type="spellEnd"/>
      <w:r w:rsidR="007450E1">
        <w:rPr>
          <w:rFonts w:asciiTheme="minorBidi" w:hAnsiTheme="minorBidi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9408DD">
        <w:rPr>
          <w:rFonts w:ascii="Segoe UI Symbol" w:hAnsi="Segoe UI Symbol" w:cs="Segoe UI Symbol" w:hint="cs"/>
          <w:b/>
          <w:bCs/>
          <w:color w:val="000000" w:themeColor="text1"/>
          <w:spacing w:val="4"/>
          <w:sz w:val="32"/>
          <w:szCs w:val="32"/>
          <w:rtl/>
        </w:rPr>
        <w:t>♡</w:t>
      </w:r>
      <w:r>
        <w:rPr>
          <w:rFonts w:ascii="Segoe UI Symbol" w:hAnsi="Segoe UI Symbol" w:cs="Segoe UI Symbol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egoe UI Symbol" w:hAnsi="Segoe UI Symbol" w:cs="Arial" w:hint="cs"/>
          <w:b/>
          <w:bCs/>
          <w:color w:val="000000" w:themeColor="text1"/>
          <w:spacing w:val="4"/>
          <w:sz w:val="32"/>
          <w:szCs w:val="32"/>
          <w:rtl/>
        </w:rPr>
        <w:t>بالتوفيق</w:t>
      </w:r>
    </w:p>
    <w:tbl>
      <w:tblPr>
        <w:tblpPr w:leftFromText="180" w:rightFromText="180" w:vertAnchor="page" w:horzAnchor="margin" w:tblpY="641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786"/>
        <w:gridCol w:w="2513"/>
        <w:gridCol w:w="4137"/>
      </w:tblGrid>
      <w:tr w:rsidR="00FD65AE" w14:paraId="285CBC79" w14:textId="77777777" w:rsidTr="001C0C9A">
        <w:trPr>
          <w:trHeight w:val="714"/>
        </w:trPr>
        <w:tc>
          <w:tcPr>
            <w:tcW w:w="1814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D934F35" w14:textId="77777777" w:rsidR="00181B15" w:rsidRPr="00181B15" w:rsidRDefault="00AF7050" w:rsidP="00181B1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المملكة</w:t>
            </w:r>
            <w:r w:rsidRPr="00181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العربية السعودية</w:t>
            </w:r>
          </w:p>
          <w:p w14:paraId="5752891B" w14:textId="77777777" w:rsidR="00181B15" w:rsidRPr="00181B15" w:rsidRDefault="00AF7050" w:rsidP="00181B1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462BD62" w14:textId="77777777" w:rsidR="005D53E1" w:rsidRDefault="00AF7050" w:rsidP="00F56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proofErr w:type="spellStart"/>
            <w:r w:rsidRPr="00F56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ابتدائیه</w:t>
            </w:r>
            <w:proofErr w:type="spellEnd"/>
            <w:r w:rsidRPr="00F56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۱۲۹ طفوله </w:t>
            </w:r>
            <w:proofErr w:type="spellStart"/>
            <w:r w:rsidRPr="00F56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مبکره</w:t>
            </w:r>
            <w:proofErr w:type="spellEnd"/>
            <w:r w:rsidRPr="005D5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B0813A6" w14:textId="77777777" w:rsidR="005D53E1" w:rsidRPr="00181B15" w:rsidRDefault="005D53E1" w:rsidP="00D03B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4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FE67FDF" w14:textId="77777777" w:rsidR="00181B15" w:rsidRPr="00181B15" w:rsidRDefault="00181B15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19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8C49388" w14:textId="77777777" w:rsidR="00181B15" w:rsidRPr="00181B15" w:rsidRDefault="00AF7050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FD65AE" w14:paraId="3BCEE08F" w14:textId="77777777" w:rsidTr="001C0C9A">
        <w:trPr>
          <w:trHeight w:val="714"/>
        </w:trPr>
        <w:tc>
          <w:tcPr>
            <w:tcW w:w="1814" w:type="pct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8B72F60" w14:textId="77777777" w:rsidR="00181B15" w:rsidRPr="00181B15" w:rsidRDefault="00181B15" w:rsidP="00181B1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4" w:type="pct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6A118F0" w14:textId="77777777" w:rsidR="00181B15" w:rsidRPr="00181B15" w:rsidRDefault="00181B15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1982" w:type="pc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D46AFB1" w14:textId="77777777" w:rsidR="00181B15" w:rsidRPr="00181B15" w:rsidRDefault="00181B15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FD65AE" w14:paraId="22CBA794" w14:textId="77777777" w:rsidTr="001C0C9A">
        <w:trPr>
          <w:trHeight w:val="714"/>
        </w:trPr>
        <w:tc>
          <w:tcPr>
            <w:tcW w:w="1814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899DD4" w14:textId="77777777" w:rsidR="00181B15" w:rsidRPr="00181B15" w:rsidRDefault="00181B15" w:rsidP="00181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04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787341" w14:textId="77777777" w:rsidR="00181B15" w:rsidRPr="00181B15" w:rsidRDefault="00181B15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19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3EA6905" w14:textId="77777777" w:rsidR="00181B15" w:rsidRPr="00181B15" w:rsidRDefault="00AF7050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٤٠</w:t>
            </w:r>
          </w:p>
        </w:tc>
      </w:tr>
      <w:tr w:rsidR="00FD65AE" w14:paraId="6E2FE074" w14:textId="77777777" w:rsidTr="001C0C9A">
        <w:trPr>
          <w:trHeight w:val="714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79E8AC88" w14:textId="77777777" w:rsidR="00181B15" w:rsidRPr="00181B15" w:rsidRDefault="00AF7050" w:rsidP="00181B15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اختبار مادة الرياضيات ( الدور الأول ) الف</w:t>
            </w:r>
            <w:r w:rsidR="007E50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>ترة الدراسية الثانية- للعام</w:t>
            </w: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 xml:space="preserve"> الدراسي</w:t>
            </w:r>
            <w:r w:rsidR="007E50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>-</w:t>
            </w: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 xml:space="preserve"> ١٤٤٧ هـ</w:t>
            </w:r>
            <w:r w:rsidR="007E50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 xml:space="preserve"> -١٤٤٨هـ</w:t>
            </w:r>
          </w:p>
        </w:tc>
      </w:tr>
    </w:tbl>
    <w:p w14:paraId="3DC2B681" w14:textId="77777777" w:rsidR="00181B15" w:rsidRPr="00181B15" w:rsidRDefault="00181B15" w:rsidP="00181B15">
      <w:pPr>
        <w:rPr>
          <w:sz w:val="24"/>
          <w:szCs w:val="24"/>
          <w:lang w:val="en-GB"/>
        </w:rPr>
      </w:pPr>
    </w:p>
    <w:tbl>
      <w:tblPr>
        <w:tblpPr w:leftFromText="180" w:rightFromText="180" w:vertAnchor="text" w:horzAnchor="margin" w:tblpY="-67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1"/>
        <w:gridCol w:w="1613"/>
        <w:gridCol w:w="1605"/>
        <w:gridCol w:w="1893"/>
        <w:gridCol w:w="1753"/>
        <w:gridCol w:w="1751"/>
      </w:tblGrid>
      <w:tr w:rsidR="00FD65AE" w14:paraId="58B60CA0" w14:textId="77777777" w:rsidTr="001C0C9A">
        <w:trPr>
          <w:trHeight w:val="682"/>
        </w:trPr>
        <w:tc>
          <w:tcPr>
            <w:tcW w:w="8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71E05025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المادة</w:t>
            </w:r>
          </w:p>
        </w:tc>
        <w:tc>
          <w:tcPr>
            <w:tcW w:w="154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6FA11D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رياضيات</w:t>
            </w:r>
          </w:p>
        </w:tc>
        <w:tc>
          <w:tcPr>
            <w:tcW w:w="17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684B12C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25824" behindDoc="0" locked="0" layoutInCell="1" allowOverlap="1" wp14:anchorId="63377A52" wp14:editId="625C77CD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-2268855</wp:posOffset>
                  </wp:positionV>
                  <wp:extent cx="1353185" cy="1266190"/>
                  <wp:effectExtent l="0" t="0" r="5715" b="3810"/>
                  <wp:wrapNone/>
                  <wp:docPr id="4819522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52256" name="صورة 48195225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الصف</w:t>
            </w:r>
          </w:p>
        </w:tc>
        <w:tc>
          <w:tcPr>
            <w:tcW w:w="8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8DC472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>الأول</w:t>
            </w: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 xml:space="preserve"> ابتدائي</w:t>
            </w:r>
          </w:p>
        </w:tc>
      </w:tr>
      <w:tr w:rsidR="00FD65AE" w14:paraId="52C421F6" w14:textId="77777777" w:rsidTr="001C0C9A">
        <w:trPr>
          <w:trHeight w:val="682"/>
        </w:trPr>
        <w:tc>
          <w:tcPr>
            <w:tcW w:w="8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5B0F2D57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اليوم</w:t>
            </w:r>
          </w:p>
        </w:tc>
        <w:tc>
          <w:tcPr>
            <w:tcW w:w="7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4B4CED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</w:p>
        </w:tc>
        <w:tc>
          <w:tcPr>
            <w:tcW w:w="7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13D316A3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التاريخ</w:t>
            </w:r>
          </w:p>
        </w:tc>
        <w:tc>
          <w:tcPr>
            <w:tcW w:w="9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182C54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</w:p>
        </w:tc>
        <w:tc>
          <w:tcPr>
            <w:tcW w:w="8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E69666F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8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8B9AF3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ساعتان ونصًف</w:t>
            </w:r>
          </w:p>
        </w:tc>
      </w:tr>
      <w:tr w:rsidR="00FD65AE" w14:paraId="49D373A4" w14:textId="77777777" w:rsidTr="001C0C9A">
        <w:trPr>
          <w:trHeight w:val="682"/>
        </w:trPr>
        <w:tc>
          <w:tcPr>
            <w:tcW w:w="8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957B15C" w14:textId="77777777" w:rsidR="000C0977" w:rsidRPr="00181B15" w:rsidRDefault="00AF7050" w:rsidP="000C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اسم الطالب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>ـ/ـة</w:t>
            </w:r>
          </w:p>
        </w:tc>
        <w:tc>
          <w:tcPr>
            <w:tcW w:w="4128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BEBD7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  <w:tr w:rsidR="00FD65AE" w14:paraId="5DBCC7A0" w14:textId="77777777" w:rsidTr="001C0C9A">
        <w:trPr>
          <w:trHeight w:val="682"/>
        </w:trPr>
        <w:tc>
          <w:tcPr>
            <w:tcW w:w="8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500840EE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4128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AFC8F2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</w:tbl>
    <w:p w14:paraId="2E432B8E" w14:textId="77777777" w:rsidR="00181B15" w:rsidRPr="00181B15" w:rsidRDefault="00181B15" w:rsidP="00181B1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7"/>
        <w:gridCol w:w="1572"/>
        <w:gridCol w:w="1572"/>
        <w:gridCol w:w="1895"/>
        <w:gridCol w:w="1895"/>
        <w:gridCol w:w="1895"/>
      </w:tblGrid>
      <w:tr w:rsidR="00FD65AE" w14:paraId="2747714E" w14:textId="77777777" w:rsidTr="001C0C9A">
        <w:trPr>
          <w:trHeight w:val="678"/>
        </w:trPr>
        <w:tc>
          <w:tcPr>
            <w:tcW w:w="770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1EAA5AC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150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01E2B571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908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7157707D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 xml:space="preserve">اسم </w:t>
            </w:r>
          </w:p>
          <w:p w14:paraId="42834D58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>المصححة</w:t>
            </w:r>
          </w:p>
        </w:tc>
        <w:tc>
          <w:tcPr>
            <w:tcW w:w="908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23B02F5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 xml:space="preserve">اسم </w:t>
            </w:r>
          </w:p>
          <w:p w14:paraId="6CED509C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>المراجعة</w:t>
            </w:r>
          </w:p>
        </w:tc>
        <w:tc>
          <w:tcPr>
            <w:tcW w:w="908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73A682E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 xml:space="preserve">اسم </w:t>
            </w:r>
          </w:p>
          <w:p w14:paraId="46BBA220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  <w:t>المدققة</w:t>
            </w:r>
          </w:p>
        </w:tc>
      </w:tr>
      <w:tr w:rsidR="00FD65AE" w14:paraId="065D00E8" w14:textId="77777777" w:rsidTr="001C0C9A">
        <w:trPr>
          <w:trHeight w:val="678"/>
        </w:trPr>
        <w:tc>
          <w:tcPr>
            <w:tcW w:w="770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AD28257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DF4EF8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9E57A9A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90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9D3F2F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28DD4BA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626B791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FD65AE" w14:paraId="433D2437" w14:textId="77777777" w:rsidTr="001C0C9A">
        <w:trPr>
          <w:trHeight w:val="1000"/>
        </w:trPr>
        <w:tc>
          <w:tcPr>
            <w:tcW w:w="7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38F885D8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3386D6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20C891A4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--------</w:t>
            </w:r>
          </w:p>
          <w:p w14:paraId="49880882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١٥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2BB4B75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664A6E04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درجة</w:t>
            </w: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6B773B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5C9F2DE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76FFB8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FD65AE" w14:paraId="569150A9" w14:textId="77777777" w:rsidTr="001C0C9A">
        <w:trPr>
          <w:trHeight w:val="1000"/>
        </w:trPr>
        <w:tc>
          <w:tcPr>
            <w:tcW w:w="7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1BA31AE3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B4B4630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71D08377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--------</w:t>
            </w:r>
          </w:p>
          <w:p w14:paraId="675058E0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١٠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06E71C1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780EAD8F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درجات </w:t>
            </w: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254CD8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001EB16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A4850F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FD65AE" w14:paraId="25460038" w14:textId="77777777" w:rsidTr="001C0C9A">
        <w:trPr>
          <w:trHeight w:val="1000"/>
        </w:trPr>
        <w:tc>
          <w:tcPr>
            <w:tcW w:w="7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1FD056C9" w14:textId="77777777" w:rsidR="007C7382" w:rsidRPr="00181B15" w:rsidRDefault="00AF7050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</w:rPr>
              <w:t>الثالث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69E2C5F" w14:textId="77777777" w:rsidR="007C7382" w:rsidRPr="00181B15" w:rsidRDefault="007C7382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4D18F9B3" w14:textId="77777777" w:rsidR="007C7382" w:rsidRPr="00181B15" w:rsidRDefault="00AF7050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--------</w:t>
            </w:r>
          </w:p>
          <w:p w14:paraId="523022EA" w14:textId="77777777" w:rsidR="007C7382" w:rsidRPr="00181B15" w:rsidRDefault="00AF7050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١٥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BB85183" w14:textId="77777777" w:rsidR="007C7382" w:rsidRPr="00181B15" w:rsidRDefault="00AF7050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درجة</w:t>
            </w: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91BD4A7" w14:textId="77777777" w:rsidR="007C7382" w:rsidRPr="00181B15" w:rsidRDefault="007C7382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B9B7C7" w14:textId="77777777" w:rsidR="007C7382" w:rsidRPr="00181B15" w:rsidRDefault="007C7382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CC0E1A" w14:textId="77777777" w:rsidR="007C7382" w:rsidRPr="00181B15" w:rsidRDefault="007C7382" w:rsidP="007C7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FD65AE" w14:paraId="72C2C4B2" w14:textId="77777777" w:rsidTr="001C0C9A">
        <w:trPr>
          <w:trHeight w:val="1000"/>
        </w:trPr>
        <w:tc>
          <w:tcPr>
            <w:tcW w:w="7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09833917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</w:rPr>
              <w:t>المجموع</w:t>
            </w: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31EB8B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3825F236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--------</w:t>
            </w:r>
          </w:p>
          <w:p w14:paraId="22C9DCBB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٤٠</w:t>
            </w:r>
          </w:p>
          <w:p w14:paraId="3525C6FA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54F44E2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4D124055" w14:textId="77777777" w:rsidR="00181B15" w:rsidRPr="00181B15" w:rsidRDefault="00AF7050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81B1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درجة</w:t>
            </w: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3AD97D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B67DBA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02494D" w14:textId="77777777" w:rsidR="00181B15" w:rsidRPr="00181B15" w:rsidRDefault="00181B15" w:rsidP="0018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3500C392" w14:textId="77777777" w:rsidR="00181B15" w:rsidRPr="00181B15" w:rsidRDefault="00181B15" w:rsidP="00181B15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795B96AC" w14:textId="77777777" w:rsidR="00181B15" w:rsidRPr="00181B15" w:rsidRDefault="00181B15" w:rsidP="00181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14:paraId="49B02E22" w14:textId="77777777" w:rsidR="00181B15" w:rsidRPr="00181B15" w:rsidRDefault="00AF7050" w:rsidP="00181B15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44546A"/>
          <w:sz w:val="32"/>
          <w:szCs w:val="32"/>
          <w:shd w:val="clear" w:color="auto" w:fill="FFFFFF"/>
          <w:rtl/>
        </w:rPr>
      </w:pPr>
      <w:r w:rsidRPr="00181B1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 </w:t>
      </w:r>
      <w:r w:rsidRPr="00181B15">
        <w:rPr>
          <w:rFonts w:ascii="Segoe UI" w:eastAsia="Times New Roman" w:hAnsi="Segoe UI" w:cs="Segoe UI"/>
          <w:b/>
          <w:bCs/>
          <w:color w:val="44546A"/>
          <w:sz w:val="32"/>
          <w:szCs w:val="32"/>
          <w:shd w:val="clear" w:color="auto" w:fill="FFFFFF"/>
          <w:rtl/>
        </w:rPr>
        <w:t xml:space="preserve">استعين بالله في كل وقت، وصفي ذهنك تماما، فأنت لديكِ عزيمة وإصرار </w:t>
      </w:r>
    </w:p>
    <w:p w14:paraId="06E6AC8A" w14:textId="77777777" w:rsidR="00424A46" w:rsidRPr="00CA7AEE" w:rsidRDefault="00AF7050" w:rsidP="00CA7AEE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44546A"/>
          <w:sz w:val="32"/>
          <w:szCs w:val="32"/>
          <w:shd w:val="clear" w:color="auto" w:fill="FFFFFF"/>
          <w:rtl/>
        </w:rPr>
      </w:pPr>
      <w:r w:rsidRPr="00181B15">
        <w:rPr>
          <w:rFonts w:ascii="Segoe UI" w:eastAsia="Times New Roman" w:hAnsi="Segoe UI" w:cs="Segoe UI"/>
          <w:b/>
          <w:bCs/>
          <w:color w:val="44546A"/>
          <w:sz w:val="32"/>
          <w:szCs w:val="32"/>
          <w:shd w:val="clear" w:color="auto" w:fill="FFFFFF"/>
          <w:rtl/>
        </w:rPr>
        <w:t>على النجاح والتفوق</w:t>
      </w:r>
      <w:r>
        <w:rPr>
          <w:rFonts w:ascii="Segoe UI" w:eastAsia="Times New Roman" w:hAnsi="Segoe UI" w:cs="Segoe UI" w:hint="cs"/>
          <w:b/>
          <w:bCs/>
          <w:color w:val="44546A"/>
          <w:sz w:val="32"/>
          <w:szCs w:val="32"/>
          <w:shd w:val="clear" w:color="auto" w:fill="FFFFFF"/>
          <w:rtl/>
        </w:rPr>
        <w:t>.</w:t>
      </w:r>
      <w:r w:rsidR="00414884" w:rsidRPr="0046398A">
        <w:rPr>
          <w:rFonts w:cs="Arial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06CCF6A" wp14:editId="395DC41D">
                <wp:simplePos x="0" y="0"/>
                <wp:positionH relativeFrom="column">
                  <wp:posOffset>150495</wp:posOffset>
                </wp:positionH>
                <wp:positionV relativeFrom="paragraph">
                  <wp:posOffset>8771890</wp:posOffset>
                </wp:positionV>
                <wp:extent cx="951865" cy="317500"/>
                <wp:effectExtent l="0" t="0" r="0" b="12700"/>
                <wp:wrapNone/>
                <wp:docPr id="65075015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317500"/>
                          <a:chOff x="0" y="0"/>
                          <a:chExt cx="951865" cy="351366"/>
                        </a:xfrm>
                      </wpg:grpSpPr>
                      <wps:wsp>
                        <wps:cNvPr id="30" name="Text Box 3"/>
                        <wps:cNvSpPr txBox="1"/>
                        <wps:spPr>
                          <a:xfrm>
                            <a:off x="0" y="0"/>
                            <a:ext cx="95186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3C44AE" w14:textId="77777777" w:rsidR="00414884" w:rsidRPr="00ED2008" w:rsidRDefault="00AF7050" w:rsidP="00ED2008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D2008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يتبع الأسئلة..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سهم: لليسار 5"/>
                        <wps:cNvSpPr/>
                        <wps:spPr>
                          <a:xfrm>
                            <a:off x="94826" y="257386"/>
                            <a:ext cx="222250" cy="93980"/>
                          </a:xfrm>
                          <a:prstGeom prst="leftArrow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CCF6A" id="مجموعة 1" o:spid="_x0000_s1032" style="position:absolute;left:0;text-align:left;margin-left:11.85pt;margin-top:690.7pt;width:74.95pt;height:25pt;z-index:251727872;mso-width-relative:margin;mso-height-relative:margin" coordsize="9518,35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">
                <v:shape id="Text Box 3" o:spid="_x0000_s1033" type="#_x0000_t202" style="position:absolute;width:9518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3D3C44AE" w14:textId="77777777" w:rsidR="00414884" w:rsidRPr="00ED2008" w:rsidRDefault="00AF7050" w:rsidP="00ED2008">
                        <w:pPr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D2008"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يتبع الأسئلة..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5" o:spid="_x0000_s1034" type="#_x0000_t66" style="position:absolute;left:948;top:2573;width:2222;height:9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" adj="4567" filled="f" strokecolor="windowText">
                  <v:stroke joinstyle="round"/>
                </v:shape>
              </v:group>
            </w:pict>
          </mc:Fallback>
        </mc:AlternateContent>
      </w:r>
    </w:p>
    <w:p w14:paraId="5A75E9F8" w14:textId="77777777" w:rsidR="004F0702" w:rsidRDefault="004F0702" w:rsidP="0059056C">
      <w:pPr>
        <w:pStyle w:val="a7"/>
        <w:rPr>
          <w:sz w:val="16"/>
          <w:szCs w:val="16"/>
          <w:rtl/>
        </w:rPr>
      </w:pPr>
    </w:p>
    <w:p w14:paraId="789DC600" w14:textId="77777777" w:rsidR="004F0702" w:rsidRDefault="004F0702" w:rsidP="0059056C">
      <w:pPr>
        <w:pStyle w:val="a7"/>
        <w:rPr>
          <w:sz w:val="16"/>
          <w:szCs w:val="16"/>
          <w:rtl/>
        </w:rPr>
      </w:pPr>
    </w:p>
    <w:p w14:paraId="57C1F851" w14:textId="77777777" w:rsidR="004F0702" w:rsidRDefault="004F0702" w:rsidP="0059056C">
      <w:pPr>
        <w:pStyle w:val="a7"/>
        <w:rPr>
          <w:sz w:val="16"/>
          <w:szCs w:val="16"/>
          <w:rtl/>
        </w:rPr>
      </w:pPr>
    </w:p>
    <w:p w14:paraId="4760211A" w14:textId="77777777" w:rsidR="004F0702" w:rsidRDefault="004F0702" w:rsidP="0059056C">
      <w:pPr>
        <w:pStyle w:val="a7"/>
        <w:rPr>
          <w:sz w:val="16"/>
          <w:szCs w:val="16"/>
          <w:rtl/>
        </w:rPr>
      </w:pPr>
    </w:p>
    <w:p w14:paraId="4DE2CEF1" w14:textId="77777777" w:rsidR="004F0702" w:rsidRDefault="004F0702" w:rsidP="0059056C">
      <w:pPr>
        <w:pStyle w:val="a7"/>
        <w:rPr>
          <w:sz w:val="16"/>
          <w:szCs w:val="16"/>
          <w:rtl/>
        </w:rPr>
      </w:pPr>
    </w:p>
    <w:p w14:paraId="1129CDFE" w14:textId="77777777" w:rsidR="004F0702" w:rsidRDefault="004F0702" w:rsidP="0059056C">
      <w:pPr>
        <w:pStyle w:val="a7"/>
        <w:rPr>
          <w:sz w:val="16"/>
          <w:szCs w:val="16"/>
          <w:rtl/>
        </w:rPr>
      </w:pPr>
    </w:p>
    <w:tbl>
      <w:tblPr>
        <w:tblStyle w:val="a5"/>
        <w:tblpPr w:leftFromText="180" w:rightFromText="180" w:vertAnchor="text" w:horzAnchor="margin" w:tblpY="-780"/>
        <w:bidiVisual/>
        <w:tblW w:w="10456" w:type="dxa"/>
        <w:tblLook w:val="04A0" w:firstRow="1" w:lastRow="0" w:firstColumn="1" w:lastColumn="0" w:noHBand="0" w:noVBand="1"/>
      </w:tblPr>
      <w:tblGrid>
        <w:gridCol w:w="611"/>
        <w:gridCol w:w="2046"/>
        <w:gridCol w:w="426"/>
        <w:gridCol w:w="2404"/>
        <w:gridCol w:w="426"/>
        <w:gridCol w:w="2123"/>
        <w:gridCol w:w="415"/>
        <w:gridCol w:w="2005"/>
      </w:tblGrid>
      <w:tr w:rsidR="00FD65AE" w14:paraId="5018F384" w14:textId="77777777" w:rsidTr="00C55A8D">
        <w:trPr>
          <w:trHeight w:val="418"/>
        </w:trPr>
        <w:tc>
          <w:tcPr>
            <w:tcW w:w="10456" w:type="dxa"/>
            <w:gridSpan w:val="8"/>
            <w:shd w:val="clear" w:color="auto" w:fill="EBDDC3" w:themeFill="background2"/>
            <w:vAlign w:val="center"/>
          </w:tcPr>
          <w:p w14:paraId="0BD045F8" w14:textId="77777777" w:rsidR="008842EE" w:rsidRDefault="00AF7050" w:rsidP="00C55A8D">
            <w:pPr>
              <w:pStyle w:val="a7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lastRenderedPageBreak/>
              <w:t>السؤال الأول : أ)</w:t>
            </w:r>
            <w:r w:rsidRPr="00CB7C0B"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t>اختر الإجابة الصحيحة فيما يلي :</w:t>
            </w:r>
            <w:r w:rsidRPr="009F2D1E">
              <w:rPr>
                <w:rFonts w:cs="Arial"/>
                <w:b/>
                <w:bCs/>
                <w:noProof/>
                <w:sz w:val="30"/>
                <w:szCs w:val="30"/>
                <w:rtl/>
              </w:rPr>
              <w:t xml:space="preserve"> </w:t>
            </w:r>
          </w:p>
        </w:tc>
      </w:tr>
      <w:tr w:rsidR="00FD65AE" w14:paraId="0D635840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6842E02C" w14:textId="77777777" w:rsidR="008842EE" w:rsidRPr="00E76ED8" w:rsidRDefault="00AF7050" w:rsidP="00C55A8D">
            <w:pPr>
              <w:pStyle w:val="a7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76ED8"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845" w:type="dxa"/>
            <w:gridSpan w:val="7"/>
            <w:vAlign w:val="center"/>
          </w:tcPr>
          <w:p w14:paraId="689EF44A" w14:textId="77777777" w:rsidR="008842EE" w:rsidRPr="00E76ED8" w:rsidRDefault="00AF7050" w:rsidP="00C55A8D">
            <w:pPr>
              <w:pStyle w:val="a7"/>
              <w:rPr>
                <w:b/>
                <w:bCs/>
                <w:sz w:val="28"/>
                <w:szCs w:val="28"/>
                <w:rtl/>
              </w:rPr>
            </w:pPr>
            <w:r w:rsidRPr="00E76ED8">
              <w:rPr>
                <w:rFonts w:cs="Arial"/>
                <w:b/>
                <w:bCs/>
                <w:sz w:val="28"/>
                <w:szCs w:val="28"/>
                <w:rtl/>
              </w:rPr>
              <w:t xml:space="preserve">كَانَ فِي الجُحْرِ </w:t>
            </w:r>
            <w:r w:rsidRPr="00E76ED8">
              <w:rPr>
                <w:rFonts w:cs="Arial" w:hint="cs"/>
                <w:b/>
                <w:bCs/>
                <w:sz w:val="28"/>
                <w:szCs w:val="28"/>
                <w:rtl/>
              </w:rPr>
              <w:t>٦</w:t>
            </w:r>
            <w:r w:rsidRPr="00E76ED8">
              <w:rPr>
                <w:rFonts w:cs="Arial"/>
                <w:b/>
                <w:bCs/>
                <w:sz w:val="28"/>
                <w:szCs w:val="28"/>
                <w:rtl/>
              </w:rPr>
              <w:t xml:space="preserve"> أَرَانِبَ، خَرَجَ مِنْهُ أَرْنَبٌ وَاحِدٌ. كَمْ أَرْنَبًا بَقِيَ ؟</w:t>
            </w:r>
          </w:p>
          <w:p w14:paraId="350EA1D6" w14:textId="77777777" w:rsidR="008842EE" w:rsidRPr="00E76ED8" w:rsidRDefault="008842EE" w:rsidP="00C55A8D">
            <w:pPr>
              <w:pStyle w:val="a7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5AE" w14:paraId="4FBBC941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373D49F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tcBorders>
              <w:bottom w:val="single" w:sz="6" w:space="0" w:color="auto"/>
            </w:tcBorders>
            <w:vAlign w:val="center"/>
          </w:tcPr>
          <w:p w14:paraId="454C7EB3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٥ ارانب 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22A5624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tcBorders>
              <w:bottom w:val="single" w:sz="6" w:space="0" w:color="auto"/>
            </w:tcBorders>
            <w:vAlign w:val="center"/>
          </w:tcPr>
          <w:p w14:paraId="3DB93CE7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٤ ارانب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06623959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tcBorders>
              <w:bottom w:val="single" w:sz="6" w:space="0" w:color="auto"/>
            </w:tcBorders>
            <w:vAlign w:val="center"/>
          </w:tcPr>
          <w:p w14:paraId="013EAD2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٦ ارانب</w:t>
            </w:r>
          </w:p>
        </w:tc>
        <w:tc>
          <w:tcPr>
            <w:tcW w:w="415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5C847B64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617E9234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٣ارانب</w:t>
            </w:r>
          </w:p>
        </w:tc>
      </w:tr>
      <w:tr w:rsidR="00FD65AE" w14:paraId="5D01A51B" w14:textId="77777777" w:rsidTr="00C55A8D">
        <w:trPr>
          <w:trHeight w:val="418"/>
        </w:trPr>
        <w:tc>
          <w:tcPr>
            <w:tcW w:w="611" w:type="dxa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72249FD2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٢</w:t>
            </w:r>
          </w:p>
        </w:tc>
        <w:tc>
          <w:tcPr>
            <w:tcW w:w="9845" w:type="dxa"/>
            <w:gridSpan w:val="7"/>
            <w:tcBorders>
              <w:top w:val="single" w:sz="6" w:space="0" w:color="auto"/>
            </w:tcBorders>
          </w:tcPr>
          <w:p w14:paraId="021439FF" w14:textId="77777777" w:rsidR="008842EE" w:rsidRPr="00322094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 w:rsidRPr="00E76ED8">
              <w:rPr>
                <w:rFonts w:cs="Arial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5D3965A0" wp14:editId="7DFC83D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-905510</wp:posOffset>
                      </wp:positionV>
                      <wp:extent cx="742950" cy="445135"/>
                      <wp:effectExtent l="0" t="0" r="6350" b="0"/>
                      <wp:wrapNone/>
                      <wp:docPr id="1292596017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445135"/>
                                <a:chOff x="0" y="0"/>
                                <a:chExt cx="531581" cy="438798"/>
                              </a:xfrm>
                            </wpg:grpSpPr>
                            <wps:wsp>
                              <wps:cNvPr id="590789597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355843" cy="294682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19231481" name="مربع نص 34"/>
                              <wps:cNvSpPr txBox="1"/>
                              <wps:spPr>
                                <a:xfrm>
                                  <a:off x="261257" y="173175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413D2" w14:textId="77777777" w:rsidR="008842EE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١٥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965A0" id="مجموعة 35" o:spid="_x0000_s1035" style="position:absolute;left:0;text-align:left;margin-left:1.75pt;margin-top:-71.3pt;width:58.5pt;height:35.05pt;z-index:251723776;mso-width-relative:margin;mso-height-relative:margin" coordsize="5315,43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">
                      <v:roundrect id="مستطيل: زوايا مستديرة 32" o:spid="_x0000_s1036" style="position:absolute;width:3558;height:2946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37" type="#_x0000_t202" style="position:absolute;left:2612;top:1731;width:2703;height:26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" fillcolor="#e5e5e5 [2892]" stroked="f" strokeweight=".5pt">
                        <v:textbox>
                          <w:txbxContent>
                            <w:p w14:paraId="0F1413D2" w14:textId="77777777" w:rsidR="008842EE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١٥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22094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ناتج طرح  ٨ 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–</w:t>
            </w:r>
            <w:r w:rsidRPr="00322094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٣ = .....................</w:t>
            </w:r>
          </w:p>
        </w:tc>
      </w:tr>
      <w:tr w:rsidR="00FD65AE" w14:paraId="67DD8342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2327E2D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tcBorders>
              <w:bottom w:val="single" w:sz="6" w:space="0" w:color="auto"/>
            </w:tcBorders>
            <w:vAlign w:val="center"/>
          </w:tcPr>
          <w:p w14:paraId="4C3711E6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٣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77B687A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tcBorders>
              <w:bottom w:val="single" w:sz="6" w:space="0" w:color="auto"/>
            </w:tcBorders>
            <w:vAlign w:val="center"/>
          </w:tcPr>
          <w:p w14:paraId="30802A54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٥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3FE4A59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tcBorders>
              <w:bottom w:val="single" w:sz="6" w:space="0" w:color="auto"/>
            </w:tcBorders>
            <w:vAlign w:val="center"/>
          </w:tcPr>
          <w:p w14:paraId="41B274B7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٤</w:t>
            </w:r>
          </w:p>
        </w:tc>
        <w:tc>
          <w:tcPr>
            <w:tcW w:w="415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763473E8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554F8CE8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٢</w:t>
            </w:r>
          </w:p>
        </w:tc>
      </w:tr>
      <w:tr w:rsidR="00FD65AE" w14:paraId="12D40EF2" w14:textId="77777777" w:rsidTr="00C55A8D">
        <w:trPr>
          <w:trHeight w:val="418"/>
        </w:trPr>
        <w:tc>
          <w:tcPr>
            <w:tcW w:w="611" w:type="dxa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38017928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322094">
              <w:rPr>
                <w:rFonts w:hint="cs"/>
                <w:b/>
                <w:bCs/>
                <w:sz w:val="34"/>
                <w:szCs w:val="34"/>
                <w:rtl/>
              </w:rPr>
              <w:t>٣</w:t>
            </w:r>
          </w:p>
        </w:tc>
        <w:tc>
          <w:tcPr>
            <w:tcW w:w="9845" w:type="dxa"/>
            <w:gridSpan w:val="7"/>
            <w:tcBorders>
              <w:top w:val="single" w:sz="6" w:space="0" w:color="auto"/>
            </w:tcBorders>
            <w:vAlign w:val="center"/>
          </w:tcPr>
          <w:p w14:paraId="2B91C8E0" w14:textId="77777777" w:rsidR="008842EE" w:rsidRPr="00322094" w:rsidRDefault="00AF7050" w:rsidP="00C55A8D">
            <w:pPr>
              <w:pStyle w:val="a7"/>
              <w:rPr>
                <w:b/>
                <w:bCs/>
                <w:sz w:val="34"/>
                <w:szCs w:val="34"/>
                <w:rtl/>
              </w:rPr>
            </w:pPr>
            <w:r w:rsidRPr="00322094">
              <w:rPr>
                <w:b/>
                <w:bCs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721728" behindDoc="0" locked="0" layoutInCell="1" allowOverlap="1" wp14:anchorId="5B5AAB57" wp14:editId="406C1986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-1217930</wp:posOffset>
                  </wp:positionV>
                  <wp:extent cx="1133475" cy="382905"/>
                  <wp:effectExtent l="0" t="0" r="0" b="0"/>
                  <wp:wrapNone/>
                  <wp:docPr id="46187548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75482" name="صورة 46187548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094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 xml:space="preserve">لَدَى يُوسُفَ </w:t>
            </w:r>
            <w:r w:rsidRPr="00322094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٦</w:t>
            </w:r>
            <w:r w:rsidRPr="00322094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 xml:space="preserve"> حَبَّاتٍ مِنَ الكَرَزِ، أَكَلَ </w:t>
            </w:r>
            <w:r w:rsidRPr="00322094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٣</w:t>
            </w:r>
            <w:r w:rsidRPr="00322094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 xml:space="preserve"> مِنْهَا . كَمْ حَبَّةٌ بَقِيَتْ ؟</w:t>
            </w:r>
          </w:p>
        </w:tc>
      </w:tr>
      <w:tr w:rsidR="00FD65AE" w14:paraId="4AC0D76F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6C4E1E06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tcBorders>
              <w:bottom w:val="single" w:sz="6" w:space="0" w:color="auto"/>
            </w:tcBorders>
            <w:vAlign w:val="center"/>
          </w:tcPr>
          <w:p w14:paraId="0BE2AA4B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كرزة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11ABB81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tcBorders>
              <w:bottom w:val="single" w:sz="6" w:space="0" w:color="auto"/>
            </w:tcBorders>
            <w:vAlign w:val="center"/>
          </w:tcPr>
          <w:p w14:paraId="03C32B92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٤كررزات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716B3D4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tcBorders>
              <w:bottom w:val="single" w:sz="6" w:space="0" w:color="auto"/>
            </w:tcBorders>
            <w:vAlign w:val="center"/>
          </w:tcPr>
          <w:p w14:paraId="3A19CFD0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٣ كرزات</w:t>
            </w:r>
          </w:p>
        </w:tc>
        <w:tc>
          <w:tcPr>
            <w:tcW w:w="415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0B46394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2011178A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٥كرزات</w:t>
            </w:r>
          </w:p>
        </w:tc>
      </w:tr>
      <w:tr w:rsidR="00FD65AE" w14:paraId="4096F33D" w14:textId="77777777" w:rsidTr="00C55A8D">
        <w:trPr>
          <w:trHeight w:val="418"/>
        </w:trPr>
        <w:tc>
          <w:tcPr>
            <w:tcW w:w="611" w:type="dxa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6315900B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22094">
              <w:rPr>
                <w:rFonts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845" w:type="dxa"/>
            <w:gridSpan w:val="7"/>
            <w:tcBorders>
              <w:top w:val="single" w:sz="6" w:space="0" w:color="auto"/>
            </w:tcBorders>
            <w:vAlign w:val="center"/>
          </w:tcPr>
          <w:p w14:paraId="4D43E437" w14:textId="557E55D2" w:rsidR="008842EE" w:rsidRPr="00322094" w:rsidRDefault="00AF7050" w:rsidP="00C55A8D">
            <w:pPr>
              <w:pStyle w:val="a7"/>
              <w:rPr>
                <w:b/>
                <w:bCs/>
                <w:sz w:val="32"/>
                <w:szCs w:val="32"/>
                <w:rtl/>
              </w:rPr>
            </w:pPr>
            <w:r w:rsidRPr="00E05B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أستعمل العد التصاعدي </w:t>
            </w:r>
            <w:hyperlink r:id="rId38" w:history="1">
              <w:r w:rsidRPr="00533E51">
                <w:rPr>
                  <w:rStyle w:val="Hyperlink"/>
                  <w:rFonts w:ascii="Sakkal Majalla" w:hAnsi="Sakkal Majalla" w:cs="Sakkal Majalla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لأجد</w:t>
              </w:r>
            </w:hyperlink>
            <w:r w:rsidRPr="00E05B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ناتج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٣ + ٥ = </w:t>
            </w:r>
            <w:r w:rsidR="002D5AB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--------------</w:t>
            </w:r>
          </w:p>
        </w:tc>
      </w:tr>
      <w:tr w:rsidR="00FD65AE" w14:paraId="735A3D47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79FE3C28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tcBorders>
              <w:bottom w:val="single" w:sz="6" w:space="0" w:color="auto"/>
            </w:tcBorders>
            <w:vAlign w:val="center"/>
          </w:tcPr>
          <w:p w14:paraId="2956B1E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٩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7DF4EAC6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tcBorders>
              <w:bottom w:val="single" w:sz="6" w:space="0" w:color="auto"/>
            </w:tcBorders>
            <w:vAlign w:val="center"/>
          </w:tcPr>
          <w:p w14:paraId="37DF9CAD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١٠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188A5E29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tcBorders>
              <w:bottom w:val="single" w:sz="6" w:space="0" w:color="auto"/>
            </w:tcBorders>
            <w:vAlign w:val="center"/>
          </w:tcPr>
          <w:p w14:paraId="0F4AFF0C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١١</w:t>
            </w:r>
          </w:p>
        </w:tc>
        <w:tc>
          <w:tcPr>
            <w:tcW w:w="415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4B273305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39DD217B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٨</w:t>
            </w:r>
          </w:p>
        </w:tc>
      </w:tr>
      <w:tr w:rsidR="00FD65AE" w14:paraId="47E8D0EA" w14:textId="77777777" w:rsidTr="00C55A8D">
        <w:trPr>
          <w:trHeight w:val="418"/>
        </w:trPr>
        <w:tc>
          <w:tcPr>
            <w:tcW w:w="611" w:type="dxa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67EDC593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٥</w:t>
            </w:r>
          </w:p>
        </w:tc>
        <w:tc>
          <w:tcPr>
            <w:tcW w:w="9845" w:type="dxa"/>
            <w:gridSpan w:val="7"/>
            <w:tcBorders>
              <w:top w:val="single" w:sz="6" w:space="0" w:color="auto"/>
            </w:tcBorders>
          </w:tcPr>
          <w:p w14:paraId="27C1911D" w14:textId="77777777" w:rsidR="008842EE" w:rsidRPr="00322094" w:rsidRDefault="00AF7050" w:rsidP="00C55A8D">
            <w:pPr>
              <w:pStyle w:val="a7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عَلَى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الشَّاطِئِ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١٢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مَحارَةً،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سَحَبَتِ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المِياهُ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٦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مِنْهَا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.</w:t>
            </w:r>
            <w:r w:rsidRPr="00322094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كَمْ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مَحارَةً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بَقِيَتْ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عَلَى</w:t>
            </w:r>
            <w:r w:rsidRPr="00322094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ascii="Sakkal Majalla" w:hAnsi="Sakkal Majalla" w:cs="Sakkal Majalla" w:hint="eastAsia"/>
                <w:b/>
                <w:bCs/>
                <w:sz w:val="30"/>
                <w:szCs w:val="30"/>
                <w:rtl/>
              </w:rPr>
              <w:t>الشَّاطِئِ؟</w:t>
            </w:r>
          </w:p>
        </w:tc>
      </w:tr>
      <w:tr w:rsidR="00FD65AE" w14:paraId="07DF3ECD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49A37082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tcBorders>
              <w:bottom w:val="single" w:sz="6" w:space="0" w:color="auto"/>
            </w:tcBorders>
            <w:vAlign w:val="center"/>
          </w:tcPr>
          <w:p w14:paraId="1E1FFA5A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٦ محارات 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4BD42157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tcBorders>
              <w:bottom w:val="single" w:sz="6" w:space="0" w:color="auto"/>
            </w:tcBorders>
            <w:vAlign w:val="center"/>
          </w:tcPr>
          <w:p w14:paraId="240FEDDC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٥محارات 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1224CFF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tcBorders>
              <w:bottom w:val="single" w:sz="6" w:space="0" w:color="auto"/>
            </w:tcBorders>
            <w:vAlign w:val="center"/>
          </w:tcPr>
          <w:p w14:paraId="2949FAD0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٤محارات </w:t>
            </w:r>
          </w:p>
        </w:tc>
        <w:tc>
          <w:tcPr>
            <w:tcW w:w="415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1627C220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0E4F00D2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٣محارات </w:t>
            </w:r>
          </w:p>
        </w:tc>
      </w:tr>
      <w:tr w:rsidR="00FD65AE" w14:paraId="5FFDC9EE" w14:textId="77777777" w:rsidTr="00C55A8D">
        <w:trPr>
          <w:trHeight w:val="418"/>
        </w:trPr>
        <w:tc>
          <w:tcPr>
            <w:tcW w:w="611" w:type="dxa"/>
            <w:tcBorders>
              <w:bottom w:val="single" w:sz="6" w:space="0" w:color="auto"/>
            </w:tcBorders>
            <w:shd w:val="clear" w:color="auto" w:fill="EBDDC3" w:themeFill="background2"/>
            <w:vAlign w:val="center"/>
          </w:tcPr>
          <w:p w14:paraId="1A78EF07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٦</w:t>
            </w:r>
          </w:p>
        </w:tc>
        <w:tc>
          <w:tcPr>
            <w:tcW w:w="9845" w:type="dxa"/>
            <w:gridSpan w:val="7"/>
            <w:tcBorders>
              <w:bottom w:val="single" w:sz="6" w:space="0" w:color="auto"/>
            </w:tcBorders>
            <w:vAlign w:val="center"/>
          </w:tcPr>
          <w:p w14:paraId="2C76ADFF" w14:textId="77777777" w:rsidR="008842EE" w:rsidRPr="00322094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العدد الذي يمثل </w:t>
            </w: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 xml:space="preserve">٣ </w:t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آحاد و </w:t>
            </w: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 xml:space="preserve">٥ </w:t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 عشرات هو</w:t>
            </w: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D65AE" w14:paraId="2503610C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2638957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vAlign w:val="center"/>
          </w:tcPr>
          <w:p w14:paraId="63C9CBB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٣٥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4F98359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vAlign w:val="center"/>
          </w:tcPr>
          <w:p w14:paraId="1D4DD2F4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٥٣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4DA2AB56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vAlign w:val="center"/>
          </w:tcPr>
          <w:p w14:paraId="7493F42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٨</w:t>
            </w:r>
          </w:p>
        </w:tc>
        <w:tc>
          <w:tcPr>
            <w:tcW w:w="415" w:type="dxa"/>
            <w:shd w:val="clear" w:color="auto" w:fill="EBDDC3" w:themeFill="background2"/>
            <w:vAlign w:val="center"/>
          </w:tcPr>
          <w:p w14:paraId="6B0999C9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vAlign w:val="center"/>
          </w:tcPr>
          <w:p w14:paraId="6A5DA156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٢</w:t>
            </w:r>
          </w:p>
        </w:tc>
      </w:tr>
      <w:tr w:rsidR="00FD65AE" w14:paraId="602AA4B8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0DAEC60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٧</w:t>
            </w:r>
          </w:p>
        </w:tc>
        <w:tc>
          <w:tcPr>
            <w:tcW w:w="9845" w:type="dxa"/>
            <w:gridSpan w:val="7"/>
            <w:vAlign w:val="center"/>
          </w:tcPr>
          <w:p w14:paraId="04F0BF83" w14:textId="77777777" w:rsidR="008842EE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>الأسطوانة هي شكل من أشكال</w:t>
            </w: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 xml:space="preserve"> :</w:t>
            </w:r>
          </w:p>
          <w:p w14:paraId="22EFAF73" w14:textId="77777777" w:rsidR="008842EE" w:rsidRPr="00322094" w:rsidRDefault="008842EE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FD65AE" w14:paraId="11B4F11B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5EFE0DCB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vAlign w:val="center"/>
          </w:tcPr>
          <w:p w14:paraId="5364149D" w14:textId="77777777" w:rsidR="008842EE" w:rsidRPr="00322094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 الأشكال</w:t>
            </w:r>
            <w:r>
              <w:rPr>
                <w:rFonts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>المستوية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4177AC24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vAlign w:val="center"/>
          </w:tcPr>
          <w:p w14:paraId="2713CA81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المجسمات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3D4C8025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vAlign w:val="center"/>
          </w:tcPr>
          <w:p w14:paraId="3ADCD7A5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>الأنماط</w:t>
            </w:r>
          </w:p>
        </w:tc>
        <w:tc>
          <w:tcPr>
            <w:tcW w:w="415" w:type="dxa"/>
            <w:shd w:val="clear" w:color="auto" w:fill="EBDDC3" w:themeFill="background2"/>
            <w:vAlign w:val="center"/>
          </w:tcPr>
          <w:p w14:paraId="4549A45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vAlign w:val="center"/>
          </w:tcPr>
          <w:p w14:paraId="3533724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المربعات</w:t>
            </w:r>
          </w:p>
        </w:tc>
      </w:tr>
      <w:tr w:rsidR="00FD65AE" w14:paraId="6357502A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65925952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٨</w:t>
            </w:r>
          </w:p>
        </w:tc>
        <w:tc>
          <w:tcPr>
            <w:tcW w:w="9845" w:type="dxa"/>
            <w:gridSpan w:val="7"/>
            <w:vAlign w:val="center"/>
          </w:tcPr>
          <w:p w14:paraId="3A7987B0" w14:textId="77777777" w:rsidR="008842EE" w:rsidRPr="00322094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cs="Arial"/>
                <w:b/>
                <w:bCs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724800" behindDoc="0" locked="0" layoutInCell="1" allowOverlap="1" wp14:anchorId="0E1BF942" wp14:editId="623608B4">
                  <wp:simplePos x="0" y="0"/>
                  <wp:positionH relativeFrom="column">
                    <wp:posOffset>3787775</wp:posOffset>
                  </wp:positionH>
                  <wp:positionV relativeFrom="paragraph">
                    <wp:posOffset>-711200</wp:posOffset>
                  </wp:positionV>
                  <wp:extent cx="308610" cy="334645"/>
                  <wp:effectExtent l="0" t="0" r="0" b="0"/>
                  <wp:wrapNone/>
                  <wp:docPr id="12970872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087234" name="صورة 129708723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العدد الذي يسبق العدد </w:t>
            </w: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>٧٠</w:t>
            </w: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 xml:space="preserve"> مباشرة هو:</w:t>
            </w:r>
          </w:p>
        </w:tc>
      </w:tr>
      <w:tr w:rsidR="00FD65AE" w14:paraId="2DCCA1AE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27AB444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</w:p>
        </w:tc>
        <w:tc>
          <w:tcPr>
            <w:tcW w:w="2046" w:type="dxa"/>
            <w:vAlign w:val="center"/>
          </w:tcPr>
          <w:p w14:paraId="70685780" w14:textId="77777777" w:rsidR="008842EE" w:rsidRPr="00322094" w:rsidRDefault="00AF7050" w:rsidP="00C55A8D">
            <w:pPr>
              <w:pStyle w:val="a7"/>
              <w:rPr>
                <w:rFonts w:cs="Arial"/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 xml:space="preserve">٧٢ 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6DF1AA4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ب</w:t>
            </w:r>
          </w:p>
        </w:tc>
        <w:tc>
          <w:tcPr>
            <w:tcW w:w="2404" w:type="dxa"/>
            <w:vAlign w:val="center"/>
          </w:tcPr>
          <w:p w14:paraId="6B1F663F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٦٠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2EA27F17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ج</w:t>
            </w:r>
          </w:p>
        </w:tc>
        <w:tc>
          <w:tcPr>
            <w:tcW w:w="2123" w:type="dxa"/>
            <w:vAlign w:val="center"/>
          </w:tcPr>
          <w:p w14:paraId="2AF2671B" w14:textId="77777777" w:rsidR="008842EE" w:rsidRPr="00322094" w:rsidRDefault="00AF7050" w:rsidP="00C55A8D">
            <w:pPr>
              <w:pStyle w:val="a7"/>
              <w:jc w:val="center"/>
              <w:rPr>
                <w:rFonts w:cs="Arial"/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 w:hint="cs"/>
                <w:b/>
                <w:bCs/>
                <w:sz w:val="30"/>
                <w:szCs w:val="30"/>
                <w:rtl/>
              </w:rPr>
              <w:t>٦٩</w:t>
            </w:r>
          </w:p>
        </w:tc>
        <w:tc>
          <w:tcPr>
            <w:tcW w:w="415" w:type="dxa"/>
            <w:shd w:val="clear" w:color="auto" w:fill="EBDDC3" w:themeFill="background2"/>
            <w:vAlign w:val="center"/>
          </w:tcPr>
          <w:p w14:paraId="306A30CE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</w:p>
        </w:tc>
        <w:tc>
          <w:tcPr>
            <w:tcW w:w="2005" w:type="dxa"/>
            <w:vAlign w:val="center"/>
          </w:tcPr>
          <w:p w14:paraId="74DF18F0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٨٠</w:t>
            </w:r>
          </w:p>
        </w:tc>
      </w:tr>
      <w:tr w:rsidR="00FD65AE" w14:paraId="08117373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1E6358AB" w14:textId="77777777" w:rsidR="008842EE" w:rsidRPr="00322094" w:rsidRDefault="00AF7050" w:rsidP="00C55A8D">
            <w:pPr>
              <w:pStyle w:val="a7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hint="cs"/>
                <w:b/>
                <w:bCs/>
                <w:sz w:val="30"/>
                <w:szCs w:val="30"/>
                <w:rtl/>
              </w:rPr>
              <w:t>٩</w:t>
            </w:r>
          </w:p>
        </w:tc>
        <w:tc>
          <w:tcPr>
            <w:tcW w:w="9845" w:type="dxa"/>
            <w:gridSpan w:val="7"/>
            <w:vAlign w:val="center"/>
          </w:tcPr>
          <w:p w14:paraId="644D6465" w14:textId="77777777" w:rsidR="008842EE" w:rsidRPr="00322094" w:rsidRDefault="00AF7050" w:rsidP="00C55A8D">
            <w:pPr>
              <w:pStyle w:val="a7"/>
              <w:rPr>
                <w:b/>
                <w:bCs/>
                <w:sz w:val="30"/>
                <w:szCs w:val="30"/>
                <w:rtl/>
              </w:rPr>
            </w:pPr>
            <w:r w:rsidRPr="00322094">
              <w:rPr>
                <w:rFonts w:cs="Arial"/>
                <w:b/>
                <w:bCs/>
                <w:sz w:val="30"/>
                <w:szCs w:val="30"/>
                <w:rtl/>
              </w:rPr>
              <w:t>وحدة الطول "غير القياسية" هي:</w:t>
            </w:r>
          </w:p>
        </w:tc>
      </w:tr>
      <w:tr w:rsidR="00FD65AE" w14:paraId="50559C9F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2086C6D1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46" w:type="dxa"/>
            <w:vAlign w:val="center"/>
          </w:tcPr>
          <w:p w14:paraId="6D85F0B4" w14:textId="77777777" w:rsidR="008842EE" w:rsidRPr="00ED065B" w:rsidRDefault="00AF7050" w:rsidP="00C55A8D">
            <w:pPr>
              <w:pStyle w:val="a7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المسطرة 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46700CBF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404" w:type="dxa"/>
            <w:vAlign w:val="center"/>
          </w:tcPr>
          <w:p w14:paraId="53A5CFAE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المتر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1B1D2D51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3" w:type="dxa"/>
            <w:vAlign w:val="center"/>
          </w:tcPr>
          <w:p w14:paraId="49602D81" w14:textId="77777777" w:rsidR="008842EE" w:rsidRPr="00ED065B" w:rsidRDefault="00AF7050" w:rsidP="00C55A8D">
            <w:pPr>
              <w:pStyle w:val="a7"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cs="Arial"/>
                <w:b/>
                <w:bCs/>
                <w:sz w:val="32"/>
                <w:szCs w:val="32"/>
                <w:rtl/>
              </w:rPr>
              <w:t>السنتيمتر</w:t>
            </w:r>
          </w:p>
        </w:tc>
        <w:tc>
          <w:tcPr>
            <w:tcW w:w="415" w:type="dxa"/>
            <w:shd w:val="clear" w:color="auto" w:fill="EBDDC3" w:themeFill="background2"/>
            <w:vAlign w:val="center"/>
          </w:tcPr>
          <w:p w14:paraId="09BE86BB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05" w:type="dxa"/>
            <w:vAlign w:val="center"/>
          </w:tcPr>
          <w:p w14:paraId="6D4377BE" w14:textId="77777777" w:rsidR="008842EE" w:rsidRPr="00ED065B" w:rsidRDefault="00AF7050" w:rsidP="00C55A8D">
            <w:pPr>
              <w:pStyle w:val="a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D065B">
              <w:rPr>
                <w:rFonts w:hint="cs"/>
                <w:b/>
                <w:bCs/>
                <w:sz w:val="32"/>
                <w:szCs w:val="32"/>
                <w:rtl/>
              </w:rPr>
              <w:t>المكعبات</w:t>
            </w:r>
          </w:p>
        </w:tc>
      </w:tr>
      <w:tr w:rsidR="00FD65AE" w14:paraId="118E60DD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7F666F7A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D44BA">
              <w:rPr>
                <w:rFonts w:hint="cs"/>
                <w:b/>
                <w:bCs/>
                <w:sz w:val="26"/>
                <w:szCs w:val="26"/>
                <w:rtl/>
              </w:rPr>
              <w:t>١٠</w:t>
            </w:r>
          </w:p>
        </w:tc>
        <w:tc>
          <w:tcPr>
            <w:tcW w:w="9845" w:type="dxa"/>
            <w:gridSpan w:val="7"/>
            <w:vAlign w:val="center"/>
          </w:tcPr>
          <w:p w14:paraId="17CF94DB" w14:textId="77777777" w:rsidR="008842EE" w:rsidRPr="00ED44BA" w:rsidRDefault="00AF7050" w:rsidP="00ED44BA">
            <w:pPr>
              <w:pStyle w:val="a7"/>
              <w:rPr>
                <w:rFonts w:ascii="Ubuntu" w:eastAsia="Times New Roman" w:hAnsi="Ubuntu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ED44BA">
              <w:rPr>
                <w:rFonts w:ascii="Ubuntu" w:eastAsia="Times New Roman" w:hAnsi="Ubuntu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يريد محمد شراء قلم ثمنه </w:t>
            </w:r>
            <w:r w:rsidRP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٦</w:t>
            </w:r>
            <w:r w:rsidRPr="00ED44BA">
              <w:rPr>
                <w:rFonts w:ascii="Ubuntu" w:eastAsia="Times New Roman" w:hAnsi="Ubuntu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ريالات ما العملات النقدية التي يمكن ان يدفعها للبائع</w:t>
            </w:r>
            <w:r w:rsidRP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؟ </w:t>
            </w:r>
            <w:r w:rsidR="00ED44BA" w:rsidRP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يستطيع أن </w:t>
            </w:r>
            <w:r w:rsid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يدفع</w:t>
            </w:r>
            <w:r w:rsidRP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..............</w:t>
            </w:r>
            <w:r w:rsidR="00ED44BA">
              <w:rPr>
                <w:rFonts w:ascii="Ubuntu" w:eastAsia="Times New Roman" w:hAnsi="Ubuntu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؟</w:t>
            </w:r>
          </w:p>
        </w:tc>
      </w:tr>
      <w:tr w:rsidR="00FD65AE" w14:paraId="20699F04" w14:textId="77777777" w:rsidTr="00C55A8D">
        <w:trPr>
          <w:trHeight w:val="418"/>
        </w:trPr>
        <w:tc>
          <w:tcPr>
            <w:tcW w:w="611" w:type="dxa"/>
            <w:shd w:val="clear" w:color="auto" w:fill="EBDDC3" w:themeFill="background2"/>
            <w:vAlign w:val="center"/>
          </w:tcPr>
          <w:p w14:paraId="1E26C6D1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46" w:type="dxa"/>
            <w:vAlign w:val="center"/>
          </w:tcPr>
          <w:p w14:paraId="50A6132C" w14:textId="77777777" w:rsidR="008842EE" w:rsidRPr="00ED44BA" w:rsidRDefault="00AF7050" w:rsidP="00C55A8D">
            <w:pPr>
              <w:pStyle w:val="a7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cs="Arial" w:hint="cs"/>
                <w:b/>
                <w:bCs/>
                <w:sz w:val="24"/>
                <w:szCs w:val="24"/>
                <w:rtl/>
              </w:rPr>
              <w:t>ورقة من فئة ٥ ريالات وقطعة نقدية من فئة ١ ريال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0E3A5142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404" w:type="dxa"/>
            <w:vAlign w:val="center"/>
          </w:tcPr>
          <w:p w14:paraId="6E4C1562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cs="Arial" w:hint="cs"/>
                <w:b/>
                <w:bCs/>
                <w:sz w:val="24"/>
                <w:szCs w:val="24"/>
                <w:rtl/>
              </w:rPr>
              <w:t>ورقة من فئة ١٠ ريالات وقطعة نقدية من فئة ١ ريال</w:t>
            </w:r>
          </w:p>
        </w:tc>
        <w:tc>
          <w:tcPr>
            <w:tcW w:w="426" w:type="dxa"/>
            <w:shd w:val="clear" w:color="auto" w:fill="EBDDC3" w:themeFill="background2"/>
            <w:vAlign w:val="center"/>
          </w:tcPr>
          <w:p w14:paraId="77DD4A95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vAlign w:val="center"/>
          </w:tcPr>
          <w:p w14:paraId="7F832B3D" w14:textId="77777777" w:rsidR="008842EE" w:rsidRPr="00ED44BA" w:rsidRDefault="00AF7050" w:rsidP="00C55A8D">
            <w:pPr>
              <w:pStyle w:val="a7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cs="Arial" w:hint="cs"/>
                <w:b/>
                <w:bCs/>
                <w:sz w:val="24"/>
                <w:szCs w:val="24"/>
                <w:rtl/>
              </w:rPr>
              <w:t>ريال واحد فقط</w:t>
            </w:r>
          </w:p>
        </w:tc>
        <w:tc>
          <w:tcPr>
            <w:tcW w:w="415" w:type="dxa"/>
            <w:shd w:val="clear" w:color="auto" w:fill="EBDDC3" w:themeFill="background2"/>
            <w:vAlign w:val="center"/>
          </w:tcPr>
          <w:p w14:paraId="661EBFC4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05" w:type="dxa"/>
            <w:vAlign w:val="center"/>
          </w:tcPr>
          <w:p w14:paraId="44AF9EBD" w14:textId="77777777" w:rsidR="008842EE" w:rsidRPr="00ED44BA" w:rsidRDefault="00AF7050" w:rsidP="00C55A8D">
            <w:pPr>
              <w:pStyle w:val="a7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D44BA">
              <w:rPr>
                <w:rFonts w:cs="Arial" w:hint="cs"/>
                <w:b/>
                <w:bCs/>
                <w:sz w:val="24"/>
                <w:szCs w:val="24"/>
                <w:rtl/>
              </w:rPr>
              <w:t>ورقة من فئة ٥ ريالات فقط</w:t>
            </w:r>
          </w:p>
        </w:tc>
      </w:tr>
    </w:tbl>
    <w:p w14:paraId="0F061494" w14:textId="77777777" w:rsidR="00C54054" w:rsidRDefault="00AF7050" w:rsidP="0059056C">
      <w:pPr>
        <w:pStyle w:val="a7"/>
        <w:rPr>
          <w:sz w:val="16"/>
          <w:szCs w:val="16"/>
          <w:rtl/>
        </w:rPr>
      </w:pPr>
      <w:r w:rsidRPr="00EF31D7">
        <w:rPr>
          <w:rFonts w:cs="Arial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41184" behindDoc="0" locked="0" layoutInCell="1" allowOverlap="1" wp14:anchorId="4DF8D647" wp14:editId="5E41496B">
            <wp:simplePos x="0" y="0"/>
            <wp:positionH relativeFrom="column">
              <wp:posOffset>240030</wp:posOffset>
            </wp:positionH>
            <wp:positionV relativeFrom="paragraph">
              <wp:posOffset>960120</wp:posOffset>
            </wp:positionV>
            <wp:extent cx="2002155" cy="1097280"/>
            <wp:effectExtent l="0" t="0" r="4445" b="0"/>
            <wp:wrapNone/>
            <wp:docPr id="11683372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37299" name="صورة 3778855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tblpY="4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D65AE" w14:paraId="58F969F6" w14:textId="77777777" w:rsidTr="000330AD">
        <w:trPr>
          <w:trHeight w:val="120"/>
        </w:trPr>
        <w:tc>
          <w:tcPr>
            <w:tcW w:w="10456" w:type="dxa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7750271D" w14:textId="77777777" w:rsidR="00A97B2B" w:rsidRPr="00B4268F" w:rsidRDefault="00AF7050" w:rsidP="00B4268F">
            <w:pPr>
              <w:pStyle w:val="a7"/>
              <w:rPr>
                <w:rFonts w:asciiTheme="minorBidi" w:hAnsiTheme="minorBidi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تابع السؤال الأول : </w:t>
            </w:r>
          </w:p>
        </w:tc>
      </w:tr>
      <w:tr w:rsidR="00FD65AE" w14:paraId="23BCBD5E" w14:textId="77777777" w:rsidTr="00ED6BF4">
        <w:trPr>
          <w:trHeight w:val="2123"/>
        </w:trPr>
        <w:tc>
          <w:tcPr>
            <w:tcW w:w="10456" w:type="dxa"/>
            <w:vAlign w:val="center"/>
          </w:tcPr>
          <w:p w14:paraId="7362E7E4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34671AC0" w14:textId="77777777" w:rsidR="00893F7E" w:rsidRPr="00893F7E" w:rsidRDefault="00AF7050" w:rsidP="00893F7E">
            <w:pPr>
              <w:pStyle w:val="a7"/>
              <w:rPr>
                <w:b/>
                <w:bCs/>
                <w:noProof/>
                <w:rtl/>
                <w:lang w:val="ar-SA"/>
              </w:rPr>
            </w:pP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ب) </w:t>
            </w:r>
            <w:r w:rsidRPr="00EF31D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تُريدُ رَنا أَنْ تبيع لُعْبَةً ثَمَنُهَا </w:t>
            </w:r>
            <w:r w:rsidRPr="00EF31D7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</w:t>
            </w:r>
            <w:r w:rsidRPr="00EF31D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ريالات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، </w:t>
            </w:r>
            <w:r w:rsidRPr="00EF31D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t>مَا الْعُمْلَاتُ النَّقْدِيَّةُ الَّتِي يُمْكِن أَن تَحْصُل عَلَيْهَا ؟</w:t>
            </w:r>
          </w:p>
          <w:p w14:paraId="727A1A6E" w14:textId="77777777" w:rsidR="00893F7E" w:rsidRPr="00EF31D7" w:rsidRDefault="00893F7E" w:rsidP="0021453F">
            <w:pPr>
              <w:pStyle w:val="a7"/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5154D044" w14:textId="77777777" w:rsidR="00893F7E" w:rsidRPr="00EF31D7" w:rsidRDefault="00893F7E" w:rsidP="0021453F">
            <w:pPr>
              <w:pStyle w:val="a7"/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3DC6A688" w14:textId="77777777" w:rsidR="00893F7E" w:rsidRDefault="00AF7050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  <w:r w:rsidRPr="00EF31D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t>تَسْتَطِيعُ رَنَا أَن تَحْصُل عَلَى</w:t>
            </w:r>
            <w:r w:rsidRPr="00EF31D7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------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t>----------------------------------</w:t>
            </w:r>
          </w:p>
          <w:p w14:paraId="08EF837B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6793B184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280DF8C2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3B0D0238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7D1AECB7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0CF82889" w14:textId="77777777" w:rsidR="00893F7E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  <w:p w14:paraId="2737D395" w14:textId="77777777" w:rsidR="00893F7E" w:rsidRPr="00326D22" w:rsidRDefault="00893F7E" w:rsidP="000330AD">
            <w:pPr>
              <w:pStyle w:val="a7"/>
              <w:rPr>
                <w:b/>
                <w:bCs/>
                <w:noProof/>
                <w:rtl/>
                <w:lang w:val="ar-SA"/>
              </w:rPr>
            </w:pPr>
          </w:p>
        </w:tc>
      </w:tr>
    </w:tbl>
    <w:p w14:paraId="1AB98881" w14:textId="77777777" w:rsidR="00F73306" w:rsidRDefault="00AF7050" w:rsidP="0059056C">
      <w:pPr>
        <w:pStyle w:val="a7"/>
        <w:rPr>
          <w:sz w:val="16"/>
          <w:szCs w:val="16"/>
          <w:rtl/>
        </w:rPr>
      </w:pPr>
      <w:r w:rsidRPr="00106D25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9AA6FBB" wp14:editId="6A8D14F3">
                <wp:simplePos x="0" y="0"/>
                <wp:positionH relativeFrom="column">
                  <wp:posOffset>469900</wp:posOffset>
                </wp:positionH>
                <wp:positionV relativeFrom="paragraph">
                  <wp:posOffset>2819400</wp:posOffset>
                </wp:positionV>
                <wp:extent cx="951865" cy="317500"/>
                <wp:effectExtent l="0" t="0" r="0" b="12700"/>
                <wp:wrapNone/>
                <wp:docPr id="6283244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317500"/>
                          <a:chOff x="0" y="0"/>
                          <a:chExt cx="951865" cy="351366"/>
                        </a:xfrm>
                      </wpg:grpSpPr>
                      <wps:wsp>
                        <wps:cNvPr id="1914059770" name="Text Box 3"/>
                        <wps:cNvSpPr txBox="1"/>
                        <wps:spPr>
                          <a:xfrm>
                            <a:off x="0" y="0"/>
                            <a:ext cx="95186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56E25" w14:textId="77777777" w:rsidR="00106D25" w:rsidRPr="00ED2008" w:rsidRDefault="00AF7050" w:rsidP="00ED2008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D2008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يتبع الأسئلة..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272262" name="سهم: لليسار 5"/>
                        <wps:cNvSpPr/>
                        <wps:spPr>
                          <a:xfrm>
                            <a:off x="94826" y="257386"/>
                            <a:ext cx="222250" cy="93980"/>
                          </a:xfrm>
                          <a:prstGeom prst="leftArrow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A6FBB" id="_x0000_s1038" style="position:absolute;left:0;text-align:left;margin-left:37pt;margin-top:222pt;width:74.95pt;height:25pt;z-index:251729920;mso-width-relative:margin;mso-height-relative:margin" coordsize="9518,35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">
                <v:shape id="Text Box 3" o:spid="_x0000_s1039" type="#_x0000_t202" style="position:absolute;width:9518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" filled="f" stroked="f" strokeweight=".5pt">
                  <v:textbox>
                    <w:txbxContent>
                      <w:p w14:paraId="5CB56E25" w14:textId="77777777" w:rsidR="00106D25" w:rsidRPr="00ED2008" w:rsidRDefault="00AF7050" w:rsidP="00ED2008">
                        <w:pPr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D2008"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يتبع الأسئلة..</w:t>
                        </w:r>
                      </w:p>
                    </w:txbxContent>
                  </v:textbox>
                </v:shape>
                <v:shape id="سهم: لليسار 5" o:spid="_x0000_s1040" type="#_x0000_t66" style="position:absolute;left:948;top:2573;width:2222;height:9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" adj="4567" filled="f" strokecolor="windowText">
                  <v:stroke joinstyle="round"/>
                </v:shape>
              </v:group>
            </w:pict>
          </mc:Fallback>
        </mc:AlternateContent>
      </w:r>
      <w:r w:rsidR="00CA5290" w:rsidRPr="0046398A">
        <w:rPr>
          <w:rFonts w:cs="Arial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1699B13" wp14:editId="0B6EF7DB">
                <wp:simplePos x="0" y="0"/>
                <wp:positionH relativeFrom="column">
                  <wp:posOffset>140970</wp:posOffset>
                </wp:positionH>
                <wp:positionV relativeFrom="paragraph">
                  <wp:posOffset>4834890</wp:posOffset>
                </wp:positionV>
                <wp:extent cx="951865" cy="337820"/>
                <wp:effectExtent l="0" t="0" r="0" b="17780"/>
                <wp:wrapNone/>
                <wp:docPr id="149852185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337820"/>
                          <a:chOff x="0" y="0"/>
                          <a:chExt cx="951865" cy="351366"/>
                        </a:xfrm>
                      </wpg:grpSpPr>
                      <wps:wsp>
                        <wps:cNvPr id="353554915" name="Text Box 3"/>
                        <wps:cNvSpPr txBox="1"/>
                        <wps:spPr>
                          <a:xfrm>
                            <a:off x="0" y="0"/>
                            <a:ext cx="95186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50B36" w14:textId="77777777" w:rsidR="003A452A" w:rsidRPr="00ED2008" w:rsidRDefault="00AF7050" w:rsidP="00ED2008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D2008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يتبع الأسئلة..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909482" name="سهم: لليسار 5"/>
                        <wps:cNvSpPr/>
                        <wps:spPr>
                          <a:xfrm>
                            <a:off x="94826" y="257386"/>
                            <a:ext cx="222250" cy="93980"/>
                          </a:xfrm>
                          <a:prstGeom prst="leftArrow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99B13" id="_x0000_s1041" style="position:absolute;left:0;text-align:left;margin-left:11.1pt;margin-top:380.7pt;width:74.95pt;height:26.6pt;z-index:251731968;mso-width-relative:margin;mso-height-relative:margin" coordsize="9518,35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">
                <v:shape id="Text Box 3" o:spid="_x0000_s1042" type="#_x0000_t202" style="position:absolute;width:9518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" filled="f" stroked="f" strokeweight=".5pt">
                  <v:textbox>
                    <w:txbxContent>
                      <w:p w14:paraId="7A650B36" w14:textId="77777777" w:rsidR="003A452A" w:rsidRPr="00ED2008" w:rsidRDefault="00AF7050" w:rsidP="00ED2008">
                        <w:pPr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D2008"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يتبع الأسئلة..</w:t>
                        </w:r>
                      </w:p>
                    </w:txbxContent>
                  </v:textbox>
                </v:shape>
                <v:shape id="سهم: لليسار 5" o:spid="_x0000_s1043" type="#_x0000_t66" style="position:absolute;left:948;top:2573;width:2222;height:9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" adj="4567" filled="f" strokecolor="windowText">
                  <v:stroke joinstyle="round"/>
                </v:shape>
              </v:group>
            </w:pict>
          </mc:Fallback>
        </mc:AlternateContent>
      </w:r>
    </w:p>
    <w:p w14:paraId="5AB69008" w14:textId="77777777" w:rsidR="00F73306" w:rsidRDefault="00F73306" w:rsidP="0059056C">
      <w:pPr>
        <w:pStyle w:val="a7"/>
        <w:rPr>
          <w:sz w:val="16"/>
          <w:szCs w:val="16"/>
          <w:rtl/>
        </w:rPr>
      </w:pPr>
    </w:p>
    <w:p w14:paraId="28C07493" w14:textId="77777777" w:rsidR="00C54054" w:rsidRDefault="00C54054" w:rsidP="0059056C">
      <w:pPr>
        <w:pStyle w:val="a7"/>
        <w:rPr>
          <w:sz w:val="16"/>
          <w:szCs w:val="16"/>
          <w:rtl/>
        </w:rPr>
      </w:pPr>
    </w:p>
    <w:p w14:paraId="7A44F3EE" w14:textId="77777777" w:rsidR="007F53DE" w:rsidRDefault="007F53DE" w:rsidP="003A452A">
      <w:pPr>
        <w:pStyle w:val="a7"/>
        <w:rPr>
          <w:sz w:val="16"/>
          <w:szCs w:val="16"/>
          <w:rtl/>
        </w:rPr>
      </w:pPr>
    </w:p>
    <w:tbl>
      <w:tblPr>
        <w:tblpPr w:leftFromText="180" w:rightFromText="180" w:horzAnchor="margin" w:tblpXSpec="center" w:tblpY="37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FD65AE" w14:paraId="41AD9BF8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424EEB12" w14:textId="77777777" w:rsidR="000646FB" w:rsidRPr="00486DCB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lastRenderedPageBreak/>
              <w:t>العمود (  أ)</w:t>
            </w:r>
          </w:p>
        </w:tc>
        <w:tc>
          <w:tcPr>
            <w:tcW w:w="1418" w:type="dxa"/>
            <w:vAlign w:val="center"/>
          </w:tcPr>
          <w:p w14:paraId="689CE3E2" w14:textId="77777777" w:rsidR="000646FB" w:rsidRPr="00682329" w:rsidRDefault="000646FB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</w:p>
        </w:tc>
        <w:tc>
          <w:tcPr>
            <w:tcW w:w="3844" w:type="dxa"/>
            <w:vAlign w:val="center"/>
          </w:tcPr>
          <w:p w14:paraId="65DF46D7" w14:textId="77777777" w:rsidR="000646FB" w:rsidRPr="00486DCB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العمود ( ب )</w:t>
            </w:r>
          </w:p>
        </w:tc>
      </w:tr>
      <w:tr w:rsidR="00FD65AE" w14:paraId="37F38365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3C454838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32992" behindDoc="0" locked="0" layoutInCell="1" allowOverlap="1" wp14:anchorId="3B2738C4" wp14:editId="6AB9977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47625</wp:posOffset>
                  </wp:positionV>
                  <wp:extent cx="1160145" cy="597535"/>
                  <wp:effectExtent l="0" t="0" r="0" b="0"/>
                  <wp:wrapNone/>
                  <wp:docPr id="1374178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78532" name="صورة 137417853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١)</w:t>
            </w:r>
            <w:r w:rsidRPr="00486D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8F05EFD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878F729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3AEC545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2D2DF0D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14:paraId="2EC3E0A6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2B8DFB80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00F62403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١١</w:t>
            </w:r>
          </w:p>
          <w:p w14:paraId="7DD037A4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FD65AE" w14:paraId="52BA66EA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14047F74" w14:textId="77777777" w:rsidR="000646FB" w:rsidRPr="00486DCB" w:rsidRDefault="00AF7050" w:rsidP="003248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٢)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عَلَى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الشَّجَرَةِ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٥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طُيُورٍ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،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انضمَّ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إِلَيْهَا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٦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طيور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أُخرى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عدد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الطُّيُورِ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عَلَى</w:t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86DCB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الشَّجَرَةِ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هو:</w:t>
            </w:r>
          </w:p>
        </w:tc>
        <w:tc>
          <w:tcPr>
            <w:tcW w:w="1418" w:type="dxa"/>
            <w:vAlign w:val="center"/>
          </w:tcPr>
          <w:p w14:paraId="0B9A3CBE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3718EFF5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١٠ </w:t>
            </w:r>
          </w:p>
        </w:tc>
      </w:tr>
      <w:tr w:rsidR="00FD65AE" w14:paraId="2F5587C2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540B01D6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٣) </w:t>
            </w:r>
          </w:p>
          <w:p w14:paraId="45525EFC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486DCB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GB"/>
              </w:rPr>
              <w:drawing>
                <wp:anchor distT="0" distB="0" distL="114300" distR="114300" simplePos="0" relativeHeight="251734016" behindDoc="0" locked="0" layoutInCell="1" allowOverlap="1" wp14:anchorId="6CF5598B" wp14:editId="1B79201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41275</wp:posOffset>
                  </wp:positionV>
                  <wp:extent cx="1693545" cy="1039495"/>
                  <wp:effectExtent l="0" t="0" r="0" b="1905"/>
                  <wp:wrapNone/>
                  <wp:docPr id="1386010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01055" name="صورة 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2C723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</w:p>
          <w:p w14:paraId="5F6E382B" w14:textId="77777777" w:rsidR="000646F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</w:p>
          <w:p w14:paraId="226DBB24" w14:textId="77777777" w:rsidR="000646F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</w:p>
          <w:p w14:paraId="66B10EAC" w14:textId="77777777" w:rsidR="000646F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</w:p>
          <w:p w14:paraId="318CB7F9" w14:textId="77777777" w:rsidR="000646FB" w:rsidRPr="00486DCB" w:rsidRDefault="000646FB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E7A9CFA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40E514A3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٣٢ ريالاً </w:t>
            </w:r>
          </w:p>
        </w:tc>
      </w:tr>
      <w:tr w:rsidR="00FD65AE" w14:paraId="0E2A4606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7F45EF72" w14:textId="77777777" w:rsidR="00C54E7A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٤) 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الريشة</w:t>
            </w:r>
          </w:p>
          <w:p w14:paraId="38FFDDAD" w14:textId="77777777" w:rsidR="00C54E7A" w:rsidRDefault="00C54E7A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AE81A07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53B52C3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0FE2E2FA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٦</w:t>
            </w:r>
          </w:p>
        </w:tc>
      </w:tr>
      <w:tr w:rsidR="00FD65AE" w14:paraId="5D54C14E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06CD064F" w14:textId="77777777" w:rsidR="00C54E7A" w:rsidRDefault="00AF7050" w:rsidP="00C54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6DCB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38112" behindDoc="0" locked="0" layoutInCell="1" allowOverlap="1" wp14:anchorId="10D19A55" wp14:editId="541A5F48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186055</wp:posOffset>
                  </wp:positionV>
                  <wp:extent cx="849630" cy="485140"/>
                  <wp:effectExtent l="0" t="0" r="1270" b="0"/>
                  <wp:wrapNone/>
                  <wp:docPr id="5371304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30473" name="صورة 53713047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DCB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42208" behindDoc="0" locked="0" layoutInCell="1" allowOverlap="1" wp14:anchorId="12C63409" wp14:editId="58C6FFC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-553720</wp:posOffset>
                  </wp:positionV>
                  <wp:extent cx="736600" cy="339090"/>
                  <wp:effectExtent l="0" t="0" r="0" b="3810"/>
                  <wp:wrapNone/>
                  <wp:docPr id="156579638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796385" name="صورة 156579638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٥)</w:t>
            </w:r>
          </w:p>
          <w:p w14:paraId="0277CC09" w14:textId="77777777" w:rsidR="00C54E7A" w:rsidRDefault="00C54E7A" w:rsidP="00C54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8DB25BF" w14:textId="77777777" w:rsidR="00C54E7A" w:rsidRDefault="00C54E7A" w:rsidP="00C54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A43FE3D" w14:textId="77777777" w:rsidR="00C54E7A" w:rsidRPr="00486DCB" w:rsidRDefault="00C54E7A" w:rsidP="00C54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14:paraId="3D7D1937" w14:textId="77777777" w:rsidR="00C54E7A" w:rsidRPr="00682329" w:rsidRDefault="00AF7050" w:rsidP="00C54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033D2F85" w14:textId="77777777" w:rsidR="00C54E7A" w:rsidRPr="00486DCB" w:rsidRDefault="00AF7050" w:rsidP="00C54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اخف 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وزنا</w:t>
            </w:r>
          </w:p>
        </w:tc>
      </w:tr>
      <w:tr w:rsidR="00FD65AE" w14:paraId="7F77107B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1788ABD3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  <w:r w:rsidRPr="00486DCB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37088" behindDoc="0" locked="0" layoutInCell="1" allowOverlap="1" wp14:anchorId="65506710" wp14:editId="588EB9D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-66040</wp:posOffset>
                  </wp:positionV>
                  <wp:extent cx="1603375" cy="320675"/>
                  <wp:effectExtent l="0" t="0" r="0" b="0"/>
                  <wp:wrapNone/>
                  <wp:docPr id="11407029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702930" name="صورة 114070293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31D6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٦) </w:t>
            </w:r>
          </w:p>
        </w:tc>
        <w:tc>
          <w:tcPr>
            <w:tcW w:w="1418" w:type="dxa"/>
            <w:vAlign w:val="center"/>
          </w:tcPr>
          <w:p w14:paraId="71348A00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079F25BA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التقدير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: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٣٠</w:t>
            </w:r>
            <w:r w:rsidRPr="00486DC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:rsidR="00FD65AE" w14:paraId="4B6CC70F" w14:textId="77777777" w:rsidTr="003248B9">
        <w:trPr>
          <w:trHeight w:val="746"/>
        </w:trPr>
        <w:tc>
          <w:tcPr>
            <w:tcW w:w="3275" w:type="dxa"/>
            <w:vAlign w:val="center"/>
          </w:tcPr>
          <w:p w14:paraId="15C03C91" w14:textId="77777777" w:rsidR="000646FB" w:rsidRDefault="00AF7050" w:rsidP="003248B9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٧) العدد</w:t>
            </w:r>
            <w:r w:rsidRPr="00C42399">
              <w:rPr>
                <w:rFonts w:ascii="Times New Roman" w:eastAsia="Times New Roman" w:hAnsi="Times New Roman" w:cs="Times New Roman" w:hint="eastAsia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>الواقع</w:t>
            </w:r>
            <w:r w:rsidRPr="00C423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 </w:t>
            </w:r>
            <w:r w:rsidRPr="00C42399">
              <w:rPr>
                <w:rFonts w:ascii="Times New Roman" w:eastAsia="Times New Roman" w:hAnsi="Times New Roman" w:cs="Times New Roman" w:hint="eastAsia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>بين</w:t>
            </w:r>
            <w:r w:rsidRPr="00C423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 </w:t>
            </w:r>
            <w:r w:rsidRPr="00C42399">
              <w:rPr>
                <w:rFonts w:ascii="Times New Roman" w:eastAsia="Times New Roman" w:hAnsi="Times New Roman" w:cs="Times New Roman" w:hint="eastAsia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>العددين</w:t>
            </w:r>
          </w:p>
          <w:p w14:paraId="0AE04026" w14:textId="77777777" w:rsidR="000646F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            </w:t>
            </w:r>
            <w:r w:rsidRPr="00C423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۹ </w:t>
            </w:r>
            <w:r w:rsidRPr="00C42399">
              <w:rPr>
                <w:rFonts w:ascii="Times New Roman" w:eastAsia="Times New Roman" w:hAnsi="Times New Roman" w:cs="Times New Roman" w:hint="eastAsia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>و</w:t>
            </w:r>
            <w:r w:rsidRPr="00C423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t xml:space="preserve"> ۱۱</w:t>
            </w:r>
          </w:p>
          <w:p w14:paraId="5809B17E" w14:textId="77777777" w:rsidR="00C54E7A" w:rsidRPr="00486DCB" w:rsidRDefault="00C54E7A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</w:tc>
        <w:tc>
          <w:tcPr>
            <w:tcW w:w="1418" w:type="dxa"/>
            <w:vAlign w:val="center"/>
          </w:tcPr>
          <w:p w14:paraId="06EB17C0" w14:textId="77777777" w:rsidR="000646FB" w:rsidRPr="00682329" w:rsidRDefault="00AF7050" w:rsidP="00324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682329">
              <w:rPr>
                <w:rFonts w:ascii="Times New Roman" w:eastAsia="Times New Roman" w:hAnsi="Times New Roman" w:cs="Times New Roman"/>
                <w:rtl/>
              </w:rPr>
              <w:t>................</w:t>
            </w:r>
          </w:p>
        </w:tc>
        <w:tc>
          <w:tcPr>
            <w:tcW w:w="3844" w:type="dxa"/>
            <w:vAlign w:val="center"/>
          </w:tcPr>
          <w:p w14:paraId="03FAE696" w14:textId="77777777" w:rsidR="000646FB" w:rsidRPr="00486DCB" w:rsidRDefault="00AF7050" w:rsidP="003248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يتدحرج </w:t>
            </w:r>
          </w:p>
        </w:tc>
      </w:tr>
    </w:tbl>
    <w:p w14:paraId="271D57A1" w14:textId="77777777" w:rsidR="000646FB" w:rsidRDefault="00AF7050" w:rsidP="003248B9">
      <w:pPr>
        <w:pStyle w:val="a7"/>
        <w:rPr>
          <w:rFonts w:asciiTheme="minorBidi" w:hAnsiTheme="minorBidi" w:cs="Arial"/>
          <w:b/>
          <w:bCs/>
          <w:color w:val="000000" w:themeColor="text1"/>
          <w:sz w:val="28"/>
          <w:szCs w:val="28"/>
          <w:rtl/>
        </w:rPr>
      </w:pPr>
      <w:r w:rsidRPr="000345CC">
        <w:rPr>
          <w:rFonts w:cs="Arial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67D2015" wp14:editId="3944CCCD">
                <wp:simplePos x="0" y="0"/>
                <wp:positionH relativeFrom="column">
                  <wp:posOffset>152400</wp:posOffset>
                </wp:positionH>
                <wp:positionV relativeFrom="paragraph">
                  <wp:posOffset>-196215</wp:posOffset>
                </wp:positionV>
                <wp:extent cx="684530" cy="335280"/>
                <wp:effectExtent l="0" t="0" r="1270" b="0"/>
                <wp:wrapNone/>
                <wp:docPr id="862769259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335280"/>
                          <a:chOff x="0" y="0"/>
                          <a:chExt cx="490244" cy="330634"/>
                        </a:xfrm>
                      </wpg:grpSpPr>
                      <wps:wsp>
                        <wps:cNvPr id="1691107310" name="مستطيل: زوايا مستديرة 32"/>
                        <wps:cNvSpPr/>
                        <wps:spPr>
                          <a:xfrm>
                            <a:off x="0" y="0"/>
                            <a:ext cx="261257" cy="216353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9838811" name="مربع نص 34"/>
                        <wps:cNvSpPr txBox="1"/>
                        <wps:spPr>
                          <a:xfrm>
                            <a:off x="219920" y="65011"/>
                            <a:ext cx="270324" cy="2656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7D5365" w14:textId="77777777" w:rsidR="000345CC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D2015" id="_x0000_s1044" style="position:absolute;left:0;text-align:left;margin-left:12pt;margin-top:-15.45pt;width:53.9pt;height:26.4pt;z-index:251744256;mso-width-relative:margin;mso-height-relative:margin" coordsize="490244,33063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">
                <v:roundrect id="مستطيل: زوايا مستديرة 32" o:spid="_x0000_s1045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" fillcolor="white [3201]" strokecolor="black [3200]">
                  <v:stroke joinstyle="miter"/>
                </v:roundrect>
                <v:shape id="مربع نص 34" o:spid="_x0000_s1046" type="#_x0000_t202" style="position:absolute;left:219920;top:65011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" fillcolor="#e5e5e5 [2892]" stroked="f" strokeweight=".5pt">
                  <v:textbox>
                    <w:txbxContent>
                      <w:p w14:paraId="7C7D5365" w14:textId="77777777" w:rsidR="000345CC" w:rsidRPr="00314D91" w:rsidRDefault="00AF7050" w:rsidP="00477674">
                        <w:pPr>
                          <w:jc w:val="center"/>
                          <w:rPr>
                            <w:rFonts w:ascii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18"/>
                            <w:szCs w:val="18"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B7726A" w14:textId="77777777" w:rsidR="000646FB" w:rsidRDefault="000646FB" w:rsidP="003248B9">
      <w:pPr>
        <w:pStyle w:val="a7"/>
        <w:rPr>
          <w:sz w:val="16"/>
          <w:szCs w:val="16"/>
          <w:rtl/>
        </w:rPr>
      </w:pPr>
    </w:p>
    <w:p w14:paraId="37AD0574" w14:textId="77777777" w:rsidR="000646FB" w:rsidRDefault="000646FB" w:rsidP="003248B9">
      <w:pPr>
        <w:pStyle w:val="a7"/>
        <w:rPr>
          <w:sz w:val="16"/>
          <w:szCs w:val="16"/>
          <w:rtl/>
        </w:rPr>
      </w:pPr>
    </w:p>
    <w:p w14:paraId="03B70EC8" w14:textId="77777777" w:rsidR="000646FB" w:rsidRDefault="000646FB" w:rsidP="003248B9">
      <w:pPr>
        <w:pStyle w:val="a7"/>
        <w:rPr>
          <w:sz w:val="16"/>
          <w:szCs w:val="16"/>
          <w:rtl/>
        </w:rPr>
      </w:pPr>
    </w:p>
    <w:p w14:paraId="20BEC7C1" w14:textId="77777777" w:rsidR="000646FB" w:rsidRPr="00AA36DD" w:rsidRDefault="000646FB" w:rsidP="003248B9">
      <w:pPr>
        <w:pStyle w:val="a7"/>
        <w:rPr>
          <w:sz w:val="16"/>
          <w:szCs w:val="16"/>
          <w:rtl/>
        </w:rPr>
      </w:pPr>
    </w:p>
    <w:tbl>
      <w:tblPr>
        <w:tblStyle w:val="a5"/>
        <w:tblpPr w:leftFromText="180" w:rightFromText="180" w:horzAnchor="margin" w:tblpY="-45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352"/>
      </w:tblGrid>
      <w:tr w:rsidR="00FD65AE" w14:paraId="30ED195F" w14:textId="77777777" w:rsidTr="003248B9">
        <w:trPr>
          <w:trHeight w:val="551"/>
        </w:trPr>
        <w:tc>
          <w:tcPr>
            <w:tcW w:w="10352" w:type="dxa"/>
            <w:tcBorders>
              <w:bottom w:val="single" w:sz="4" w:space="0" w:color="auto"/>
            </w:tcBorders>
            <w:shd w:val="clear" w:color="auto" w:fill="EBDDC3" w:themeFill="background2"/>
            <w:vAlign w:val="center"/>
          </w:tcPr>
          <w:p w14:paraId="5201FA53" w14:textId="77777777" w:rsidR="000646FB" w:rsidRPr="000F38F8" w:rsidRDefault="00AF7050" w:rsidP="003248B9">
            <w:pPr>
              <w:pStyle w:val="a7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السؤال الثاني</w:t>
            </w:r>
            <w:r w:rsidR="005A185A"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/ </w:t>
            </w:r>
            <w:r w:rsidRPr="002E6744">
              <w:rPr>
                <w:rFonts w:cs="Arial"/>
                <w:b/>
                <w:bCs/>
                <w:sz w:val="26"/>
                <w:szCs w:val="26"/>
                <w:rtl/>
              </w:rPr>
              <w:t>نصل العمود ( أ ) بما يناسبه في العمود ( ب ) :</w:t>
            </w:r>
          </w:p>
        </w:tc>
      </w:tr>
    </w:tbl>
    <w:p w14:paraId="12F3157A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128B9322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0F984078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EEDE926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816416D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38D8DEA5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2E236EE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B62443D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33E0DB10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440B4E0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167DAD4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1842CE9C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5FCF71C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4A0CF1A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083601CC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1AEFB16C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8764C8E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D63D8FF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2A88A0C1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68BD82A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4DF0AB1C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24E12192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BD1B40E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6F56B01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016F12F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3B2F8086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28627676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4676847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E185CB5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37A981B1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CE13964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763A637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4EC739A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2E1BE32B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EE6A4A3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7146EE02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4925B90A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47388747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EAA960B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514B0960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46B3787F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6E228B0F" w14:textId="77777777" w:rsidR="000646FB" w:rsidRDefault="000646FB" w:rsidP="003248B9">
      <w:pPr>
        <w:pStyle w:val="a7"/>
        <w:rPr>
          <w:sz w:val="2"/>
          <w:szCs w:val="2"/>
          <w:rtl/>
        </w:rPr>
      </w:pPr>
    </w:p>
    <w:p w14:paraId="3E3DA002" w14:textId="77777777" w:rsidR="000646FB" w:rsidRPr="00C32BBC" w:rsidRDefault="000646FB" w:rsidP="003248B9">
      <w:pPr>
        <w:pStyle w:val="a7"/>
        <w:rPr>
          <w:rFonts w:cs="Arial"/>
          <w:sz w:val="2"/>
          <w:szCs w:val="2"/>
          <w:rtl/>
        </w:rPr>
      </w:pPr>
    </w:p>
    <w:p w14:paraId="5D30333C" w14:textId="77777777" w:rsidR="007F53DE" w:rsidRDefault="007F53DE" w:rsidP="007130F8">
      <w:pPr>
        <w:pStyle w:val="a7"/>
        <w:rPr>
          <w:sz w:val="16"/>
          <w:szCs w:val="16"/>
          <w:rtl/>
        </w:rPr>
      </w:pPr>
    </w:p>
    <w:p w14:paraId="1D2A5BB7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7D0D49ED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01DA101F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25A934E1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675E5762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294B2B8F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43D2E870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0D2BE237" w14:textId="77777777" w:rsidR="00A91E92" w:rsidRDefault="00A91E92" w:rsidP="007130F8">
      <w:pPr>
        <w:pStyle w:val="a7"/>
        <w:rPr>
          <w:sz w:val="16"/>
          <w:szCs w:val="16"/>
          <w:rtl/>
        </w:rPr>
      </w:pPr>
    </w:p>
    <w:p w14:paraId="6791FD11" w14:textId="77777777" w:rsidR="007F53DE" w:rsidRPr="00AA36DD" w:rsidRDefault="007F53DE" w:rsidP="007130F8">
      <w:pPr>
        <w:pStyle w:val="a7"/>
        <w:rPr>
          <w:sz w:val="16"/>
          <w:szCs w:val="16"/>
          <w:rtl/>
        </w:rPr>
      </w:pPr>
    </w:p>
    <w:p w14:paraId="66A67201" w14:textId="77777777" w:rsidR="005C0CA6" w:rsidRDefault="005C0CA6" w:rsidP="007130F8">
      <w:pPr>
        <w:pStyle w:val="a7"/>
        <w:rPr>
          <w:sz w:val="2"/>
          <w:szCs w:val="2"/>
          <w:rtl/>
        </w:rPr>
      </w:pPr>
    </w:p>
    <w:p w14:paraId="1A7081BB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692DB5F4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19AA355F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31CE4E49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529E1904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163287C5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2B8F57D3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35290987" w14:textId="77777777" w:rsidR="00C32BBC" w:rsidRDefault="00AF7050" w:rsidP="00876535">
      <w:pPr>
        <w:pStyle w:val="a7"/>
        <w:rPr>
          <w:sz w:val="2"/>
          <w:szCs w:val="2"/>
          <w:rtl/>
        </w:rPr>
      </w:pPr>
      <w:r w:rsidRPr="00106D25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F71A207" wp14:editId="656199F1">
                <wp:simplePos x="0" y="0"/>
                <wp:positionH relativeFrom="column">
                  <wp:posOffset>580390</wp:posOffset>
                </wp:positionH>
                <wp:positionV relativeFrom="paragraph">
                  <wp:posOffset>4605020</wp:posOffset>
                </wp:positionV>
                <wp:extent cx="951865" cy="317500"/>
                <wp:effectExtent l="0" t="0" r="0" b="12700"/>
                <wp:wrapNone/>
                <wp:docPr id="51691818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317500"/>
                          <a:chOff x="0" y="0"/>
                          <a:chExt cx="951865" cy="351366"/>
                        </a:xfrm>
                      </wpg:grpSpPr>
                      <wps:wsp>
                        <wps:cNvPr id="885426145" name="Text Box 3"/>
                        <wps:cNvSpPr txBox="1"/>
                        <wps:spPr>
                          <a:xfrm>
                            <a:off x="0" y="0"/>
                            <a:ext cx="95186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98DF1" w14:textId="77777777" w:rsidR="000646FB" w:rsidRPr="00ED2008" w:rsidRDefault="00AF7050" w:rsidP="00ED2008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D2008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يتبع الأسئلة..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2769408" name="سهم: لليسار 5"/>
                        <wps:cNvSpPr/>
                        <wps:spPr>
                          <a:xfrm>
                            <a:off x="94826" y="257386"/>
                            <a:ext cx="222250" cy="93980"/>
                          </a:xfrm>
                          <a:prstGeom prst="leftArrow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1A207" id="_x0000_s1047" style="position:absolute;left:0;text-align:left;margin-left:45.7pt;margin-top:362.6pt;width:74.95pt;height:25pt;z-index:251736064;mso-width-relative:margin;mso-height-relative:margin" coordsize="9518,35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">
                <v:shape id="Text Box 3" o:spid="_x0000_s1048" type="#_x0000_t202" style="position:absolute;width:9518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" filled="f" stroked="f" strokeweight=".5pt">
                  <v:textbox>
                    <w:txbxContent>
                      <w:p w14:paraId="52998DF1" w14:textId="77777777" w:rsidR="000646FB" w:rsidRPr="00ED2008" w:rsidRDefault="00AF7050" w:rsidP="00ED2008">
                        <w:pPr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D2008">
                          <w:rPr>
                            <w:rFonts w:asciiTheme="minorBidi" w:hAnsiTheme="min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يتبع الأسئلة..</w:t>
                        </w:r>
                      </w:p>
                    </w:txbxContent>
                  </v:textbox>
                </v:shape>
                <v:shape id="سهم: لليسار 5" o:spid="_x0000_s1049" type="#_x0000_t66" style="position:absolute;left:948;top:2573;width:2222;height:9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" adj="4567" filled="f" strokecolor="windowText">
                  <v:stroke joinstyle="round"/>
                </v:shape>
              </v:group>
            </w:pict>
          </mc:Fallback>
        </mc:AlternateContent>
      </w:r>
    </w:p>
    <w:p w14:paraId="025F4BA6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CE5DD5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969621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AE51D7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2A93E64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1CB7772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5B2003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8BF39D6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B1AAA3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902151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FF0FEC2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B6A30AB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3D9E1F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8BDC1E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2C39AB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51377B5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6E4460D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E603EC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D5470BD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B7601D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9306BD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1A60ACD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9F8F8F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F74192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3F621B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4796CC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14F310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619143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B286143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728096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5FE7C6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EF670A6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F4C813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506374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A839B4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5E7B4C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50EF78D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A3BE47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6B7A56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E5259C3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84A376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23D232C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E7B08E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1116F6A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4EC2C1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365696B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48A04A3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DE0C81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369034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EAEB9D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01C562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A220955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6CCE2B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D2155E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2E8475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405D41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EA51C2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F36537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22DF9B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8D0CAD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D03C978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554CF1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19A998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3008B8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6F5E92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2FE439A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F743AE6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90435C2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18F5A2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38140D5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0A128F5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1AD2953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B174BC4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7C2665B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27DDAE31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E704E50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35793BF7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6FE3199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0C17D44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9EF8CDD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5FC0174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FD0B30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471F9EC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038DCAC6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1A8C0F4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71FF453A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690FB42F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A80617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4A28E043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1D303ABE" w14:textId="77777777" w:rsidR="00053114" w:rsidRDefault="00053114" w:rsidP="00876535">
      <w:pPr>
        <w:pStyle w:val="a7"/>
        <w:rPr>
          <w:sz w:val="2"/>
          <w:szCs w:val="2"/>
          <w:rtl/>
        </w:rPr>
      </w:pPr>
    </w:p>
    <w:p w14:paraId="5E4A3AAD" w14:textId="77777777" w:rsidR="00053114" w:rsidRDefault="00053114" w:rsidP="00876535">
      <w:pPr>
        <w:pStyle w:val="a7"/>
        <w:rPr>
          <w:sz w:val="2"/>
          <w:szCs w:val="2"/>
          <w:rtl/>
        </w:rPr>
      </w:pPr>
    </w:p>
    <w:tbl>
      <w:tblPr>
        <w:tblStyle w:val="a5"/>
        <w:tblpPr w:leftFromText="180" w:rightFromText="180" w:vertAnchor="text" w:horzAnchor="margin" w:tblpY="4475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D65AE" w14:paraId="57BD06F3" w14:textId="77777777" w:rsidTr="00210CE2">
        <w:trPr>
          <w:trHeight w:val="120"/>
        </w:trPr>
        <w:tc>
          <w:tcPr>
            <w:tcW w:w="10456" w:type="dxa"/>
            <w:gridSpan w:val="2"/>
            <w:tcBorders>
              <w:top w:val="single" w:sz="6" w:space="0" w:color="auto"/>
            </w:tcBorders>
            <w:shd w:val="clear" w:color="auto" w:fill="EBDDC3" w:themeFill="background2"/>
            <w:vAlign w:val="center"/>
          </w:tcPr>
          <w:p w14:paraId="60B9ECC4" w14:textId="77777777" w:rsidR="00053114" w:rsidRPr="00110262" w:rsidRDefault="00AF7050" w:rsidP="00210CE2">
            <w:pPr>
              <w:pStyle w:val="a7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تابع السؤال الثاني : </w:t>
            </w:r>
            <w:r w:rsidRPr="00110262"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ب) </w:t>
            </w: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أكمل الفراغات التالية</w:t>
            </w:r>
            <w:r w:rsidRPr="00110262"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:</w:t>
            </w:r>
            <w:r w:rsidRPr="001B32CB">
              <w:rPr>
                <w:rFonts w:cs="Arial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FD65AE" w14:paraId="608187ED" w14:textId="77777777" w:rsidTr="00210CE2">
        <w:trPr>
          <w:trHeight w:val="2123"/>
        </w:trPr>
        <w:tc>
          <w:tcPr>
            <w:tcW w:w="5228" w:type="dxa"/>
            <w:vAlign w:val="center"/>
          </w:tcPr>
          <w:p w14:paraId="09C079C3" w14:textId="77777777" w:rsidR="00053114" w:rsidRPr="007E4527" w:rsidRDefault="00AF7050" w:rsidP="00210CE2">
            <w:pPr>
              <w:pStyle w:val="a7"/>
              <w:ind w:left="520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5280" behindDoc="0" locked="0" layoutInCell="1" allowOverlap="1" wp14:anchorId="6C5BA39D" wp14:editId="00D93058">
                  <wp:simplePos x="0" y="0"/>
                  <wp:positionH relativeFrom="column">
                    <wp:posOffset>5126355</wp:posOffset>
                  </wp:positionH>
                  <wp:positionV relativeFrom="paragraph">
                    <wp:posOffset>-31750</wp:posOffset>
                  </wp:positionV>
                  <wp:extent cx="1065530" cy="872490"/>
                  <wp:effectExtent l="0" t="0" r="1270" b="3810"/>
                  <wp:wrapNone/>
                  <wp:docPr id="14157386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38604" name="صورة 141573860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١</w:t>
            </w:r>
            <w:r w:rsidRPr="007E452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)أكتب عدد الأضلاع و الرؤوس:</w:t>
            </w:r>
          </w:p>
          <w:p w14:paraId="380BED61" w14:textId="77777777" w:rsidR="00053114" w:rsidRPr="007E4527" w:rsidRDefault="00AF7050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6304" behindDoc="0" locked="0" layoutInCell="1" allowOverlap="1" wp14:anchorId="3C3BD57F" wp14:editId="5E7A386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105410</wp:posOffset>
                  </wp:positionV>
                  <wp:extent cx="2982595" cy="1371600"/>
                  <wp:effectExtent l="0" t="0" r="1905" b="0"/>
                  <wp:wrapNone/>
                  <wp:docPr id="173833848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38489" name="صورة 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E7D47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2738DADF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4B315AD4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3F764B3C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38311CEE" w14:textId="77777777" w:rsidR="00053114" w:rsidRPr="007E4527" w:rsidRDefault="00AF7050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 </w:t>
            </w:r>
          </w:p>
          <w:p w14:paraId="4F2FB206" w14:textId="77777777" w:rsidR="00053114" w:rsidRPr="007E4527" w:rsidRDefault="00AF7050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                                                         </w:t>
            </w:r>
          </w:p>
        </w:tc>
        <w:tc>
          <w:tcPr>
            <w:tcW w:w="5228" w:type="dxa"/>
            <w:vAlign w:val="center"/>
          </w:tcPr>
          <w:p w14:paraId="73CD68AB" w14:textId="77777777" w:rsidR="00053114" w:rsidRPr="007E4527" w:rsidRDefault="00AF7050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٢) </w:t>
            </w:r>
            <w:r w:rsidRPr="007E4527">
              <w:rPr>
                <w:rFonts w:cs="Arial"/>
                <w:b/>
                <w:bCs/>
                <w:noProof/>
                <w:sz w:val="28"/>
                <w:szCs w:val="28"/>
                <w:rtl/>
                <w:lang w:val="ar-SA"/>
              </w:rPr>
              <w:t>أَعُدُّ ثُمَّ أَكْتُبُ السِّعْرَ عَلَى البِطَاقَةِ:</w:t>
            </w:r>
          </w:p>
          <w:p w14:paraId="2A3555D1" w14:textId="77777777" w:rsidR="00053114" w:rsidRPr="007E4527" w:rsidRDefault="00AF7050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7E4527"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7328" behindDoc="0" locked="0" layoutInCell="1" allowOverlap="1" wp14:anchorId="11D2F4BB" wp14:editId="6503629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90170</wp:posOffset>
                  </wp:positionV>
                  <wp:extent cx="3096260" cy="1438910"/>
                  <wp:effectExtent l="0" t="0" r="2540" b="0"/>
                  <wp:wrapNone/>
                  <wp:docPr id="571651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1663" name="صورة 57165166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A09C4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76C5920C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1480BB24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29981365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4A2CCFD3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342DAC18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572FD169" w14:textId="77777777" w:rsidR="00053114" w:rsidRPr="007E4527" w:rsidRDefault="00053114" w:rsidP="00210CE2">
            <w:pPr>
              <w:pStyle w:val="a7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</w:tbl>
    <w:p w14:paraId="644886AE" w14:textId="77777777" w:rsidR="00053114" w:rsidRPr="00876535" w:rsidRDefault="00053114" w:rsidP="00876535">
      <w:pPr>
        <w:pStyle w:val="a7"/>
        <w:rPr>
          <w:sz w:val="2"/>
          <w:szCs w:val="2"/>
          <w:rtl/>
        </w:rPr>
      </w:pPr>
    </w:p>
    <w:tbl>
      <w:tblPr>
        <w:tblStyle w:val="a5"/>
        <w:tblpPr w:leftFromText="180" w:rightFromText="180" w:vertAnchor="text" w:horzAnchor="margin" w:tblpY="-30"/>
        <w:bidiVisual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8"/>
        <w:gridCol w:w="2599"/>
      </w:tblGrid>
      <w:tr w:rsidR="00FD65AE" w14:paraId="6B2B1D0C" w14:textId="77777777" w:rsidTr="003D4A91">
        <w:trPr>
          <w:trHeight w:val="596"/>
        </w:trPr>
        <w:tc>
          <w:tcPr>
            <w:tcW w:w="10394" w:type="dxa"/>
            <w:gridSpan w:val="4"/>
            <w:vAlign w:val="center"/>
          </w:tcPr>
          <w:p w14:paraId="4D63BD84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A185A">
              <w:rPr>
                <w:rFonts w:cs="Arial"/>
                <w:b/>
                <w:bCs/>
                <w:noProof/>
                <w:sz w:val="26"/>
                <w:szCs w:val="26"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DE9ADE4" wp14:editId="18C0F3C6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-303530</wp:posOffset>
                      </wp:positionV>
                      <wp:extent cx="742950" cy="445135"/>
                      <wp:effectExtent l="0" t="0" r="6350" b="0"/>
                      <wp:wrapNone/>
                      <wp:docPr id="863686541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445135"/>
                                <a:chOff x="0" y="0"/>
                                <a:chExt cx="531581" cy="438798"/>
                              </a:xfrm>
                            </wpg:grpSpPr>
                            <wps:wsp>
                              <wps:cNvPr id="256238941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355843" cy="294682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12801945" name="مربع نص 34"/>
                              <wps:cNvSpPr txBox="1"/>
                              <wps:spPr>
                                <a:xfrm>
                                  <a:off x="261257" y="173175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1BB6A" w14:textId="77777777" w:rsidR="005A185A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١٥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E9ADE4" id="_x0000_s1050" style="position:absolute;left:0;text-align:left;margin-left:6.8pt;margin-top:-23.9pt;width:58.5pt;height:35.05pt;z-index:251740160;mso-width-relative:margin;mso-height-relative:margin" coordsize="5315,43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">
                      <v:roundrect id="مستطيل: زوايا مستديرة 32" o:spid="_x0000_s1051" style="position:absolute;width:3558;height:2946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52" type="#_x0000_t202" style="position:absolute;left:2612;top:1731;width:2703;height:26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" fillcolor="#e5e5e5 [2892]" stroked="f" strokeweight=".5pt">
                        <v:textbox>
                          <w:txbxContent>
                            <w:p w14:paraId="2B71BB6A" w14:textId="77777777" w:rsidR="005A185A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١٥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4B6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</w:t>
            </w:r>
            <w:r w:rsidR="00204B66" w:rsidRPr="009E68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) </w:t>
            </w:r>
            <w:r w:rsidR="00204B66"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أوجد النواتج التالية مستعيناً بخط الأعداد:</w:t>
            </w:r>
          </w:p>
          <w:p w14:paraId="066A57E9" w14:textId="77777777" w:rsidR="00204B66" w:rsidRPr="009E68FA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E68FA">
              <w:rPr>
                <w:rFonts w:cs="Arial"/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D54B4A4" wp14:editId="75A2DCE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69850</wp:posOffset>
                      </wp:positionV>
                      <wp:extent cx="684530" cy="335280"/>
                      <wp:effectExtent l="0" t="0" r="1270" b="0"/>
                      <wp:wrapNone/>
                      <wp:docPr id="94249123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30" cy="335280"/>
                                <a:chOff x="0" y="0"/>
                                <a:chExt cx="490244" cy="330634"/>
                              </a:xfrm>
                            </wpg:grpSpPr>
                            <wps:wsp>
                              <wps:cNvPr id="567224241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261257" cy="216353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35181766" name="مربع نص 34"/>
                              <wps:cNvSpPr txBox="1"/>
                              <wps:spPr>
                                <a:xfrm>
                                  <a:off x="219920" y="65011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E1919C" w14:textId="77777777" w:rsidR="00204B66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٤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4B4A4" id="_x0000_s1053" style="position:absolute;left:0;text-align:left;margin-left:-1.1pt;margin-top:5.5pt;width:53.9pt;height:26.4pt;z-index:251706368;mso-width-relative:margin;mso-height-relative:margin" coordsize="490244,33063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">
                      <v:roundrect id="مستطيل: زوايا مستديرة 32" o:spid="_x0000_s1054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" fillcolor="white [3201]" strokecolor="black [3200]">
                        <v:stroke joinstyle="miter"/>
                      </v:roundrect>
                      <v:shape id="مربع نص 34" o:spid="_x0000_s1055" type="#_x0000_t202" style="position:absolute;left:219920;top:65011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" fillcolor="#e5e5e5 [2892]" stroked="f" strokeweight=".5pt">
                        <v:textbox>
                          <w:txbxContent>
                            <w:p w14:paraId="4FE1919C" w14:textId="77777777" w:rsidR="00204B66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٤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E68F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 wp14:anchorId="040093C3" wp14:editId="2531423C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148590</wp:posOffset>
                  </wp:positionV>
                  <wp:extent cx="4360545" cy="541655"/>
                  <wp:effectExtent l="0" t="0" r="0" b="4445"/>
                  <wp:wrapNone/>
                  <wp:docPr id="29492120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21205" name="صورة 29492120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4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B28C9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7F188820" w14:textId="77777777" w:rsidR="00204B66" w:rsidRPr="009E68FA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5B46BE2C" w14:textId="77777777" w:rsidTr="003D4A91">
        <w:trPr>
          <w:trHeight w:val="596"/>
        </w:trPr>
        <w:tc>
          <w:tcPr>
            <w:tcW w:w="2598" w:type="dxa"/>
            <w:vAlign w:val="center"/>
          </w:tcPr>
          <w:p w14:paraId="70064513" w14:textId="77777777" w:rsidR="00204B66" w:rsidRPr="00EF39F2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١)   ٢ + ٦ = ..................</w:t>
            </w:r>
          </w:p>
        </w:tc>
        <w:tc>
          <w:tcPr>
            <w:tcW w:w="2599" w:type="dxa"/>
            <w:vAlign w:val="center"/>
          </w:tcPr>
          <w:p w14:paraId="3B94E383" w14:textId="77777777" w:rsidR="00204B66" w:rsidRPr="00EF39F2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٢)   ٨ + ٢ = ..................</w:t>
            </w:r>
          </w:p>
        </w:tc>
        <w:tc>
          <w:tcPr>
            <w:tcW w:w="2598" w:type="dxa"/>
            <w:vAlign w:val="center"/>
          </w:tcPr>
          <w:p w14:paraId="59E8EAEF" w14:textId="77777777" w:rsidR="00204B66" w:rsidRPr="00EF39F2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٣)   ١٠– ٣= ..................</w:t>
            </w:r>
          </w:p>
        </w:tc>
        <w:tc>
          <w:tcPr>
            <w:tcW w:w="2599" w:type="dxa"/>
            <w:vAlign w:val="center"/>
          </w:tcPr>
          <w:p w14:paraId="5789C490" w14:textId="77777777" w:rsidR="00204B66" w:rsidRPr="00EF39F2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٤)   ٥ – ١ = ..................</w:t>
            </w:r>
          </w:p>
        </w:tc>
      </w:tr>
      <w:tr w:rsidR="00FD65AE" w14:paraId="1E2C24D9" w14:textId="77777777" w:rsidTr="003D4A91">
        <w:trPr>
          <w:trHeight w:val="596"/>
        </w:trPr>
        <w:tc>
          <w:tcPr>
            <w:tcW w:w="10394" w:type="dxa"/>
            <w:gridSpan w:val="4"/>
            <w:vAlign w:val="center"/>
          </w:tcPr>
          <w:p w14:paraId="43FA9379" w14:textId="77777777" w:rsidR="00204B66" w:rsidRPr="009E68FA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63B7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6DC6B995" wp14:editId="7BCA756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174625</wp:posOffset>
                      </wp:positionV>
                      <wp:extent cx="688975" cy="419100"/>
                      <wp:effectExtent l="0" t="0" r="0" b="0"/>
                      <wp:wrapNone/>
                      <wp:docPr id="297807088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975" cy="419100"/>
                                <a:chOff x="0" y="0"/>
                                <a:chExt cx="492802" cy="412740"/>
                              </a:xfrm>
                            </wpg:grpSpPr>
                            <wps:wsp>
                              <wps:cNvPr id="1479282988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261257" cy="216353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6945501" name="مربع نص 34"/>
                              <wps:cNvSpPr txBox="1"/>
                              <wps:spPr>
                                <a:xfrm>
                                  <a:off x="222478" y="147117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E26BB6" w14:textId="77777777" w:rsidR="00204B66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٤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6B995" id="_x0000_s1056" style="position:absolute;left:0;text-align:left;margin-left:9.3pt;margin-top:13.75pt;width:54.25pt;height:33pt;z-index:251711488;mso-width-relative:margin;mso-height-relative:margin" coordsize="492802,4127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">
                      <v:roundrect id="مستطيل: زوايا مستديرة 32" o:spid="_x0000_s1057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58" type="#_x0000_t202" style="position:absolute;left:222478;top:147117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" fillcolor="#e5e5e5 [2892]" stroked="f" strokeweight=".5pt">
                        <v:textbox>
                          <w:txbxContent>
                            <w:p w14:paraId="45E26BB6" w14:textId="77777777" w:rsidR="00204B66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٤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E68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9E68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أَكْتُبُ عَدَدَ الْأَحَادِ وَالعَشَرَاتِ</w:t>
            </w:r>
            <w:r w:rsidRPr="009E68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14:paraId="7EF85B99" w14:textId="77777777" w:rsidR="00204B66" w:rsidRPr="009E68FA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2106B607" wp14:editId="1981FAA5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43815</wp:posOffset>
                      </wp:positionV>
                      <wp:extent cx="6118225" cy="1242695"/>
                      <wp:effectExtent l="0" t="0" r="3175" b="1905"/>
                      <wp:wrapNone/>
                      <wp:docPr id="827195626" name="مجموعة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8225" cy="1242695"/>
                                <a:chOff x="0" y="0"/>
                                <a:chExt cx="6118225" cy="1242967"/>
                              </a:xfrm>
                            </wpg:grpSpPr>
                            <wpg:grpSp>
                              <wpg:cNvPr id="2063062548" name="مجموعة 2"/>
                              <wpg:cNvGrpSpPr/>
                              <wpg:grpSpPr>
                                <a:xfrm>
                                  <a:off x="0" y="0"/>
                                  <a:ext cx="6118225" cy="1242967"/>
                                  <a:chOff x="0" y="0"/>
                                  <a:chExt cx="6118225" cy="1242967"/>
                                </a:xfrm>
                              </wpg:grpSpPr>
                              <wps:wsp>
                                <wps:cNvPr id="1614517948" name="مستطيل 8"/>
                                <wps:cNvSpPr/>
                                <wps:spPr>
                                  <a:xfrm rot="10800000" flipV="1">
                                    <a:off x="5773783" y="0"/>
                                    <a:ext cx="335280" cy="3352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0F8412" w14:textId="77777777" w:rsidR="00204B66" w:rsidRPr="00746E47" w:rsidRDefault="00AF7050" w:rsidP="00212FDE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4"/>
                                          <w:szCs w:val="34"/>
                                        </w:rPr>
                                      </w:pPr>
                                      <w:r w:rsidRPr="00746E47">
                                        <w:rPr>
                                          <w:rFonts w:hint="cs"/>
                                          <w:b/>
                                          <w:bCs/>
                                          <w:color w:val="FFFFFF" w:themeColor="background1"/>
                                          <w:sz w:val="34"/>
                                          <w:szCs w:val="34"/>
                                          <w:rtl/>
                                        </w:rPr>
                                        <w:t>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04257166" name="مستطيل 8"/>
                                <wps:cNvSpPr/>
                                <wps:spPr>
                                  <a:xfrm rot="10800000" flipV="1">
                                    <a:off x="2612572" y="17417"/>
                                    <a:ext cx="335280" cy="3352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F344F04" w14:textId="77777777" w:rsidR="00204B66" w:rsidRPr="00746E47" w:rsidRDefault="00AF7050" w:rsidP="00212FDE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4"/>
                                          <w:szCs w:val="34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FFFFFF" w:themeColor="background1"/>
                                          <w:sz w:val="34"/>
                                          <w:szCs w:val="34"/>
                                          <w:rtl/>
                                        </w:rPr>
                                        <w:t>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50916968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417"/>
                                    <a:ext cx="6118225" cy="1225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437412687" name="مستطيل 8"/>
                              <wps:cNvSpPr/>
                              <wps:spPr>
                                <a:xfrm rot="10800000" flipV="1">
                                  <a:off x="5769429" y="0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4D5825" w14:textId="77777777" w:rsidR="00204B66" w:rsidRPr="00642AF7" w:rsidRDefault="00AF7050" w:rsidP="00642AF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2"/>
                                        <w:szCs w:val="42"/>
                                      </w:rPr>
                                    </w:pPr>
                                    <w:r w:rsidRPr="00642AF7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42"/>
                                        <w:szCs w:val="42"/>
                                        <w:rtl/>
                                      </w:rPr>
                                      <w:t>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140467" name="مستطيل 8"/>
                              <wps:cNvSpPr/>
                              <wps:spPr>
                                <a:xfrm rot="10800000" flipV="1">
                                  <a:off x="2590800" y="21771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A1645" w14:textId="77777777" w:rsidR="00204B66" w:rsidRPr="00642AF7" w:rsidRDefault="00AF7050" w:rsidP="00642AF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2"/>
                                        <w:szCs w:val="4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42"/>
                                        <w:szCs w:val="42"/>
                                        <w:rtl/>
                                      </w:rPr>
                                      <w:t>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6B607" id="مجموعة 9" o:spid="_x0000_s1059" style="position:absolute;left:0;text-align:left;margin-left:4.7pt;margin-top:3.45pt;width:481.75pt;height:97.85pt;z-index:-251595776;mso-width-relative:margin;mso-height-relative:margin" coordsize="61182,1242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">
                      <v:group id="مجموعة 2" o:spid="_x0000_s1060" style="position:absolute;width:61182;height:12429" coordsize="61182,1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">
                        <v:rect id="مستطيل 8" o:spid="_x0000_s1061" style="position:absolute;left:57737;width:3353;height:3352;rotation:180;flip:y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" fillcolor="white [3204]" strokecolor="#262626 [484]" strokeweight="1pt">
                          <v:textbox>
                            <w:txbxContent>
                              <w:p w14:paraId="4B0F8412" w14:textId="77777777" w:rsidR="00204B66" w:rsidRPr="00746E47" w:rsidRDefault="00AF7050" w:rsidP="00212FD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</w:rPr>
                                </w:pPr>
                                <w:r w:rsidRPr="00746E4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</w:rPr>
                                  <w:t>١</w:t>
                                </w:r>
                              </w:p>
                            </w:txbxContent>
                          </v:textbox>
                        </v:rect>
                        <v:rect id="مستطيل 8" o:spid="_x0000_s1062" style="position:absolute;left:26125;top:174;width:3353;height:3352;rotation:180;flip:y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" fillcolor="white [3204]" strokecolor="#262626 [484]" strokeweight="1pt">
                          <v:textbox>
                            <w:txbxContent>
                              <w:p w14:paraId="1F344F04" w14:textId="77777777" w:rsidR="00204B66" w:rsidRPr="00746E47" w:rsidRDefault="00AF7050" w:rsidP="00212FD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</w:rPr>
                                  <w:t>٢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1" o:spid="_x0000_s1063" type="#_x0000_t75" style="position:absolute;top:174;width:61182;height:122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">
                          <v:imagedata r:id="rId51" o:title=""/>
                        </v:shape>
                      </v:group>
                      <v:rect id="مستطيل 8" o:spid="_x0000_s1064" style="position:absolute;left:57694;width:3353;height:3352;rotation:180;flip:y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" fillcolor="white [3204]" strokecolor="#262626 [484]" strokeweight="1pt">
                        <v:textbox>
                          <w:txbxContent>
                            <w:p w14:paraId="784D5825" w14:textId="77777777" w:rsidR="00204B66" w:rsidRPr="00642AF7" w:rsidRDefault="00AF7050" w:rsidP="00642A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</w:rPr>
                              </w:pPr>
                              <w:r w:rsidRPr="00642AF7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:rtl/>
                                </w:rPr>
                                <w:t>١</w:t>
                              </w:r>
                            </w:p>
                          </w:txbxContent>
                        </v:textbox>
                      </v:rect>
                      <v:rect id="مستطيل 8" o:spid="_x0000_s1065" style="position:absolute;left:25908;top:217;width:3352;height:3353;rotation:180;flip:y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" fillcolor="white [3204]" strokecolor="#262626 [484]" strokeweight="1pt">
                        <v:textbox>
                          <w:txbxContent>
                            <w:p w14:paraId="694A1645" w14:textId="77777777" w:rsidR="00204B66" w:rsidRPr="00642AF7" w:rsidRDefault="00AF7050" w:rsidP="00642A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42"/>
                                  <w:szCs w:val="42"/>
                                  <w:rtl/>
                                </w:rPr>
                                <w:t>٢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8DF0A33" w14:textId="77777777" w:rsidR="00204B66" w:rsidRPr="009E68FA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3F97058B" w14:textId="77777777" w:rsidR="00204B66" w:rsidRPr="009E68FA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1FBC761F" w14:textId="77777777" w:rsidR="00204B66" w:rsidRPr="009E68FA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1C0C47D3" w14:textId="77777777" w:rsidR="00204B66" w:rsidRPr="009E68FA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D65AE" w14:paraId="7B7CDBA1" w14:textId="77777777" w:rsidTr="003D4A91">
        <w:trPr>
          <w:trHeight w:val="596"/>
        </w:trPr>
        <w:tc>
          <w:tcPr>
            <w:tcW w:w="10394" w:type="dxa"/>
            <w:gridSpan w:val="4"/>
            <w:vAlign w:val="center"/>
          </w:tcPr>
          <w:p w14:paraId="1E8E5F58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3BB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A794616" wp14:editId="0982920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52070</wp:posOffset>
                      </wp:positionV>
                      <wp:extent cx="713740" cy="353695"/>
                      <wp:effectExtent l="0" t="0" r="0" b="1905"/>
                      <wp:wrapNone/>
                      <wp:docPr id="535734738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740" cy="353695"/>
                                <a:chOff x="0" y="0"/>
                                <a:chExt cx="511249" cy="349068"/>
                              </a:xfrm>
                            </wpg:grpSpPr>
                            <wps:wsp>
                              <wps:cNvPr id="1032457198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261257" cy="216353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29839219" name="مربع نص 34"/>
                              <wps:cNvSpPr txBox="1"/>
                              <wps:spPr>
                                <a:xfrm>
                                  <a:off x="240925" y="83445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13332E" w14:textId="77777777" w:rsidR="00204B66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94616" id="_x0000_s1066" style="position:absolute;left:0;text-align:left;margin-left:6.3pt;margin-top:4.1pt;width:56.2pt;height:27.85pt;z-index:251708416;mso-width-relative:margin;mso-height-relative:margin" coordsize="511249,34906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">
                      <v:roundrect id="مستطيل: زوايا مستديرة 32" o:spid="_x0000_s1067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68" type="#_x0000_t202" style="position:absolute;left:240925;top:83445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" fillcolor="#e5e5e5 [2892]" stroked="f" strokeweight=".5pt">
                        <v:textbox>
                          <w:txbxContent>
                            <w:p w14:paraId="3013332E" w14:textId="77777777" w:rsidR="00204B66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ج) </w:t>
            </w:r>
            <w:r w:rsidRPr="00AB0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أُرَتِّبُ الأَشْيَاءَ مِنَ الأَطْوَلِ إِلَى الأَقْصَرِ ، وأَكْتُبُ الأَرْقَامَ ١ أو ٢ أو ٣ </w:t>
            </w:r>
            <w:proofErr w:type="spellStart"/>
            <w:r w:rsidRPr="00AB0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مَبْتَدِنَا</w:t>
            </w:r>
            <w:proofErr w:type="spellEnd"/>
            <w:r w:rsidRPr="00AB0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بِالأَطوَلِ :</w:t>
            </w:r>
          </w:p>
          <w:p w14:paraId="56EC6385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 wp14:anchorId="71292727" wp14:editId="52CFF2BC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102235</wp:posOffset>
                  </wp:positionV>
                  <wp:extent cx="4834255" cy="1299210"/>
                  <wp:effectExtent l="0" t="0" r="4445" b="0"/>
                  <wp:wrapNone/>
                  <wp:docPr id="152187939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79390" name="صورة 152187939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5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B2DA21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6704A5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02A13EC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94B0073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5D3310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D65AE" w14:paraId="05901E04" w14:textId="77777777" w:rsidTr="003D4A91">
        <w:trPr>
          <w:trHeight w:val="596"/>
        </w:trPr>
        <w:tc>
          <w:tcPr>
            <w:tcW w:w="10394" w:type="dxa"/>
            <w:gridSpan w:val="4"/>
            <w:vAlign w:val="center"/>
          </w:tcPr>
          <w:p w14:paraId="0002A235" w14:textId="77777777" w:rsidR="00204B66" w:rsidRPr="00C843FE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  <w:r w:rsidRPr="00463BB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EA001F9" wp14:editId="2B78619C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165735</wp:posOffset>
                      </wp:positionV>
                      <wp:extent cx="692150" cy="354330"/>
                      <wp:effectExtent l="0" t="0" r="6350" b="1270"/>
                      <wp:wrapNone/>
                      <wp:docPr id="1922180846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354330"/>
                                <a:chOff x="0" y="0"/>
                                <a:chExt cx="495441" cy="349147"/>
                              </a:xfrm>
                            </wpg:grpSpPr>
                            <wps:wsp>
                              <wps:cNvPr id="1664599083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261257" cy="216353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24797397" name="مربع نص 34"/>
                              <wps:cNvSpPr txBox="1"/>
                              <wps:spPr>
                                <a:xfrm>
                                  <a:off x="225117" y="83524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41EF25" w14:textId="77777777" w:rsidR="00204B66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001F9" id="_x0000_s1069" style="position:absolute;left:0;text-align:left;margin-left:8.55pt;margin-top:13.05pt;width:54.5pt;height:27.9pt;z-index:251714560;mso-width-relative:margin;mso-height-relative:margin" coordsize="495441,3491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">
                      <v:roundrect id="مستطيل: زوايا مستديرة 32" o:spid="_x0000_s1070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71" type="#_x0000_t202" style="position:absolute;left:225117;top:83524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" fillcolor="#e5e5e5 [2892]" stroked="f" strokeweight=".5pt">
                        <v:textbox>
                          <w:txbxContent>
                            <w:p w14:paraId="5741EF25" w14:textId="77777777" w:rsidR="00204B66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٢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 wp14:anchorId="44456155" wp14:editId="34B3D48B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351155</wp:posOffset>
                  </wp:positionV>
                  <wp:extent cx="5755005" cy="1682115"/>
                  <wp:effectExtent l="0" t="0" r="0" b="0"/>
                  <wp:wrapNone/>
                  <wp:docPr id="28975699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56998" name="صورة 28975699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168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3FE">
              <w:rPr>
                <w:rFonts w:ascii="Sakkal Majalla" w:hAnsi="Sakkal Majalla" w:cs="Sakkal Majalla" w:hint="cs"/>
                <w:b/>
                <w:bCs/>
                <w:sz w:val="42"/>
                <w:szCs w:val="42"/>
                <w:rtl/>
              </w:rPr>
              <w:t xml:space="preserve">د) </w:t>
            </w:r>
            <w:r w:rsidRPr="00C843FE"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  <w:t>أَعُدُّ بِالعَشَرَاتِ وَأَكْتُبُ العَدَدَ:</w:t>
            </w:r>
          </w:p>
          <w:p w14:paraId="00158255" w14:textId="77777777" w:rsidR="00204B66" w:rsidRPr="00C843FE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</w:p>
          <w:p w14:paraId="54359766" w14:textId="77777777" w:rsidR="00204B66" w:rsidRPr="00C843FE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</w:p>
          <w:p w14:paraId="26FE0549" w14:textId="77777777" w:rsidR="00204B66" w:rsidRPr="00C843FE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</w:p>
          <w:p w14:paraId="7A1D974F" w14:textId="77777777" w:rsidR="00204B66" w:rsidRPr="00C843FE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</w:p>
          <w:p w14:paraId="5C42B113" w14:textId="77777777" w:rsidR="00204B66" w:rsidRPr="00C843FE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sz w:val="42"/>
                <w:szCs w:val="42"/>
                <w:rtl/>
              </w:rPr>
            </w:pPr>
          </w:p>
        </w:tc>
      </w:tr>
      <w:tr w:rsidR="00FD65AE" w14:paraId="1600D61C" w14:textId="77777777" w:rsidTr="003D4A91">
        <w:trPr>
          <w:trHeight w:val="596"/>
        </w:trPr>
        <w:tc>
          <w:tcPr>
            <w:tcW w:w="10394" w:type="dxa"/>
            <w:gridSpan w:val="4"/>
            <w:vAlign w:val="center"/>
          </w:tcPr>
          <w:p w14:paraId="04DC3974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</w:pPr>
            <w:r w:rsidRPr="00A04569"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71EDAA17" wp14:editId="45A32D2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43180</wp:posOffset>
                      </wp:positionV>
                      <wp:extent cx="688975" cy="370840"/>
                      <wp:effectExtent l="0" t="0" r="0" b="0"/>
                      <wp:wrapNone/>
                      <wp:docPr id="1714387769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975" cy="370840"/>
                                <a:chOff x="0" y="0"/>
                                <a:chExt cx="493358" cy="365551"/>
                              </a:xfrm>
                            </wpg:grpSpPr>
                            <wps:wsp>
                              <wps:cNvPr id="1244763652" name="مستطيل: زوايا مستديرة 32"/>
                              <wps:cNvSpPr/>
                              <wps:spPr>
                                <a:xfrm>
                                  <a:off x="0" y="0"/>
                                  <a:ext cx="261257" cy="216353"/>
                                </a:xfrm>
                                <a:prstGeom prst="round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40717361" name="مربع نص 34"/>
                              <wps:cNvSpPr txBox="1"/>
                              <wps:spPr>
                                <a:xfrm>
                                  <a:off x="223034" y="99928"/>
                                  <a:ext cx="270324" cy="265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EA5D96" w14:textId="77777777" w:rsidR="00204B66" w:rsidRPr="00314D91" w:rsidRDefault="00AF7050" w:rsidP="00477674">
                                    <w:pPr>
                                      <w:jc w:val="center"/>
                                      <w:rPr>
                                        <w:rFonts w:ascii="Segoe UI" w:hAnsi="Segoe UI" w:cs="Segoe U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sz w:val="18"/>
                                        <w:szCs w:val="18"/>
                                        <w:rtl/>
                                      </w:rPr>
                                      <w:t>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DAA17" id="_x0000_s1072" style="position:absolute;left:0;text-align:left;margin-left:13pt;margin-top:3.4pt;width:54.25pt;height:29.2pt;z-index:251718656;mso-width-relative:margin;mso-height-relative:margin" coordsize="493358,36555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">
                      <v:roundrect id="مستطيل: زوايا مستديرة 32" o:spid="_x0000_s1073" style="position:absolute;width:261257;height:2163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" fillcolor="white [3201]" strokecolor="black [3200]">
                        <v:stroke joinstyle="miter"/>
                      </v:roundrect>
                      <v:shape id="مربع نص 34" o:spid="_x0000_s1074" type="#_x0000_t202" style="position:absolute;left:223034;top:99928;width:270324;height:2656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" fillcolor="#e5e5e5 [2892]" stroked="f" strokeweight=".5pt">
                        <v:textbox>
                          <w:txbxContent>
                            <w:p w14:paraId="2EEA5D96" w14:textId="77777777" w:rsidR="00204B66" w:rsidRPr="00314D91" w:rsidRDefault="00AF7050" w:rsidP="0047767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18"/>
                                  <w:szCs w:val="18"/>
                                  <w:rtl/>
                                </w:rPr>
                                <w:t>٢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42"/>
                <w:szCs w:val="42"/>
                <w:rtl/>
                <w:lang w:val="ar-SA"/>
              </w:rPr>
              <w:t xml:space="preserve">ه) </w:t>
            </w:r>
            <w:r w:rsidRPr="00646763"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  <w:t>أَكْتُبُ الكَسْرَ :</w:t>
            </w:r>
          </w:p>
          <w:p w14:paraId="0F94BAE2" w14:textId="77777777" w:rsidR="00204B66" w:rsidRDefault="00AF7050" w:rsidP="003D4A91">
            <w:pPr>
              <w:pStyle w:val="a7"/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42"/>
                <w:szCs w:val="4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007906D" wp14:editId="5D3C70F9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32385</wp:posOffset>
                      </wp:positionV>
                      <wp:extent cx="4726305" cy="972820"/>
                      <wp:effectExtent l="0" t="0" r="0" b="17780"/>
                      <wp:wrapNone/>
                      <wp:docPr id="1010213080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6305" cy="972820"/>
                                <a:chOff x="0" y="0"/>
                                <a:chExt cx="4726753" cy="1125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995000" name="صورة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34" b="17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843" y="0"/>
                                  <a:ext cx="4486910" cy="905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2361343" name="مربع نص 6"/>
                              <wps:cNvSpPr txBox="1"/>
                              <wps:spPr>
                                <a:xfrm>
                                  <a:off x="2593299" y="614597"/>
                                  <a:ext cx="1526540" cy="511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724477E1" w14:textId="77777777" w:rsidR="00204B66" w:rsidRPr="00973C28" w:rsidRDefault="00AF7050" w:rsidP="00973C2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973C28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----------------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76391416" name="مربع نص 6"/>
                              <wps:cNvSpPr txBox="1"/>
                              <wps:spPr>
                                <a:xfrm>
                                  <a:off x="0" y="704538"/>
                                  <a:ext cx="152654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7609E3A4" w14:textId="77777777" w:rsidR="00204B66" w:rsidRPr="00973C28" w:rsidRDefault="00AF7050" w:rsidP="00973C2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973C28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----------------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07906D" id="مجموعة 7" o:spid="_x0000_s1075" style="position:absolute;left:0;text-align:left;margin-left:44.7pt;margin-top:2.55pt;width:372.15pt;height:76.6pt;z-index:251716608;mso-width-relative:margin;mso-height-relative:margin" coordsize="47267,1125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">
                      <v:shape id="صورة 5" o:spid="_x0000_s1076" type="#_x0000_t75" style="position:absolute;left:2398;width:44869;height:9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">
                        <v:imagedata r:id="rId55" o:title="" cropbottom="11176f" cropright="-22f"/>
                      </v:shape>
                      <v:shape id="مربع نص 6" o:spid="_x0000_s1077" type="#_x0000_t202" style="position:absolute;left:25932;top:6145;width:15266;height:51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" strokecolor="white [3212]" strokeweight=".5pt">
                        <v:textbox>
                          <w:txbxContent>
                            <w:p w14:paraId="724477E1" w14:textId="77777777" w:rsidR="00204B66" w:rsidRPr="00973C28" w:rsidRDefault="00AF7050" w:rsidP="00973C2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73C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----------------</w:t>
                              </w:r>
                            </w:p>
                          </w:txbxContent>
                        </v:textbox>
                      </v:shape>
                      <v:shape id="مربع نص 6" o:spid="_x0000_s1078" type="#_x0000_t202" style="position:absolute;top:7045;width:15265;height:31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" strokecolor="white [3212]" strokeweight=".5pt">
                        <v:textbox>
                          <w:txbxContent>
                            <w:p w14:paraId="7609E3A4" w14:textId="77777777" w:rsidR="00204B66" w:rsidRPr="00973C28" w:rsidRDefault="00AF7050" w:rsidP="00973C2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73C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----------------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D23C3A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</w:pPr>
          </w:p>
          <w:p w14:paraId="375D6BE4" w14:textId="77777777" w:rsidR="00204B66" w:rsidRDefault="00204B66" w:rsidP="003D4A91">
            <w:pPr>
              <w:pStyle w:val="a7"/>
              <w:rPr>
                <w:rFonts w:ascii="Sakkal Majalla" w:hAnsi="Sakkal Majalla" w:cs="Sakkal Majalla"/>
                <w:b/>
                <w:bCs/>
                <w:noProof/>
                <w:sz w:val="42"/>
                <w:szCs w:val="42"/>
                <w:rtl/>
                <w:lang w:val="ar-SA"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62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352"/>
      </w:tblGrid>
      <w:tr w:rsidR="00FD65AE" w14:paraId="0068AEEE" w14:textId="77777777" w:rsidTr="003D4A91">
        <w:trPr>
          <w:trHeight w:val="551"/>
        </w:trPr>
        <w:tc>
          <w:tcPr>
            <w:tcW w:w="10352" w:type="dxa"/>
            <w:tcBorders>
              <w:bottom w:val="single" w:sz="4" w:space="0" w:color="auto"/>
            </w:tcBorders>
            <w:shd w:val="clear" w:color="auto" w:fill="EBDDC3" w:themeFill="background2"/>
            <w:vAlign w:val="center"/>
          </w:tcPr>
          <w:p w14:paraId="3922A034" w14:textId="77777777" w:rsidR="003D4A91" w:rsidRPr="000F38F8" w:rsidRDefault="00AF7050" w:rsidP="003D4A91">
            <w:pPr>
              <w:pStyle w:val="a7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السؤال </w:t>
            </w:r>
            <w:proofErr w:type="spellStart"/>
            <w:r w:rsidR="005A185A"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الثالث</w:t>
            </w:r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>:أجيب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EE0000"/>
                <w:sz w:val="28"/>
                <w:szCs w:val="28"/>
                <w:rtl/>
              </w:rPr>
              <w:t xml:space="preserve"> عما هو مطلوب :</w:t>
            </w:r>
          </w:p>
        </w:tc>
      </w:tr>
    </w:tbl>
    <w:p w14:paraId="4B0B913D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15CFB485" w14:textId="77777777" w:rsidR="003D4A91" w:rsidRDefault="003D4A91" w:rsidP="007130F8">
      <w:pPr>
        <w:pStyle w:val="a7"/>
        <w:rPr>
          <w:sz w:val="2"/>
          <w:szCs w:val="2"/>
          <w:rtl/>
        </w:rPr>
      </w:pPr>
    </w:p>
    <w:p w14:paraId="5C4D0EA2" w14:textId="77777777" w:rsidR="0098588A" w:rsidRDefault="00AF7050" w:rsidP="007130F8">
      <w:pPr>
        <w:pStyle w:val="a7"/>
        <w:rPr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2C6F651" wp14:editId="55E476EA">
                <wp:simplePos x="0" y="0"/>
                <wp:positionH relativeFrom="column">
                  <wp:posOffset>1917700</wp:posOffset>
                </wp:positionH>
                <wp:positionV relativeFrom="paragraph">
                  <wp:posOffset>6985</wp:posOffset>
                </wp:positionV>
                <wp:extent cx="3016250" cy="76200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162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19BFA" w14:textId="77777777" w:rsidR="00616565" w:rsidRDefault="00AF7050" w:rsidP="00A5063C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bookmarkStart w:id="17" w:name="_Hlk183529263"/>
                            <w:r w:rsidRPr="008A7B2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  <w:r w:rsidRPr="008A7B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0FE99F37" w14:textId="77777777" w:rsidR="008A7B29" w:rsidRDefault="00AF7050" w:rsidP="00A5063C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A7B2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 تمنياتنا لكم بالتوفيق والنجا</w:t>
                            </w:r>
                            <w:r w:rsidRPr="008A7B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</w:t>
                            </w:r>
                            <w:bookmarkEnd w:id="17"/>
                          </w:p>
                          <w:p w14:paraId="108DA8D8" w14:textId="77777777" w:rsidR="00240F6B" w:rsidRPr="008A7B29" w:rsidRDefault="00AF7050" w:rsidP="00240F6B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معلمات الرياضيات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F651" id="_x0000_s1079" type="#_x0000_t202" style="position:absolute;left:0;text-align:left;margin-left:151pt;margin-top:.55pt;width:237.5pt;height:60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" filled="f" stroked="f">
                <v:textbox>
                  <w:txbxContent>
                    <w:p w14:paraId="61A19BFA" w14:textId="77777777" w:rsidR="00616565" w:rsidRDefault="00AF7050" w:rsidP="00A5063C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bookmarkStart w:id="18" w:name="_Hlk183529263"/>
                      <w:r w:rsidRPr="008A7B2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  <w:r w:rsidRPr="008A7B2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0FE99F37" w14:textId="77777777" w:rsidR="008A7B29" w:rsidRDefault="00AF7050" w:rsidP="00A5063C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A7B2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مع تمنياتنا لكم بالتوفيق والنجا</w:t>
                      </w:r>
                      <w:r w:rsidRPr="008A7B2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</w:t>
                      </w:r>
                      <w:bookmarkEnd w:id="18"/>
                    </w:p>
                    <w:p w14:paraId="108DA8D8" w14:textId="77777777" w:rsidR="00240F6B" w:rsidRPr="008A7B29" w:rsidRDefault="00AF7050" w:rsidP="00240F6B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معلمات الرياضيات </w:t>
                      </w:r>
                    </w:p>
                  </w:txbxContent>
                </v:textbox>
              </v:shape>
            </w:pict>
          </mc:Fallback>
        </mc:AlternateContent>
      </w:r>
    </w:p>
    <w:p w14:paraId="13373F29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497EC75C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1FB2E87E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2D8DFBF9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3B083CE6" w14:textId="77777777" w:rsidR="0098588A" w:rsidRDefault="0098588A" w:rsidP="007130F8">
      <w:pPr>
        <w:pStyle w:val="a7"/>
        <w:rPr>
          <w:sz w:val="2"/>
          <w:szCs w:val="2"/>
          <w:rtl/>
        </w:rPr>
      </w:pPr>
    </w:p>
    <w:p w14:paraId="46151B4C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32C500FC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4AC39D3C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4D73F0E5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73ED62D2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74F50620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76F8F2C8" w14:textId="77777777" w:rsidR="000F3013" w:rsidRDefault="000F3013" w:rsidP="007130F8">
      <w:pPr>
        <w:pStyle w:val="a7"/>
        <w:rPr>
          <w:sz w:val="2"/>
          <w:szCs w:val="2"/>
          <w:rtl/>
        </w:rPr>
      </w:pPr>
    </w:p>
    <w:p w14:paraId="4786D7EB" w14:textId="77777777" w:rsidR="00BC0364" w:rsidRPr="00876535" w:rsidRDefault="00BC0364" w:rsidP="00876535">
      <w:pPr>
        <w:pStyle w:val="a7"/>
        <w:rPr>
          <w:sz w:val="2"/>
          <w:szCs w:val="2"/>
          <w:rtl/>
        </w:rPr>
        <w:sectPr w:rsidR="00BC0364" w:rsidRPr="00876535" w:rsidSect="00326D22">
          <w:footerReference w:type="default" r:id="rId56"/>
          <w:pgSz w:w="11906" w:h="16838"/>
          <w:pgMar w:top="1276" w:right="720" w:bottom="720" w:left="720" w:header="708" w:footer="5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1B16368E" w14:textId="77777777" w:rsidR="00B04DEE" w:rsidRDefault="00AF7050"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8B2C1A8" wp14:editId="3CBC0AEB">
                <wp:simplePos x="0" y="0"/>
                <wp:positionH relativeFrom="column">
                  <wp:posOffset>-144145</wp:posOffset>
                </wp:positionH>
                <wp:positionV relativeFrom="paragraph">
                  <wp:posOffset>-1169035</wp:posOffset>
                </wp:positionV>
                <wp:extent cx="7093585" cy="1924050"/>
                <wp:effectExtent l="0" t="0" r="0" b="0"/>
                <wp:wrapNone/>
                <wp:docPr id="20656606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3585" cy="1924050"/>
                          <a:chOff x="0" y="-15170"/>
                          <a:chExt cx="7093591" cy="1924515"/>
                        </a:xfrm>
                      </wpg:grpSpPr>
                      <wps:wsp>
                        <wps:cNvPr id="22" name="مربع نص 22"/>
                        <wps:cNvSpPr txBox="1"/>
                        <wps:spPr>
                          <a:xfrm>
                            <a:off x="5213356" y="-15170"/>
                            <a:ext cx="1880235" cy="4465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FA80B0" w14:textId="77777777" w:rsidR="0012545A" w:rsidRPr="00E52D44" w:rsidRDefault="00AF7050" w:rsidP="00E52D44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</w:rPr>
                              </w:pPr>
                              <w:r w:rsidRPr="0059242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6BFC8B93" wp14:editId="52837838">
                                    <wp:extent cx="1060450" cy="399700"/>
                                    <wp:effectExtent l="0" t="0" r="6350" b="0"/>
                                    <wp:docPr id="2125035104" name="صورة 19" descr="Download مخطوطة المملكة العربية السعودية png - Free PNG Images | TOP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25035104" name="Picture 9" descr="Download مخطوطة المملكة العربية السعودية png - Free PNG Images | TOP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0450" cy="39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مربع نص 9"/>
                        <wps:cNvSpPr txBox="1"/>
                        <wps:spPr>
                          <a:xfrm>
                            <a:off x="0" y="0"/>
                            <a:ext cx="192278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5D4F05" w14:textId="77777777" w:rsidR="0012545A" w:rsidRPr="00497976" w:rsidRDefault="00AF7050" w:rsidP="0012545A">
                              <w:pPr>
                                <w:pStyle w:val="a3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التاريخ </w:t>
                              </w:r>
                              <w:r w:rsidRPr="00F34743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C8383C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/    </w:t>
                              </w:r>
                              <w:r w:rsidR="00C8383C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/   144</w:t>
                              </w:r>
                              <w:r w:rsidR="000D5F8F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هـ</w:t>
                              </w:r>
                            </w:p>
                            <w:p w14:paraId="47AD6ED3" w14:textId="77777777" w:rsidR="0012545A" w:rsidRDefault="00AF7050" w:rsidP="0012545A">
                              <w:pPr>
                                <w:pStyle w:val="a3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نهاية الفصل الدراسي الثاني</w:t>
                              </w:r>
                            </w:p>
                            <w:p w14:paraId="63815FBB" w14:textId="77777777" w:rsidR="0012545A" w:rsidRPr="00F34743" w:rsidRDefault="00AF7050" w:rsidP="0012545A">
                              <w:pPr>
                                <w:pStyle w:val="a3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4743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الزمن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  <w:r w:rsidR="00C8383C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ساعتان ونصف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مربع نص 20"/>
                        <wps:cNvSpPr txBox="1"/>
                        <wps:spPr>
                          <a:xfrm>
                            <a:off x="101600" y="1128295"/>
                            <a:ext cx="6619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D9D759" w14:textId="77777777" w:rsidR="0012545A" w:rsidRPr="00497976" w:rsidRDefault="00AF7050" w:rsidP="0012545A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اختبار ماد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D1398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الرياضيات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للصف </w:t>
                              </w:r>
                              <w:r w:rsidR="00D1398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الأول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الابتدائي الفصل الدراسي </w:t>
                              </w:r>
                              <w:r w:rsidR="00D1398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الثاني</w:t>
                              </w:r>
                            </w:p>
                            <w:p w14:paraId="56271C1D" w14:textId="77777777" w:rsidR="0012545A" w:rsidRDefault="00AF7050" w:rsidP="0012545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( الدور الأول )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للعام الدراسي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144</w:t>
                              </w:r>
                              <w:r w:rsidR="000D5F8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هـ</w:t>
                              </w:r>
                            </w:p>
                            <w:p w14:paraId="356E79E0" w14:textId="77777777" w:rsidR="0012545A" w:rsidRPr="005E6E48" w:rsidRDefault="00AF7050" w:rsidP="0012545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نموذج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46855430" name="صورة 1" descr="صورة تحتوي على لقطة شاشة, الرسومات, الخط, نص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7390" y="80210"/>
                            <a:ext cx="122364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2C1A8" id="_x0000_s1080" style="position:absolute;left:0;text-align:left;margin-left:-11.35pt;margin-top:-92.05pt;width:558.55pt;height:151.5pt;z-index:251776000;mso-height-relative:margin" coordorigin=",-151" coordsize="70935,1924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">
                <v:shape id="_x0000_s1081" type="#_x0000_t202" style="position:absolute;left:52133;top:-151;width:18802;height:44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" filled="f" stroked="f" strokeweight=".5pt">
                  <v:textbox>
                    <w:txbxContent>
                      <w:p w14:paraId="1AFA80B0" w14:textId="77777777" w:rsidR="0012545A" w:rsidRPr="00E52D44" w:rsidRDefault="00AF7050" w:rsidP="00E52D44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</w:rPr>
                        </w:pPr>
                        <w:r w:rsidRPr="00592423">
                          <w:rPr>
                            <w:rFonts w:ascii="Sakkal Majalla" w:hAnsi="Sakkal Majalla" w:cs="Sakkal Majalla"/>
                            <w:b/>
                            <w:bCs/>
                            <w:noProof/>
                            <w:lang w:eastAsia="zh-CN"/>
                          </w:rPr>
                          <w:drawing>
                            <wp:inline distT="0" distB="0" distL="0" distR="0" wp14:anchorId="6BFC8B93" wp14:editId="52837838">
                              <wp:extent cx="1060450" cy="399700"/>
                              <wp:effectExtent l="0" t="0" r="6350" b="0"/>
                              <wp:docPr id="2125035104" name="صورة 19" descr="Download مخطوطة المملكة العربية السعودية png - Free PNG Images | TOP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5035104" name="Picture 9" descr="Download مخطوطة المملكة العربية السعودية png - Free PNG Images | TOP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0450" cy="39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مربع نص 9" o:spid="_x0000_s1082" type="#_x0000_t202" style="position:absolute;width:19227;height:92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" filled="f" stroked="f">
                  <v:textbox>
                    <w:txbxContent>
                      <w:p w14:paraId="655D4F05" w14:textId="77777777" w:rsidR="0012545A" w:rsidRPr="00497976" w:rsidRDefault="00AF7050" w:rsidP="0012545A">
                        <w:pPr>
                          <w:pStyle w:val="a3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16"/>
                            <w:szCs w:val="16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التاريخ </w:t>
                        </w:r>
                        <w:r w:rsidRPr="00F34743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: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</w:t>
                        </w:r>
                        <w:r w:rsidR="00C8383C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/    </w:t>
                        </w:r>
                        <w:r w:rsidR="00C8383C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/   144</w:t>
                        </w:r>
                        <w:r w:rsidR="000D5F8F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هـ</w:t>
                        </w:r>
                      </w:p>
                      <w:p w14:paraId="47AD6ED3" w14:textId="77777777" w:rsidR="0012545A" w:rsidRDefault="00AF7050" w:rsidP="0012545A">
                        <w:pPr>
                          <w:pStyle w:val="a3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نهاية الفصل الدراسي الثاني</w:t>
                        </w:r>
                      </w:p>
                      <w:p w14:paraId="63815FBB" w14:textId="77777777" w:rsidR="0012545A" w:rsidRPr="00F34743" w:rsidRDefault="00AF7050" w:rsidP="0012545A">
                        <w:pPr>
                          <w:pStyle w:val="a3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4743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الزمن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  <w:r w:rsidR="00C8383C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ساعتان ونصف</w:t>
                        </w:r>
                      </w:p>
                    </w:txbxContent>
                  </v:textbox>
                </v:shape>
                <v:shape id="مربع نص 20" o:spid="_x0000_s1083" type="#_x0000_t202" style="position:absolute;left:1016;top:11282;width:66198;height:7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" filled="f" stroked="f">
                  <v:textbox>
                    <w:txbxContent>
                      <w:p w14:paraId="0ED9D759" w14:textId="77777777" w:rsidR="0012545A" w:rsidRPr="00497976" w:rsidRDefault="00AF7050" w:rsidP="0012545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اختبار ماد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ة</w:t>
                        </w: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D1398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الرياضيات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للصف </w:t>
                        </w:r>
                        <w:r w:rsidR="00D1398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الأول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الابتدائي الفصل الدراسي </w:t>
                        </w:r>
                        <w:r w:rsidR="00D1398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الثاني</w:t>
                        </w:r>
                      </w:p>
                      <w:p w14:paraId="56271C1D" w14:textId="77777777" w:rsidR="0012545A" w:rsidRDefault="00AF7050" w:rsidP="0012545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 الدور الأول )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للعام الدراسي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144</w:t>
                        </w:r>
                        <w:r w:rsidR="000D5F8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</w:p>
                      <w:p w14:paraId="356E79E0" w14:textId="77777777" w:rsidR="0012545A" w:rsidRPr="005E6E48" w:rsidRDefault="00AF7050" w:rsidP="0012545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نموذج </w:t>
                        </w:r>
                      </w:p>
                    </w:txbxContent>
                  </v:textbox>
                </v:shape>
                <v:shape id="صورة 1" o:spid="_x0000_s1084" type="#_x0000_t75" alt="صورة تحتوي على لقطة شاشة, الرسومات, الخط, نص&#10;&#10;تم إنشاء الوصف تلقائياً" style="position:absolute;left:35773;top:802;width:12237;height:81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">
                  <v:imagedata r:id="rId59" o:title="صورة تحتوي على لقطة شاشة, الرسومات, الخط, نص&#10;&#10;تم إنشاء الوصف تلقائياً"/>
                </v:shape>
              </v:group>
            </w:pict>
          </mc:Fallback>
        </mc:AlternateContent>
      </w:r>
      <w:r w:rsidR="00E52D4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FBBEC1" wp14:editId="18D19C60">
                <wp:simplePos x="0" y="0"/>
                <wp:positionH relativeFrom="column">
                  <wp:posOffset>4978439</wp:posOffset>
                </wp:positionH>
                <wp:positionV relativeFrom="paragraph">
                  <wp:posOffset>-900600</wp:posOffset>
                </wp:positionV>
                <wp:extent cx="2042138" cy="730331"/>
                <wp:effectExtent l="0" t="0" r="0" b="0"/>
                <wp:wrapNone/>
                <wp:docPr id="1092545023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38" cy="73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B5420" w14:textId="77777777" w:rsidR="00E52D44" w:rsidRPr="00BB3F72" w:rsidRDefault="00AF7050" w:rsidP="00E52D4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E970DE5" w14:textId="77777777" w:rsidR="00E52D44" w:rsidRDefault="00AF7050" w:rsidP="00E52D4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إدارة تعليم المنطقة الشرقية </w:t>
                            </w:r>
                          </w:p>
                          <w:p w14:paraId="23FCBB7F" w14:textId="77777777" w:rsidR="00E52D44" w:rsidRPr="00943A90" w:rsidRDefault="00E52D44" w:rsidP="00E52D4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BEC1" id="مربع نص 22" o:spid="_x0000_s1085" type="#_x0000_t202" style="position:absolute;left:0;text-align:left;margin-left:392pt;margin-top:-70.9pt;width:160.8pt;height:5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" filled="f" stroked="f" strokeweight=".5pt">
                <v:textbox>
                  <w:txbxContent>
                    <w:p w14:paraId="25BB5420" w14:textId="77777777" w:rsidR="00E52D44" w:rsidRPr="00BB3F72" w:rsidRDefault="00AF7050" w:rsidP="00E52D44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1E970DE5" w14:textId="77777777" w:rsidR="00E52D44" w:rsidRDefault="00AF7050" w:rsidP="00E52D44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إدارة تعليم المنطقة الشرقية </w:t>
                      </w:r>
                    </w:p>
                    <w:p w14:paraId="23FCBB7F" w14:textId="77777777" w:rsidR="00E52D44" w:rsidRPr="00943A90" w:rsidRDefault="00E52D44" w:rsidP="00E52D44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379371" w14:textId="77777777" w:rsidR="005E6E48" w:rsidRDefault="005E6E48" w:rsidP="00B04DEE">
      <w:pPr>
        <w:rPr>
          <w:rtl/>
        </w:rPr>
      </w:pPr>
    </w:p>
    <w:p w14:paraId="7520362E" w14:textId="77777777" w:rsidR="005E6E48" w:rsidRDefault="005E6E48" w:rsidP="00B04DEE"/>
    <w:p w14:paraId="6FCB84A2" w14:textId="77777777" w:rsidR="00B04DEE" w:rsidRDefault="00AF7050" w:rsidP="00B04DEE">
      <w:pPr>
        <w:rPr>
          <w:rtl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68D36F" wp14:editId="1C842AE2">
                <wp:simplePos x="0" y="0"/>
                <wp:positionH relativeFrom="margin">
                  <wp:posOffset>93448</wp:posOffset>
                </wp:positionH>
                <wp:positionV relativeFrom="paragraph">
                  <wp:posOffset>99285</wp:posOffset>
                </wp:positionV>
                <wp:extent cx="6740237" cy="402771"/>
                <wp:effectExtent l="0" t="0" r="22860" b="1651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237" cy="402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E7B84F" w14:textId="77777777" w:rsidR="00355B5A" w:rsidRPr="005E6E48" w:rsidRDefault="00AF7050" w:rsidP="00F869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</w:t>
                            </w: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ـة </w:t>
                            </w: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رباعيًا:</w:t>
                            </w:r>
                            <w:r w:rsidRPr="0049797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</w:t>
                            </w:r>
                            <w:r w:rsidRPr="00F8698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رقم الجلوس :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D36F" id="مربع نص 23" o:spid="_x0000_s1086" type="#_x0000_t202" style="position:absolute;left:0;text-align:left;margin-left:7.35pt;margin-top:7.8pt;width:530.75pt;height:31.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" filled="f" strokecolor="black [3213]">
                <v:textbox>
                  <w:txbxContent>
                    <w:p w14:paraId="0AE7B84F" w14:textId="77777777" w:rsidR="00355B5A" w:rsidRPr="005E6E48" w:rsidRDefault="00AF7050" w:rsidP="00F869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</w:t>
                      </w: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 ـة </w:t>
                      </w: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رباعيًا:</w:t>
                      </w:r>
                      <w:r w:rsidRPr="00497976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</w:t>
                      </w: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</w:t>
                      </w:r>
                      <w:r w:rsidRPr="00F8698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رقم الجلوس :</w:t>
                      </w:r>
                      <w:r w:rsidRPr="00F8698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</w:t>
                      </w: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C39B4" w14:textId="77777777" w:rsidR="00814240" w:rsidRDefault="00814240" w:rsidP="00B04DEE">
      <w:pPr>
        <w:rPr>
          <w:rtl/>
        </w:rPr>
      </w:pPr>
    </w:p>
    <w:p w14:paraId="032E9C2A" w14:textId="77777777" w:rsidR="006755F0" w:rsidRDefault="006755F0" w:rsidP="00B04DEE"/>
    <w:p w14:paraId="2E29AEC8" w14:textId="77777777" w:rsidR="00B04DEE" w:rsidRDefault="00AF7050" w:rsidP="002D4C5C">
      <w:pPr>
        <w:jc w:val="center"/>
      </w:pPr>
      <w:r>
        <w:rPr>
          <w:noProof/>
          <w:lang w:eastAsia="zh-CN"/>
        </w:rPr>
        <w:drawing>
          <wp:anchor distT="0" distB="0" distL="114300" distR="114300" simplePos="0" relativeHeight="251764736" behindDoc="1" locked="0" layoutInCell="1" allowOverlap="1" wp14:anchorId="156DE69D" wp14:editId="3434C597">
            <wp:simplePos x="0" y="0"/>
            <wp:positionH relativeFrom="margin">
              <wp:posOffset>371208</wp:posOffset>
            </wp:positionH>
            <wp:positionV relativeFrom="paragraph">
              <wp:posOffset>5080</wp:posOffset>
            </wp:positionV>
            <wp:extent cx="6185540" cy="1219200"/>
            <wp:effectExtent l="0" t="0" r="571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6304" r="29043" b="7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2F8FE" w14:textId="77777777" w:rsidR="00B04DEE" w:rsidRDefault="00AF7050" w:rsidP="00A42CDE">
      <w:pPr>
        <w:tabs>
          <w:tab w:val="left" w:pos="3086"/>
        </w:tabs>
      </w:pPr>
      <w:r>
        <w:rPr>
          <w:rtl/>
        </w:rPr>
        <w:tab/>
      </w:r>
    </w:p>
    <w:p w14:paraId="28B6D395" w14:textId="77777777" w:rsidR="00B04DEE" w:rsidRDefault="00B04DEE" w:rsidP="00B04DEE"/>
    <w:p w14:paraId="08DFD486" w14:textId="77777777" w:rsidR="00B04DEE" w:rsidRDefault="00B04DEE" w:rsidP="00B04DEE">
      <w:pPr>
        <w:rPr>
          <w:rtl/>
        </w:rPr>
      </w:pPr>
    </w:p>
    <w:tbl>
      <w:tblPr>
        <w:tblStyle w:val="a5"/>
        <w:tblpPr w:leftFromText="180" w:rightFromText="180" w:vertAnchor="text" w:horzAnchor="margin" w:tblpXSpec="center" w:tblpY="363"/>
        <w:bidiVisual/>
        <w:tblW w:w="85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47"/>
        <w:gridCol w:w="1115"/>
        <w:gridCol w:w="1547"/>
        <w:gridCol w:w="1527"/>
        <w:gridCol w:w="1485"/>
        <w:gridCol w:w="1536"/>
      </w:tblGrid>
      <w:tr w:rsidR="00FD65AE" w14:paraId="1F12F5EF" w14:textId="77777777" w:rsidTr="00AF2948">
        <w:trPr>
          <w:trHeight w:val="1019"/>
        </w:trPr>
        <w:tc>
          <w:tcPr>
            <w:tcW w:w="1347" w:type="dxa"/>
            <w:vAlign w:val="center"/>
          </w:tcPr>
          <w:p w14:paraId="0DE8C08C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    رقم              </w:t>
            </w:r>
          </w:p>
          <w:p w14:paraId="352F6040" w14:textId="77777777" w:rsidR="00AF2948" w:rsidRPr="007763BA" w:rsidRDefault="00AF2948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</w:p>
          <w:p w14:paraId="758C4339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السؤال </w:t>
            </w:r>
          </w:p>
        </w:tc>
        <w:tc>
          <w:tcPr>
            <w:tcW w:w="1115" w:type="dxa"/>
            <w:vAlign w:val="center"/>
          </w:tcPr>
          <w:p w14:paraId="20FBE8F4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الدرجة </w:t>
            </w: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>رقماً</w:t>
            </w:r>
          </w:p>
        </w:tc>
        <w:tc>
          <w:tcPr>
            <w:tcW w:w="1547" w:type="dxa"/>
            <w:vAlign w:val="center"/>
          </w:tcPr>
          <w:p w14:paraId="7B24AD3B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الدرجة </w:t>
            </w: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كتابة </w:t>
            </w:r>
          </w:p>
        </w:tc>
        <w:tc>
          <w:tcPr>
            <w:tcW w:w="1527" w:type="dxa"/>
            <w:vAlign w:val="center"/>
          </w:tcPr>
          <w:p w14:paraId="4916B368" w14:textId="77777777" w:rsidR="00AF2948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المصححة</w:t>
            </w:r>
          </w:p>
          <w:p w14:paraId="06ED8A1B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867C30">
              <w:rPr>
                <w:rFonts w:cs="Mohammad Head" w:hint="cs"/>
                <w:b/>
                <w:bCs/>
                <w:color w:val="FF0000"/>
                <w:sz w:val="28"/>
                <w:szCs w:val="26"/>
                <w:rtl/>
              </w:rPr>
              <w:t>( أحمر )</w:t>
            </w:r>
          </w:p>
        </w:tc>
        <w:tc>
          <w:tcPr>
            <w:tcW w:w="1485" w:type="dxa"/>
            <w:vAlign w:val="center"/>
          </w:tcPr>
          <w:p w14:paraId="61D7E1CF" w14:textId="77777777" w:rsidR="00AF2948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المراجعة</w:t>
            </w:r>
          </w:p>
          <w:p w14:paraId="31FE9E4A" w14:textId="77777777" w:rsidR="00AF2948" w:rsidRPr="007763BA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>( أسود )</w:t>
            </w:r>
          </w:p>
        </w:tc>
        <w:tc>
          <w:tcPr>
            <w:tcW w:w="1536" w:type="dxa"/>
          </w:tcPr>
          <w:p w14:paraId="100B396E" w14:textId="77777777" w:rsidR="00AF2948" w:rsidRDefault="00AF2948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</w:p>
          <w:p w14:paraId="19A6DB73" w14:textId="77777777" w:rsidR="00AF2948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2610D0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المدققة</w:t>
            </w:r>
          </w:p>
          <w:p w14:paraId="313D7DE1" w14:textId="77777777" w:rsidR="00AF2948" w:rsidRPr="002610D0" w:rsidRDefault="00AF7050" w:rsidP="00AF2948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867C30">
              <w:rPr>
                <w:rFonts w:cs="Mohammad Head" w:hint="cs"/>
                <w:b/>
                <w:bCs/>
                <w:color w:val="00B050"/>
                <w:sz w:val="28"/>
                <w:szCs w:val="26"/>
                <w:rtl/>
              </w:rPr>
              <w:t>( أخضر )</w:t>
            </w:r>
          </w:p>
        </w:tc>
      </w:tr>
      <w:tr w:rsidR="00FD65AE" w14:paraId="004D0723" w14:textId="77777777" w:rsidTr="00AF2948">
        <w:trPr>
          <w:trHeight w:val="1003"/>
        </w:trPr>
        <w:tc>
          <w:tcPr>
            <w:tcW w:w="1347" w:type="dxa"/>
            <w:vAlign w:val="center"/>
          </w:tcPr>
          <w:p w14:paraId="35719975" w14:textId="77777777" w:rsidR="00AF2948" w:rsidRPr="00B04DEE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الأول</w:t>
            </w:r>
          </w:p>
        </w:tc>
        <w:tc>
          <w:tcPr>
            <w:tcW w:w="1115" w:type="dxa"/>
            <w:vAlign w:val="center"/>
          </w:tcPr>
          <w:p w14:paraId="6218E9DB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14:paraId="70D053EB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14:paraId="033044A7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14:paraId="6DC66BE5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14:paraId="702616FE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:rsidR="00FD65AE" w14:paraId="29BC6828" w14:textId="77777777" w:rsidTr="00AF2948">
        <w:trPr>
          <w:trHeight w:val="1003"/>
        </w:trPr>
        <w:tc>
          <w:tcPr>
            <w:tcW w:w="1347" w:type="dxa"/>
            <w:vAlign w:val="center"/>
          </w:tcPr>
          <w:p w14:paraId="26177CBE" w14:textId="77777777" w:rsidR="00AF2948" w:rsidRPr="00B04DEE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الثاني</w:t>
            </w:r>
          </w:p>
        </w:tc>
        <w:tc>
          <w:tcPr>
            <w:tcW w:w="1115" w:type="dxa"/>
            <w:vAlign w:val="center"/>
          </w:tcPr>
          <w:p w14:paraId="6E19533F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14:paraId="5C9B9863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14:paraId="5831FB95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14:paraId="108D795E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14:paraId="1E75D6C1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:rsidR="00FD65AE" w14:paraId="3967B1F3" w14:textId="77777777" w:rsidTr="00AF2948">
        <w:trPr>
          <w:trHeight w:val="1003"/>
        </w:trPr>
        <w:tc>
          <w:tcPr>
            <w:tcW w:w="1347" w:type="dxa"/>
            <w:vAlign w:val="center"/>
          </w:tcPr>
          <w:p w14:paraId="3BF4894B" w14:textId="77777777" w:rsidR="00AF2948" w:rsidRPr="00B04DEE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الثالث</w:t>
            </w:r>
          </w:p>
        </w:tc>
        <w:tc>
          <w:tcPr>
            <w:tcW w:w="1115" w:type="dxa"/>
            <w:vAlign w:val="center"/>
          </w:tcPr>
          <w:p w14:paraId="2F43D604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14:paraId="58763423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14:paraId="49BB1701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14:paraId="296E579C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14:paraId="0923B1C6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:rsidR="00FD65AE" w14:paraId="1C2D6640" w14:textId="77777777" w:rsidTr="00AF2948">
        <w:trPr>
          <w:trHeight w:val="1003"/>
        </w:trPr>
        <w:tc>
          <w:tcPr>
            <w:tcW w:w="1347" w:type="dxa"/>
            <w:vAlign w:val="center"/>
          </w:tcPr>
          <w:p w14:paraId="5A2299E2" w14:textId="77777777" w:rsidR="00AF2948" w:rsidRPr="00B04DEE" w:rsidRDefault="00AF2948" w:rsidP="00AF2948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115" w:type="dxa"/>
            <w:vAlign w:val="center"/>
          </w:tcPr>
          <w:p w14:paraId="7C764E70" w14:textId="77777777" w:rsidR="00AF2948" w:rsidRPr="00B04DEE" w:rsidRDefault="00AF2948" w:rsidP="00AF2948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547" w:type="dxa"/>
            <w:vAlign w:val="center"/>
          </w:tcPr>
          <w:p w14:paraId="61AC08A2" w14:textId="77777777" w:rsidR="00AF2948" w:rsidRPr="00B04DEE" w:rsidRDefault="00AF2948" w:rsidP="00AF2948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527" w:type="dxa"/>
            <w:vAlign w:val="center"/>
          </w:tcPr>
          <w:p w14:paraId="1FD428E9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14:paraId="2932485D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14:paraId="090EE9D6" w14:textId="77777777" w:rsidR="00AF2948" w:rsidRPr="00F35D7C" w:rsidRDefault="00AF2948" w:rsidP="00AF2948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:rsidR="00FD65AE" w14:paraId="3A4C9F32" w14:textId="77777777" w:rsidTr="00AF2948">
        <w:trPr>
          <w:trHeight w:val="588"/>
        </w:trPr>
        <w:tc>
          <w:tcPr>
            <w:tcW w:w="1347" w:type="dxa"/>
            <w:vAlign w:val="center"/>
          </w:tcPr>
          <w:p w14:paraId="14B85EDF" w14:textId="77777777" w:rsidR="00AF2948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الدرجة النهائية</w:t>
            </w:r>
          </w:p>
          <w:p w14:paraId="001C5EA4" w14:textId="77777777" w:rsidR="00AF2948" w:rsidRPr="00B04DEE" w:rsidRDefault="00AF2948" w:rsidP="00AF2948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115" w:type="dxa"/>
            <w:vAlign w:val="center"/>
          </w:tcPr>
          <w:p w14:paraId="5B6773F2" w14:textId="77777777" w:rsidR="00AF2948" w:rsidRPr="00B04DEE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رقماً</w:t>
            </w:r>
          </w:p>
        </w:tc>
        <w:tc>
          <w:tcPr>
            <w:tcW w:w="6095" w:type="dxa"/>
            <w:gridSpan w:val="4"/>
            <w:vAlign w:val="center"/>
          </w:tcPr>
          <w:p w14:paraId="2AD7F7DD" w14:textId="77777777" w:rsidR="00AF2948" w:rsidRPr="00B04DEE" w:rsidRDefault="00AF7050" w:rsidP="00AF2948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كتابة</w:t>
            </w:r>
          </w:p>
        </w:tc>
      </w:tr>
      <w:tr w:rsidR="00FD65AE" w14:paraId="25E4A3AC" w14:textId="77777777" w:rsidTr="00AF2948">
        <w:trPr>
          <w:trHeight w:val="688"/>
        </w:trPr>
        <w:tc>
          <w:tcPr>
            <w:tcW w:w="1347" w:type="dxa"/>
            <w:vAlign w:val="center"/>
          </w:tcPr>
          <w:p w14:paraId="288406B3" w14:textId="77777777" w:rsidR="00AF2948" w:rsidRPr="001132F1" w:rsidRDefault="00AF7050" w:rsidP="00AF2948">
            <w:pPr>
              <w:jc w:val="center"/>
              <w:rPr>
                <w:rFonts w:cs="Mohammad Head"/>
                <w:b/>
                <w:bCs/>
                <w:i/>
                <w:color w:val="FF0000"/>
                <w:sz w:val="28"/>
                <w:szCs w:val="28"/>
                <w:rtl/>
              </w:rPr>
            </w:pPr>
            <w:r>
              <w:rPr>
                <w:rFonts w:cs="Mohammad Head" w:hint="cs"/>
                <w:b/>
                <w:bCs/>
                <w:i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1115" w:type="dxa"/>
            <w:vAlign w:val="center"/>
          </w:tcPr>
          <w:p w14:paraId="6C01CA14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6095" w:type="dxa"/>
            <w:gridSpan w:val="4"/>
            <w:vAlign w:val="center"/>
          </w:tcPr>
          <w:p w14:paraId="1BB2654B" w14:textId="77777777" w:rsidR="00AF2948" w:rsidRPr="001132F1" w:rsidRDefault="00AF2948" w:rsidP="00AF2948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14:paraId="4F67C484" w14:textId="77777777" w:rsidR="005E6E48" w:rsidRDefault="005E6E48" w:rsidP="00B04DEE"/>
    <w:p w14:paraId="5AEADD49" w14:textId="77777777" w:rsidR="00841410" w:rsidRDefault="00841410" w:rsidP="00B04DEE">
      <w:pPr>
        <w:rPr>
          <w:rtl/>
        </w:rPr>
      </w:pPr>
    </w:p>
    <w:p w14:paraId="7F38117B" w14:textId="77777777" w:rsidR="007007F6" w:rsidRDefault="00AF7050" w:rsidP="007007F6">
      <w:pPr>
        <w:tabs>
          <w:tab w:val="left" w:pos="3243"/>
        </w:tabs>
        <w:rPr>
          <w:rtl/>
        </w:rPr>
      </w:pPr>
      <w:r>
        <w:rPr>
          <w:rtl/>
        </w:rPr>
        <w:tab/>
      </w:r>
    </w:p>
    <w:p w14:paraId="2503A554" w14:textId="77777777" w:rsidR="007007F6" w:rsidRDefault="007007F6" w:rsidP="007007F6">
      <w:pPr>
        <w:tabs>
          <w:tab w:val="left" w:pos="3243"/>
        </w:tabs>
        <w:rPr>
          <w:rtl/>
        </w:rPr>
      </w:pPr>
    </w:p>
    <w:p w14:paraId="17EA54EB" w14:textId="77777777" w:rsidR="007007F6" w:rsidRDefault="007007F6" w:rsidP="007007F6">
      <w:pPr>
        <w:tabs>
          <w:tab w:val="left" w:pos="3243"/>
        </w:tabs>
        <w:rPr>
          <w:rtl/>
        </w:rPr>
      </w:pPr>
    </w:p>
    <w:p w14:paraId="13C88734" w14:textId="77777777" w:rsidR="007007F6" w:rsidRDefault="007007F6" w:rsidP="007007F6">
      <w:pPr>
        <w:tabs>
          <w:tab w:val="left" w:pos="3243"/>
        </w:tabs>
        <w:rPr>
          <w:rtl/>
        </w:rPr>
      </w:pPr>
    </w:p>
    <w:p w14:paraId="0EF7827A" w14:textId="77777777" w:rsidR="007007F6" w:rsidRDefault="007007F6" w:rsidP="007007F6">
      <w:pPr>
        <w:tabs>
          <w:tab w:val="left" w:pos="3243"/>
        </w:tabs>
        <w:rPr>
          <w:rtl/>
        </w:rPr>
      </w:pPr>
    </w:p>
    <w:p w14:paraId="485538B8" w14:textId="77777777" w:rsidR="007007F6" w:rsidRDefault="007007F6" w:rsidP="007007F6">
      <w:pPr>
        <w:tabs>
          <w:tab w:val="left" w:pos="3243"/>
        </w:tabs>
      </w:pPr>
    </w:p>
    <w:p w14:paraId="086DBFBE" w14:textId="77777777" w:rsidR="00AF2948" w:rsidRPr="00AF2948" w:rsidRDefault="00AF2948" w:rsidP="00AF2948">
      <w:pPr>
        <w:rPr>
          <w:rtl/>
        </w:rPr>
      </w:pPr>
    </w:p>
    <w:p w14:paraId="756187C7" w14:textId="77777777" w:rsidR="00AF2948" w:rsidRPr="00AF2948" w:rsidRDefault="00AF2948" w:rsidP="00AF2948">
      <w:pPr>
        <w:rPr>
          <w:rtl/>
        </w:rPr>
      </w:pPr>
    </w:p>
    <w:p w14:paraId="39A2E07E" w14:textId="77777777" w:rsidR="00AF2948" w:rsidRPr="00AF2948" w:rsidRDefault="00AF2948" w:rsidP="00AF2948">
      <w:pPr>
        <w:rPr>
          <w:rtl/>
        </w:rPr>
      </w:pPr>
    </w:p>
    <w:p w14:paraId="388B1DB6" w14:textId="77777777" w:rsidR="00AF2948" w:rsidRPr="00AF2948" w:rsidRDefault="00AF2948" w:rsidP="00AF2948">
      <w:pPr>
        <w:rPr>
          <w:rtl/>
        </w:rPr>
      </w:pPr>
    </w:p>
    <w:p w14:paraId="4BFFA416" w14:textId="77777777" w:rsidR="00AF2948" w:rsidRPr="00AF2948" w:rsidRDefault="00AF2948" w:rsidP="00AF2948">
      <w:pPr>
        <w:rPr>
          <w:rtl/>
        </w:rPr>
      </w:pPr>
    </w:p>
    <w:p w14:paraId="2946B915" w14:textId="77777777" w:rsidR="00AF2948" w:rsidRPr="00AF2948" w:rsidRDefault="00AF2948" w:rsidP="00AF2948">
      <w:pPr>
        <w:rPr>
          <w:rtl/>
        </w:rPr>
      </w:pPr>
    </w:p>
    <w:p w14:paraId="19373359" w14:textId="77777777" w:rsidR="00AF2948" w:rsidRPr="00AF2948" w:rsidRDefault="00AF2948" w:rsidP="00AF2948">
      <w:pPr>
        <w:rPr>
          <w:rtl/>
        </w:rPr>
      </w:pPr>
    </w:p>
    <w:p w14:paraId="75B99334" w14:textId="77777777" w:rsidR="00AF2948" w:rsidRDefault="00AF2948" w:rsidP="00AF2948">
      <w:pPr>
        <w:rPr>
          <w:rtl/>
        </w:rPr>
      </w:pPr>
    </w:p>
    <w:p w14:paraId="6B5122BB" w14:textId="77777777" w:rsidR="00AF2948" w:rsidRPr="00AF2948" w:rsidRDefault="00AF2948" w:rsidP="00AF2948">
      <w:pPr>
        <w:rPr>
          <w:rtl/>
        </w:rPr>
      </w:pPr>
    </w:p>
    <w:p w14:paraId="22AE4EE8" w14:textId="77777777" w:rsidR="00AF2948" w:rsidRDefault="00AF2948" w:rsidP="00AF2948">
      <w:pPr>
        <w:tabs>
          <w:tab w:val="left" w:pos="4680"/>
        </w:tabs>
        <w:rPr>
          <w:rtl/>
        </w:rPr>
      </w:pPr>
    </w:p>
    <w:p w14:paraId="1415CE36" w14:textId="77777777" w:rsidR="00AF2948" w:rsidRDefault="00AF7050" w:rsidP="00AF2948">
      <w:pPr>
        <w:tabs>
          <w:tab w:val="left" w:pos="4680"/>
        </w:tabs>
        <w:rPr>
          <w:rtl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8D004E" wp14:editId="275190FF">
                <wp:simplePos x="0" y="0"/>
                <wp:positionH relativeFrom="page">
                  <wp:posOffset>246380</wp:posOffset>
                </wp:positionH>
                <wp:positionV relativeFrom="paragraph">
                  <wp:posOffset>104775</wp:posOffset>
                </wp:positionV>
                <wp:extent cx="7010400" cy="355600"/>
                <wp:effectExtent l="0" t="0" r="0" b="6350"/>
                <wp:wrapNone/>
                <wp:docPr id="1837523236" name="مربع نص 1837523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28E9B" w14:textId="77777777" w:rsidR="00741E9A" w:rsidRPr="00D13985" w:rsidRDefault="00AF7050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9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معلمة المادة: أ. </w:t>
                            </w:r>
                            <w:r w:rsidR="00943A9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</w:t>
                            </w:r>
                            <w:r w:rsidRPr="00D139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الختم              </w:t>
                            </w:r>
                            <w:r w:rsidR="00AF2948" w:rsidRPr="00D139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139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مديرة المدرسة : </w:t>
                            </w:r>
                          </w:p>
                          <w:p w14:paraId="6B458C06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19B977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ECEAAB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F34CD5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D74F63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0D51CB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07C7DE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8B5182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C2DB78" w14:textId="77777777" w:rsidR="007007F6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6A4C01" w14:textId="77777777" w:rsidR="007007F6" w:rsidRPr="00F34743" w:rsidRDefault="007007F6" w:rsidP="00741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004E" id="مربع نص 1837523236" o:spid="_x0000_s1087" type="#_x0000_t202" style="position:absolute;left:0;text-align:left;margin-left:19.4pt;margin-top:8.25pt;width:552pt;height:28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" filled="f" stroked="f">
                <v:textbox>
                  <w:txbxContent>
                    <w:p w14:paraId="04A28E9B" w14:textId="77777777" w:rsidR="00741E9A" w:rsidRPr="00D13985" w:rsidRDefault="00AF7050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398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معلمة المادة: أ. </w:t>
                      </w:r>
                      <w:r w:rsidR="00943A9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</w:t>
                      </w:r>
                      <w:r w:rsidRPr="00D1398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الختم              </w:t>
                      </w:r>
                      <w:r w:rsidR="00AF2948" w:rsidRPr="00D1398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1398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مديرة المدرسة : </w:t>
                      </w:r>
                    </w:p>
                    <w:p w14:paraId="6B458C06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19B977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ECEAAB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F34CD5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D74F63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0D51CB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07C7DE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8B5182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C2DB78" w14:textId="77777777" w:rsidR="007007F6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6A4C01" w14:textId="77777777" w:rsidR="007007F6" w:rsidRPr="00F34743" w:rsidRDefault="007007F6" w:rsidP="00741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949C60" w14:textId="77777777" w:rsidR="006755F0" w:rsidRDefault="006755F0" w:rsidP="00AF2948">
      <w:pPr>
        <w:tabs>
          <w:tab w:val="left" w:pos="4680"/>
        </w:tabs>
        <w:rPr>
          <w:rtl/>
        </w:rPr>
      </w:pPr>
    </w:p>
    <w:tbl>
      <w:tblPr>
        <w:tblStyle w:val="a5"/>
        <w:tblpPr w:leftFromText="180" w:rightFromText="180" w:vertAnchor="text" w:horzAnchor="margin" w:tblpY="-389"/>
        <w:bidiVisual/>
        <w:tblW w:w="749" w:type="dxa"/>
        <w:tblLook w:val="04A0" w:firstRow="1" w:lastRow="0" w:firstColumn="1" w:lastColumn="0" w:noHBand="0" w:noVBand="1"/>
      </w:tblPr>
      <w:tblGrid>
        <w:gridCol w:w="749"/>
      </w:tblGrid>
      <w:tr w:rsidR="00FD65AE" w14:paraId="0609B19C" w14:textId="77777777" w:rsidTr="00BC258E">
        <w:trPr>
          <w:trHeight w:val="457"/>
        </w:trPr>
        <w:tc>
          <w:tcPr>
            <w:tcW w:w="749" w:type="dxa"/>
          </w:tcPr>
          <w:p w14:paraId="173FCF8A" w14:textId="77777777" w:rsidR="004A6A87" w:rsidRDefault="004A6A87" w:rsidP="004A6A87">
            <w:pPr>
              <w:tabs>
                <w:tab w:val="left" w:pos="4680"/>
              </w:tabs>
              <w:rPr>
                <w:rtl/>
              </w:rPr>
            </w:pPr>
          </w:p>
        </w:tc>
      </w:tr>
      <w:tr w:rsidR="00FD65AE" w14:paraId="46E77B0B" w14:textId="77777777" w:rsidTr="00BC258E">
        <w:trPr>
          <w:trHeight w:val="475"/>
        </w:trPr>
        <w:tc>
          <w:tcPr>
            <w:tcW w:w="749" w:type="dxa"/>
          </w:tcPr>
          <w:p w14:paraId="3CEF644C" w14:textId="77777777" w:rsidR="004A6A87" w:rsidRDefault="00AF7050" w:rsidP="004A6A87">
            <w:pPr>
              <w:tabs>
                <w:tab w:val="left" w:pos="4680"/>
              </w:tabs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F34463F" wp14:editId="1377E742">
                  <wp:extent cx="165100" cy="284306"/>
                  <wp:effectExtent l="0" t="0" r="6350" b="1905"/>
                  <wp:docPr id="498446605" name="صورة 1" descr="اختبار الكتروني استكشاف وتسمية وكتابة الكسور - مدرست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446605" name="Picture 2" descr="اختبار الكتروني استكشاف وتسمية وكتابة الكسور - مدرست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1" t="19096" r="39240" b="3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7" cy="32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3968411E" w14:textId="77777777" w:rsidR="00D11ED6" w:rsidRPr="008F7983" w:rsidRDefault="00AF7050" w:rsidP="00D13985">
      <w:pPr>
        <w:tabs>
          <w:tab w:val="left" w:pos="4680"/>
        </w:tabs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</w:pPr>
      <w:r w:rsidRPr="008F7983">
        <w:rPr>
          <w:rFonts w:ascii="Abadi" w:hAnsi="Aba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EF98ED" wp14:editId="77CAC703">
                <wp:simplePos x="0" y="0"/>
                <wp:positionH relativeFrom="column">
                  <wp:posOffset>3742055</wp:posOffset>
                </wp:positionH>
                <wp:positionV relativeFrom="paragraph">
                  <wp:posOffset>8890</wp:posOffset>
                </wp:positionV>
                <wp:extent cx="6350" cy="1435100"/>
                <wp:effectExtent l="0" t="0" r="31750" b="31750"/>
                <wp:wrapNone/>
                <wp:docPr id="97215126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43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90" style="flip:x;mso-height-percent:0;mso-height-relative:margin;mso-width-percent:0;mso-width-relative:margin;mso-wrap-distance-bottom:0;mso-wrap-distance-left:9pt;mso-wrap-distance-right:9pt;mso-wrap-distance-top:0;position:absolute;v-text-anchor:top;z-index:251757568" from="294.65pt,0.7pt" to="295.15pt,113.7pt" fillcolor="this" stroked="t" strokecolor="black" strokeweight="0.5pt"/>
            </w:pict>
          </mc:Fallback>
        </mc:AlternateContent>
      </w:r>
      <w:r w:rsidR="00F3703F" w:rsidRPr="008F7983">
        <w:rPr>
          <w:rFonts w:ascii="Abadi" w:eastAsia="Calibri" w:hAnsi="Abadi" w:cs="Sakkal Majalla"/>
          <w:noProof/>
          <w:sz w:val="32"/>
          <w:szCs w:val="32"/>
          <w:rtl/>
        </w:rPr>
        <w:drawing>
          <wp:anchor distT="0" distB="0" distL="114300" distR="114300" simplePos="0" relativeHeight="251754496" behindDoc="1" locked="0" layoutInCell="1" allowOverlap="1" wp14:anchorId="3941B527" wp14:editId="28CF64C6">
            <wp:simplePos x="0" y="0"/>
            <wp:positionH relativeFrom="margin">
              <wp:posOffset>935355</wp:posOffset>
            </wp:positionH>
            <wp:positionV relativeFrom="paragraph">
              <wp:posOffset>259715</wp:posOffset>
            </wp:positionV>
            <wp:extent cx="2413000" cy="863600"/>
            <wp:effectExtent l="0" t="0" r="6350" b="0"/>
            <wp:wrapTight wrapText="bothSides">
              <wp:wrapPolygon edited="0">
                <wp:start x="0" y="0"/>
                <wp:lineTo x="0" y="20965"/>
                <wp:lineTo x="21486" y="20965"/>
                <wp:lineTo x="21486" y="0"/>
                <wp:lineTo x="0" y="0"/>
              </wp:wrapPolygon>
            </wp:wrapTight>
            <wp:docPr id="1793828462" name="صورة 179382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28462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3D4" w:rsidRPr="008F7983">
        <w:rPr>
          <w:rFonts w:ascii="Abadi" w:hAnsi="Abadi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3759BDF9" wp14:editId="08D9BC39">
            <wp:simplePos x="0" y="0"/>
            <wp:positionH relativeFrom="column">
              <wp:posOffset>4542155</wp:posOffset>
            </wp:positionH>
            <wp:positionV relativeFrom="paragraph">
              <wp:posOffset>335915</wp:posOffset>
            </wp:positionV>
            <wp:extent cx="20193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396" y="21140"/>
                <wp:lineTo x="21396" y="0"/>
                <wp:lineTo x="0" y="0"/>
              </wp:wrapPolygon>
            </wp:wrapTight>
            <wp:docPr id="1793828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28460" name="صورة 1793828460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983">
        <w:rPr>
          <w:rFonts w:ascii="Abadi" w:hAnsi="Aba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16841E" wp14:editId="0ED7293A">
                <wp:simplePos x="0" y="0"/>
                <wp:positionH relativeFrom="column">
                  <wp:posOffset>5330190</wp:posOffset>
                </wp:positionH>
                <wp:positionV relativeFrom="paragraph">
                  <wp:posOffset>-645160</wp:posOffset>
                </wp:positionV>
                <wp:extent cx="1331841" cy="432619"/>
                <wp:effectExtent l="0" t="0" r="0" b="5715"/>
                <wp:wrapNone/>
                <wp:docPr id="203066913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841" cy="4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982AB" w14:textId="77777777" w:rsidR="006755F0" w:rsidRPr="008F3150" w:rsidRDefault="00AF7050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F315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الأول</w:t>
                            </w:r>
                            <w:r w:rsidR="00A42265" w:rsidRPr="008F3150">
                              <w:rPr>
                                <w:rFonts w:cstheme="minorHAnsi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8F3150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841E" id="مربع نص 8" o:spid="_x0000_s1088" type="#_x0000_t202" style="position:absolute;left:0;text-align:left;margin-left:419.7pt;margin-top:-50.8pt;width:104.85pt;height:34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" filled="f" stroked="f" strokeweight=".5pt">
                <v:textbox>
                  <w:txbxContent>
                    <w:p w14:paraId="76A982AB" w14:textId="77777777" w:rsidR="006755F0" w:rsidRPr="008F3150" w:rsidRDefault="00AF7050">
                      <w:pPr>
                        <w:rPr>
                          <w:rFonts w:cstheme="minorHAnsi"/>
                          <w:sz w:val="32"/>
                          <w:szCs w:val="32"/>
                          <w:u w:val="single"/>
                        </w:rPr>
                      </w:pPr>
                      <w:r w:rsidRPr="008F315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السؤال الأول</w:t>
                      </w:r>
                      <w:r w:rsidR="00A42265" w:rsidRPr="008F3150">
                        <w:rPr>
                          <w:rFonts w:cstheme="minorHAnsi" w:hint="cs"/>
                          <w:sz w:val="32"/>
                          <w:szCs w:val="32"/>
                          <w:u w:val="single"/>
                          <w:rtl/>
                        </w:rPr>
                        <w:t xml:space="preserve">: </w:t>
                      </w:r>
                      <w:r w:rsidRPr="008F3150">
                        <w:rPr>
                          <w:rFonts w:cstheme="minorHAnsi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985" w:rsidRPr="008F7983"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  <w:t>أ)اكتب جملة الطرح</w:t>
      </w:r>
      <w:r w:rsidR="00D13985" w:rsidRPr="008F7983">
        <w:rPr>
          <w:rFonts w:ascii="Abadi" w:eastAsia="Calibri" w:hAnsi="Abadi" w:cs="Arial"/>
          <w:noProof/>
          <w:sz w:val="32"/>
          <w:szCs w:val="32"/>
          <w:rtl/>
        </w:rPr>
        <w:t xml:space="preserve"> </w:t>
      </w:r>
      <w:r w:rsidR="00D13985" w:rsidRPr="008F7983"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  <w:t>المناسبة</w:t>
      </w:r>
      <w:r w:rsidR="005360C7" w:rsidRPr="008F7983">
        <w:rPr>
          <w:rFonts w:ascii="Abadi" w:eastAsia="Calibri" w:hAnsi="Abadi" w:cs="Sakkal Majalla" w:hint="cs"/>
          <w:color w:val="000000"/>
          <w:spacing w:val="4"/>
          <w:sz w:val="32"/>
          <w:szCs w:val="32"/>
          <w:rtl/>
        </w:rPr>
        <w:t>.</w:t>
      </w:r>
    </w:p>
    <w:p w14:paraId="6F96F9DB" w14:textId="77777777" w:rsidR="00D13985" w:rsidRPr="008F7983" w:rsidRDefault="00D13985" w:rsidP="00D13985">
      <w:pPr>
        <w:tabs>
          <w:tab w:val="left" w:pos="4680"/>
        </w:tabs>
        <w:rPr>
          <w:rFonts w:ascii="Sakkal Majalla" w:eastAsia="Calibri" w:hAnsi="Sakkal Majalla" w:cs="Sakkal Majalla"/>
          <w:color w:val="000000"/>
          <w:spacing w:val="4"/>
          <w:sz w:val="32"/>
          <w:szCs w:val="32"/>
          <w:rtl/>
        </w:rPr>
      </w:pPr>
    </w:p>
    <w:p w14:paraId="0DFC3E39" w14:textId="77777777" w:rsidR="00DB2F7E" w:rsidRPr="008F7983" w:rsidRDefault="00DB2F7E" w:rsidP="00DB2F7E">
      <w:pPr>
        <w:rPr>
          <w:sz w:val="32"/>
          <w:szCs w:val="32"/>
          <w:rtl/>
        </w:rPr>
      </w:pPr>
    </w:p>
    <w:p w14:paraId="20EBC755" w14:textId="77777777" w:rsidR="001A58E1" w:rsidRPr="008F7983" w:rsidRDefault="00AF7050" w:rsidP="008F7983">
      <w:pPr>
        <w:rPr>
          <w:sz w:val="32"/>
          <w:szCs w:val="32"/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553DA1" wp14:editId="342A4618">
                <wp:simplePos x="0" y="0"/>
                <wp:positionH relativeFrom="margin">
                  <wp:posOffset>382905</wp:posOffset>
                </wp:positionH>
                <wp:positionV relativeFrom="paragraph">
                  <wp:posOffset>284480</wp:posOffset>
                </wp:positionV>
                <wp:extent cx="6311900" cy="12700"/>
                <wp:effectExtent l="0" t="0" r="12700" b="25400"/>
                <wp:wrapNone/>
                <wp:docPr id="601888066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19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9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1120" from="30.15pt,22.4pt" to="527.15pt,23.4pt" fillcolor="this" stroked="t" strokecolor="black" strokeweight="0.5pt">
                <w10:wrap anchorx="margin"/>
              </v:line>
            </w:pict>
          </mc:Fallback>
        </mc:AlternateContent>
      </w:r>
    </w:p>
    <w:p w14:paraId="104ACB51" w14:textId="77777777" w:rsidR="00DB2F7E" w:rsidRPr="008F7983" w:rsidRDefault="00AF7050" w:rsidP="00DB2F7E">
      <w:pPr>
        <w:rPr>
          <w:rFonts w:ascii="Sakkal Majalla" w:eastAsia="Calibri" w:hAnsi="Sakkal Majalla" w:cs="Sakkal Majalla"/>
          <w:sz w:val="32"/>
          <w:szCs w:val="32"/>
          <w:rtl/>
        </w:rPr>
      </w:pP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ب)أوجد ناتج الطرح </w:t>
      </w:r>
      <w:bookmarkStart w:id="19" w:name="_Hlk228208709"/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رأسيا وافقيا </w:t>
      </w:r>
      <w:bookmarkEnd w:id="19"/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</w:p>
    <w:p w14:paraId="2066A830" w14:textId="77777777" w:rsidR="00DB2F7E" w:rsidRPr="008F7983" w:rsidRDefault="00AF7050" w:rsidP="00DB2F7E">
      <w:pPr>
        <w:rPr>
          <w:rFonts w:ascii="Sakkal Majalla" w:eastAsia="Calibri" w:hAnsi="Sakkal Majalla" w:cs="Sakkal Majalla"/>
          <w:sz w:val="32"/>
          <w:szCs w:val="32"/>
          <w:rtl/>
        </w:rPr>
      </w:pP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4   </w:t>
      </w: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-  4   =    ..........                                           9  -  3   =    ..........           </w:t>
      </w:r>
    </w:p>
    <w:p w14:paraId="1D4EF109" w14:textId="77777777" w:rsidR="00DB2F7E" w:rsidRPr="008F7983" w:rsidRDefault="00AF7050" w:rsidP="00DB2F7E">
      <w:pPr>
        <w:rPr>
          <w:sz w:val="32"/>
          <w:szCs w:val="32"/>
          <w:rtl/>
        </w:rPr>
      </w:pP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>6  -  0   =    ..........                                           10  -  8  =    ..........</w:t>
      </w:r>
    </w:p>
    <w:p w14:paraId="7881B790" w14:textId="77777777" w:rsidR="00DB2F7E" w:rsidRPr="008F7983" w:rsidRDefault="00AF7050" w:rsidP="00DB2F7E">
      <w:pPr>
        <w:rPr>
          <w:sz w:val="32"/>
          <w:szCs w:val="32"/>
          <w:rtl/>
        </w:rPr>
      </w:pPr>
      <w:r w:rsidRPr="008F7983">
        <w:rPr>
          <w:rFonts w:ascii="Sakkal Majalla" w:eastAsia="Calibri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779072" behindDoc="1" locked="0" layoutInCell="1" allowOverlap="1" wp14:anchorId="54CFE341" wp14:editId="464E1AF7">
            <wp:simplePos x="0" y="0"/>
            <wp:positionH relativeFrom="column">
              <wp:posOffset>4580255</wp:posOffset>
            </wp:positionH>
            <wp:positionV relativeFrom="paragraph">
              <wp:posOffset>77470</wp:posOffset>
            </wp:positionV>
            <wp:extent cx="211455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405" y="21254"/>
                <wp:lineTo x="21405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7983">
        <w:rPr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3D6D5437" wp14:editId="26449DB2">
            <wp:simplePos x="0" y="0"/>
            <wp:positionH relativeFrom="column">
              <wp:posOffset>1674495</wp:posOffset>
            </wp:positionH>
            <wp:positionV relativeFrom="paragraph">
              <wp:posOffset>68580</wp:posOffset>
            </wp:positionV>
            <wp:extent cx="2042160" cy="859790"/>
            <wp:effectExtent l="0" t="0" r="0" b="0"/>
            <wp:wrapTight wrapText="bothSides">
              <wp:wrapPolygon edited="0">
                <wp:start x="0" y="0"/>
                <wp:lineTo x="0" y="21058"/>
                <wp:lineTo x="21358" y="21058"/>
                <wp:lineTo x="21358" y="0"/>
                <wp:lineTo x="0" y="0"/>
              </wp:wrapPolygon>
            </wp:wrapTight>
            <wp:docPr id="68386272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62729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C1297" w14:textId="77777777" w:rsidR="00DB2F7E" w:rsidRPr="008F7983" w:rsidRDefault="00DB2F7E" w:rsidP="00DB2F7E">
      <w:pPr>
        <w:rPr>
          <w:sz w:val="32"/>
          <w:szCs w:val="32"/>
          <w:rtl/>
        </w:rPr>
      </w:pPr>
    </w:p>
    <w:p w14:paraId="0411E754" w14:textId="77777777" w:rsidR="00DB2F7E" w:rsidRPr="008F7983" w:rsidRDefault="00AF7050" w:rsidP="008F7983">
      <w:pPr>
        <w:rPr>
          <w:sz w:val="32"/>
          <w:szCs w:val="32"/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6275BB" wp14:editId="294B4606">
                <wp:simplePos x="0" y="0"/>
                <wp:positionH relativeFrom="column">
                  <wp:posOffset>325755</wp:posOffset>
                </wp:positionH>
                <wp:positionV relativeFrom="paragraph">
                  <wp:posOffset>271145</wp:posOffset>
                </wp:positionV>
                <wp:extent cx="6311900" cy="6350"/>
                <wp:effectExtent l="0" t="0" r="12700" b="31750"/>
                <wp:wrapNone/>
                <wp:docPr id="195856774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1900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93" style="flip:x;mso-height-percent:0;mso-height-relative:margin;mso-width-percent:0;mso-width-relative:margin;mso-wrap-distance-bottom:0;mso-wrap-distance-left:9pt;mso-wrap-distance-right:9pt;mso-wrap-distance-top:0;position:absolute;v-text-anchor:top;z-index:251783168" from="25.65pt,21.35pt" to="522.65pt,21.85pt" fillcolor="this" stroked="t" strokecolor="black" strokeweight="0.5pt"/>
            </w:pict>
          </mc:Fallback>
        </mc:AlternateContent>
      </w:r>
    </w:p>
    <w:p w14:paraId="3DE42508" w14:textId="77777777" w:rsidR="00DB2F7E" w:rsidRPr="008F7983" w:rsidRDefault="00AF7050" w:rsidP="00DB2F7E">
      <w:pPr>
        <w:rPr>
          <w:rFonts w:ascii="Sakkal Majalla" w:eastAsia="Calibri" w:hAnsi="Sakkal Majalla" w:cs="Sakkal Majalla"/>
          <w:sz w:val="32"/>
          <w:szCs w:val="32"/>
          <w:rtl/>
        </w:rPr>
      </w:pPr>
      <w:r w:rsidRPr="008F7983">
        <w:rPr>
          <w:rFonts w:ascii="Abadi" w:eastAsia="Calibri" w:hAnsi="Abadi" w:cs="Sakkal Majalla"/>
          <w:noProof/>
          <w:sz w:val="32"/>
          <w:szCs w:val="32"/>
          <w:rtl/>
        </w:rPr>
        <w:drawing>
          <wp:anchor distT="0" distB="0" distL="114300" distR="114300" simplePos="0" relativeHeight="251756544" behindDoc="1" locked="0" layoutInCell="1" allowOverlap="1" wp14:anchorId="47CA2BC5" wp14:editId="31FE0B5F">
            <wp:simplePos x="0" y="0"/>
            <wp:positionH relativeFrom="column">
              <wp:posOffset>1818005</wp:posOffset>
            </wp:positionH>
            <wp:positionV relativeFrom="paragraph">
              <wp:posOffset>381000</wp:posOffset>
            </wp:positionV>
            <wp:extent cx="508635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1519" y="20829"/>
                <wp:lineTo x="21519" y="0"/>
                <wp:lineTo x="0" y="0"/>
              </wp:wrapPolygon>
            </wp:wrapTight>
            <wp:docPr id="761569005" name="صورة 76156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69005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1FEF" w:rsidRPr="008F7983">
        <w:rPr>
          <w:rFonts w:ascii="Abadi" w:eastAsia="Calibri" w:hAnsi="Abadi" w:cs="Sakkal Majalla" w:hint="cs"/>
          <w:sz w:val="32"/>
          <w:szCs w:val="32"/>
          <w:rtl/>
        </w:rPr>
        <w:t>ج</w:t>
      </w:r>
      <w:r w:rsidR="00EB2AB4" w:rsidRPr="008F7983">
        <w:rPr>
          <w:rFonts w:ascii="Abadi" w:eastAsia="Calibri" w:hAnsi="Abadi" w:cs="Sakkal Majalla"/>
          <w:sz w:val="32"/>
          <w:szCs w:val="32"/>
          <w:rtl/>
        </w:rPr>
        <w:t>)</w:t>
      </w:r>
      <w:r w:rsidRPr="008F7983">
        <w:rPr>
          <w:rFonts w:ascii="Abadi" w:eastAsia="Calibri" w:hAnsi="Abadi" w:cs="Sakkal Majalla"/>
          <w:sz w:val="32"/>
          <w:szCs w:val="32"/>
          <w:rtl/>
        </w:rPr>
        <w:t>استعمل خط الأعداد لأجد ناتج الجمع</w:t>
      </w:r>
      <w:r w:rsidR="00EB2AB4" w:rsidRPr="008F7983">
        <w:rPr>
          <w:rFonts w:ascii="Abadi" w:eastAsia="Calibri" w:hAnsi="Abadi" w:cs="Sakkal Majalla"/>
          <w:sz w:val="32"/>
          <w:szCs w:val="32"/>
          <w:rtl/>
        </w:rPr>
        <w:t xml:space="preserve"> رأسيا وافقيا</w:t>
      </w:r>
      <w:r w:rsidR="00EB2AB4"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 </w:t>
      </w: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 .</w:t>
      </w:r>
    </w:p>
    <w:p w14:paraId="746D817D" w14:textId="77777777" w:rsidR="00DB2F7E" w:rsidRPr="008F7983" w:rsidRDefault="00DB2F7E" w:rsidP="00DB2F7E">
      <w:pPr>
        <w:rPr>
          <w:rFonts w:ascii="Sakkal Majalla" w:eastAsia="Calibri" w:hAnsi="Sakkal Majalla" w:cs="Sakkal Majalla"/>
          <w:sz w:val="32"/>
          <w:szCs w:val="32"/>
          <w:rtl/>
        </w:rPr>
      </w:pPr>
    </w:p>
    <w:p w14:paraId="280D9398" w14:textId="77777777" w:rsidR="00DB2F7E" w:rsidRPr="008F7983" w:rsidRDefault="00AF7050" w:rsidP="00DB2F7E">
      <w:pPr>
        <w:rPr>
          <w:rFonts w:ascii="Sakkal Majalla" w:eastAsia="Calibri" w:hAnsi="Sakkal Majalla" w:cs="Sakkal Majalla"/>
          <w:sz w:val="32"/>
          <w:szCs w:val="32"/>
          <w:rtl/>
        </w:rPr>
      </w:pPr>
      <w:r w:rsidRPr="008F7983">
        <w:rPr>
          <w:rFonts w:ascii="Sakkal Majalla" w:eastAsia="Calibri" w:hAnsi="Sakkal Majalla" w:cs="Sakkal Majalla" w:hint="cs"/>
          <w:sz w:val="32"/>
          <w:szCs w:val="32"/>
          <w:rtl/>
        </w:rPr>
        <w:t xml:space="preserve">        8   +  4   = .............                       6  +  2  = ............                     5 + 3  = .............</w:t>
      </w:r>
    </w:p>
    <w:p w14:paraId="2BE3F960" w14:textId="77777777" w:rsidR="00DB2F7E" w:rsidRPr="008F7983" w:rsidRDefault="00AF7050" w:rsidP="00DB2F7E">
      <w:pPr>
        <w:rPr>
          <w:sz w:val="32"/>
          <w:szCs w:val="32"/>
          <w:rtl/>
        </w:rPr>
      </w:pPr>
      <w:r w:rsidRPr="008F7983">
        <w:rPr>
          <w:rFonts w:ascii="Sakkal Majalla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785216" behindDoc="1" locked="0" layoutInCell="1" allowOverlap="1" wp14:anchorId="7A06F714" wp14:editId="7841A39D">
            <wp:simplePos x="0" y="0"/>
            <wp:positionH relativeFrom="column">
              <wp:posOffset>5342255</wp:posOffset>
            </wp:positionH>
            <wp:positionV relativeFrom="paragraph">
              <wp:posOffset>30480</wp:posOffset>
            </wp:positionV>
            <wp:extent cx="552450" cy="463550"/>
            <wp:effectExtent l="0" t="0" r="0" b="0"/>
            <wp:wrapTight wrapText="bothSides">
              <wp:wrapPolygon edited="0">
                <wp:start x="0" y="0"/>
                <wp:lineTo x="0" y="20416"/>
                <wp:lineTo x="20855" y="20416"/>
                <wp:lineTo x="20855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AB4" w:rsidRPr="008F7983">
        <w:rPr>
          <w:rFonts w:ascii="Sakkal Majalla" w:eastAsia="Calibri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786240" behindDoc="1" locked="0" layoutInCell="1" allowOverlap="1" wp14:anchorId="092EA6B7" wp14:editId="5DBE6484">
            <wp:simplePos x="0" y="0"/>
            <wp:positionH relativeFrom="column">
              <wp:posOffset>2205355</wp:posOffset>
            </wp:positionH>
            <wp:positionV relativeFrom="paragraph">
              <wp:posOffset>36830</wp:posOffset>
            </wp:positionV>
            <wp:extent cx="635033" cy="501676"/>
            <wp:effectExtent l="0" t="0" r="0" b="0"/>
            <wp:wrapTight wrapText="bothSides">
              <wp:wrapPolygon edited="0">
                <wp:start x="0" y="0"/>
                <wp:lineTo x="0" y="20506"/>
                <wp:lineTo x="20736" y="20506"/>
                <wp:lineTo x="20736" y="0"/>
                <wp:lineTo x="0" y="0"/>
              </wp:wrapPolygon>
            </wp:wrapTight>
            <wp:docPr id="1607153110" name="صورة 1607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5311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33" cy="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29278" w14:textId="77777777" w:rsidR="00EB2AB4" w:rsidRPr="008F7983" w:rsidRDefault="00EB2AB4" w:rsidP="00EB2AB4">
      <w:pPr>
        <w:rPr>
          <w:sz w:val="32"/>
          <w:szCs w:val="32"/>
          <w:rtl/>
        </w:rPr>
      </w:pPr>
    </w:p>
    <w:p w14:paraId="0619E116" w14:textId="77777777" w:rsidR="00EB2AB4" w:rsidRPr="008F7983" w:rsidRDefault="00AF7050" w:rsidP="00EB2AB4">
      <w:pPr>
        <w:rPr>
          <w:sz w:val="32"/>
          <w:szCs w:val="32"/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22F1F8" wp14:editId="13A9A504">
                <wp:simplePos x="0" y="0"/>
                <wp:positionH relativeFrom="column">
                  <wp:posOffset>458470</wp:posOffset>
                </wp:positionH>
                <wp:positionV relativeFrom="paragraph">
                  <wp:posOffset>88900</wp:posOffset>
                </wp:positionV>
                <wp:extent cx="6311900" cy="6350"/>
                <wp:effectExtent l="0" t="0" r="12700" b="31750"/>
                <wp:wrapNone/>
                <wp:docPr id="922690107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1900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94" style="flip:x;mso-height-percent:0;mso-height-relative:margin;mso-width-percent:0;mso-width-relative:margin;mso-wrap-distance-bottom:0;mso-wrap-distance-left:9pt;mso-wrap-distance-right:9pt;mso-wrap-distance-top:0;position:absolute;v-text-anchor:top;z-index:251789312" from="36.1pt,7pt" to="533.1pt,7.5pt" fillcolor="this" stroked="t" strokecolor="black" strokeweight="0.5pt"/>
            </w:pict>
          </mc:Fallback>
        </mc:AlternateContent>
      </w:r>
    </w:p>
    <w:p w14:paraId="29DCB427" w14:textId="77777777" w:rsidR="00EB2AB4" w:rsidRPr="008F7983" w:rsidRDefault="00AF7050" w:rsidP="00EB2AB4">
      <w:pPr>
        <w:rPr>
          <w:rFonts w:ascii="Abadi" w:hAnsi="Abadi"/>
          <w:sz w:val="32"/>
          <w:szCs w:val="32"/>
          <w:rtl/>
        </w:rPr>
      </w:pPr>
      <w:r w:rsidRPr="008F7983">
        <w:rPr>
          <w:rFonts w:ascii="Abadi" w:hAnsi="Abadi" w:hint="cs"/>
          <w:sz w:val="32"/>
          <w:szCs w:val="32"/>
          <w:rtl/>
        </w:rPr>
        <w:t>د</w:t>
      </w:r>
      <w:r w:rsidR="00C669C8" w:rsidRPr="008F7983">
        <w:rPr>
          <w:rFonts w:ascii="Abadi" w:hAnsi="Abadi"/>
          <w:sz w:val="32"/>
          <w:szCs w:val="32"/>
          <w:rtl/>
        </w:rPr>
        <w:t>)أكتب علامة  (</w:t>
      </w:r>
      <w:r w:rsidR="00C669C8" w:rsidRPr="008F7983">
        <w:rPr>
          <w:rFonts w:ascii="Abadi" w:hAnsi="Abadi"/>
          <w:sz w:val="32"/>
          <w:szCs w:val="32"/>
        </w:rPr>
        <w:t xml:space="preserve">&lt; </w:t>
      </w:r>
      <w:r w:rsidR="00C669C8" w:rsidRPr="008F7983">
        <w:rPr>
          <w:rFonts w:ascii="Abadi" w:hAnsi="Abadi"/>
          <w:sz w:val="32"/>
          <w:szCs w:val="32"/>
          <w:rtl/>
        </w:rPr>
        <w:t xml:space="preserve">  أو </w:t>
      </w:r>
      <w:r w:rsidR="00AF0315" w:rsidRPr="008F7983">
        <w:rPr>
          <w:rFonts w:ascii="Abadi" w:hAnsi="Abadi"/>
          <w:sz w:val="32"/>
          <w:szCs w:val="32"/>
        </w:rPr>
        <w:t>&gt;</w:t>
      </w:r>
      <w:r w:rsidR="00B42CD1" w:rsidRPr="008F7983">
        <w:rPr>
          <w:rFonts w:ascii="Abadi" w:hAnsi="Abadi"/>
          <w:sz w:val="32"/>
          <w:szCs w:val="32"/>
          <w:rtl/>
        </w:rPr>
        <w:t xml:space="preserve"> </w:t>
      </w:r>
      <w:r w:rsidR="00AF0315" w:rsidRPr="008F7983">
        <w:rPr>
          <w:rFonts w:ascii="Abadi" w:hAnsi="Abadi"/>
          <w:sz w:val="32"/>
          <w:szCs w:val="32"/>
          <w:rtl/>
        </w:rPr>
        <w:t>أو</w:t>
      </w:r>
      <w:r w:rsidR="00B42CD1" w:rsidRPr="008F7983">
        <w:rPr>
          <w:rFonts w:ascii="Abadi" w:hAnsi="Abadi"/>
          <w:sz w:val="32"/>
          <w:szCs w:val="32"/>
          <w:rtl/>
        </w:rPr>
        <w:t xml:space="preserve"> </w:t>
      </w:r>
      <w:r w:rsidR="00C669C8" w:rsidRPr="008F7983">
        <w:rPr>
          <w:rFonts w:ascii="Abadi" w:hAnsi="Abadi"/>
          <w:sz w:val="32"/>
          <w:szCs w:val="32"/>
          <w:rtl/>
        </w:rPr>
        <w:t>=</w:t>
      </w:r>
      <w:r w:rsidR="00B42CD1" w:rsidRPr="008F7983">
        <w:rPr>
          <w:rFonts w:ascii="Abadi" w:hAnsi="Abadi"/>
          <w:sz w:val="32"/>
          <w:szCs w:val="32"/>
          <w:rtl/>
        </w:rPr>
        <w:t xml:space="preserve">  )</w:t>
      </w:r>
    </w:p>
    <w:p w14:paraId="12F807A0" w14:textId="77777777" w:rsidR="004863EA" w:rsidRPr="008F7983" w:rsidRDefault="00AF7050" w:rsidP="008F7983">
      <w:pPr>
        <w:tabs>
          <w:tab w:val="left" w:pos="2113"/>
        </w:tabs>
        <w:rPr>
          <w:sz w:val="32"/>
          <w:szCs w:val="32"/>
          <w:rtl/>
        </w:rPr>
      </w:pPr>
      <w:r w:rsidRPr="008F7983">
        <w:rPr>
          <w:rFonts w:ascii="Abadi" w:eastAsia="Times New Roman" w:hAnsi="Abadi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761664" behindDoc="1" locked="0" layoutInCell="1" allowOverlap="1" wp14:anchorId="6E2C4FE9" wp14:editId="35028618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0193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1396" y="20829"/>
                <wp:lineTo x="21396" y="0"/>
                <wp:lineTo x="0" y="0"/>
              </wp:wrapPolygon>
            </wp:wrapTight>
            <wp:docPr id="4795433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3307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28926" r="60562"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15" w:rsidRPr="008F7983">
        <w:rPr>
          <w:rFonts w:ascii="Times New Roman" w:eastAsia="Times New Roman" w:hAnsi="Times New Roman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788288" behindDoc="1" locked="0" layoutInCell="1" allowOverlap="1" wp14:anchorId="3CDF2880" wp14:editId="582191E9">
            <wp:simplePos x="0" y="0"/>
            <wp:positionH relativeFrom="margin">
              <wp:posOffset>4465955</wp:posOffset>
            </wp:positionH>
            <wp:positionV relativeFrom="paragraph">
              <wp:posOffset>3175</wp:posOffset>
            </wp:positionV>
            <wp:extent cx="2432050" cy="330200"/>
            <wp:effectExtent l="0" t="0" r="6350" b="0"/>
            <wp:wrapTight wrapText="bothSides">
              <wp:wrapPolygon edited="0">
                <wp:start x="0" y="0"/>
                <wp:lineTo x="0" y="19938"/>
                <wp:lineTo x="21487" y="19938"/>
                <wp:lineTo x="21487" y="0"/>
                <wp:lineTo x="0" y="0"/>
              </wp:wrapPolygon>
            </wp:wrapTight>
            <wp:docPr id="20603761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612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8" t="28926" r="5407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353A" w14:textId="77777777" w:rsidR="008F7983" w:rsidRDefault="00AF7050" w:rsidP="002C1FEF">
      <w:pPr>
        <w:rPr>
          <w:sz w:val="32"/>
          <w:szCs w:val="32"/>
        </w:rPr>
      </w:pPr>
      <w:r w:rsidRPr="008F7983">
        <w:rPr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E78890" wp14:editId="3F6ECBE3">
                <wp:simplePos x="0" y="0"/>
                <wp:positionH relativeFrom="margin">
                  <wp:posOffset>1125855</wp:posOffset>
                </wp:positionH>
                <wp:positionV relativeFrom="paragraph">
                  <wp:posOffset>144145</wp:posOffset>
                </wp:positionV>
                <wp:extent cx="5118100" cy="0"/>
                <wp:effectExtent l="0" t="0" r="0" b="0"/>
                <wp:wrapNone/>
                <wp:docPr id="124663077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9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0816" from="88.65pt,11.35pt" to="491.65pt,11.35pt" fillcolor="this" stroked="t" strokecolor="black" strokeweight="0.5pt">
                <w10:wrap anchorx="margin"/>
              </v:line>
            </w:pict>
          </mc:Fallback>
        </mc:AlternateContent>
      </w:r>
    </w:p>
    <w:p w14:paraId="238BE370" w14:textId="77777777" w:rsidR="002C1FEF" w:rsidRPr="008F7983" w:rsidRDefault="00AF7050" w:rsidP="002C1FEF">
      <w:pPr>
        <w:rPr>
          <w:sz w:val="32"/>
          <w:szCs w:val="32"/>
          <w:rtl/>
        </w:rPr>
      </w:pPr>
      <w:r w:rsidRPr="008F7983">
        <w:rPr>
          <w:rFonts w:ascii="Calibri" w:eastAsia="Calibri" w:hAnsi="Calibri" w:cs="Arial"/>
          <w:noProof/>
          <w:sz w:val="32"/>
          <w:szCs w:val="32"/>
          <w:lang w:bidi="ar-EG"/>
        </w:rPr>
        <w:drawing>
          <wp:anchor distT="0" distB="0" distL="114300" distR="114300" simplePos="0" relativeHeight="251809792" behindDoc="1" locked="0" layoutInCell="1" allowOverlap="1" wp14:anchorId="1890998F" wp14:editId="7E5FD178">
            <wp:simplePos x="0" y="0"/>
            <wp:positionH relativeFrom="column">
              <wp:posOffset>1017905</wp:posOffset>
            </wp:positionH>
            <wp:positionV relativeFrom="paragraph">
              <wp:posOffset>267335</wp:posOffset>
            </wp:positionV>
            <wp:extent cx="2730500" cy="551815"/>
            <wp:effectExtent l="0" t="0" r="0" b="635"/>
            <wp:wrapTight wrapText="bothSides">
              <wp:wrapPolygon edited="0">
                <wp:start x="0" y="0"/>
                <wp:lineTo x="0" y="20879"/>
                <wp:lineTo x="21399" y="20879"/>
                <wp:lineTo x="21399" y="0"/>
                <wp:lineTo x="0" y="0"/>
              </wp:wrapPolygon>
            </wp:wrapTight>
            <wp:docPr id="9564727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7278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7" r="5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983">
        <w:rPr>
          <w:rFonts w:ascii="Calibri" w:eastAsia="Calibri" w:hAnsi="Calibri" w:cs="Arial"/>
          <w:noProof/>
          <w:sz w:val="32"/>
          <w:szCs w:val="32"/>
          <w:lang w:bidi="ar-EG"/>
        </w:rPr>
        <w:drawing>
          <wp:anchor distT="0" distB="0" distL="114300" distR="114300" simplePos="0" relativeHeight="251808768" behindDoc="1" locked="0" layoutInCell="1" allowOverlap="1" wp14:anchorId="3CF3F695" wp14:editId="7647940F">
            <wp:simplePos x="0" y="0"/>
            <wp:positionH relativeFrom="column">
              <wp:posOffset>4662805</wp:posOffset>
            </wp:positionH>
            <wp:positionV relativeFrom="paragraph">
              <wp:posOffset>286385</wp:posOffset>
            </wp:positionV>
            <wp:extent cx="2114550" cy="551815"/>
            <wp:effectExtent l="0" t="0" r="0" b="635"/>
            <wp:wrapTight wrapText="bothSides">
              <wp:wrapPolygon edited="0">
                <wp:start x="0" y="0"/>
                <wp:lineTo x="0" y="20879"/>
                <wp:lineTo x="21405" y="20879"/>
                <wp:lineTo x="21405" y="0"/>
                <wp:lineTo x="0" y="0"/>
              </wp:wrapPolygon>
            </wp:wrapTight>
            <wp:docPr id="14308111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11159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8" t="34117" r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983">
        <w:rPr>
          <w:rFonts w:hint="cs"/>
          <w:sz w:val="32"/>
          <w:szCs w:val="32"/>
          <w:rtl/>
        </w:rPr>
        <w:t>هـ) أكتب الأعداد بالترتيب .</w:t>
      </w:r>
    </w:p>
    <w:p w14:paraId="48A112B5" w14:textId="77777777" w:rsidR="004863EA" w:rsidRPr="008F7983" w:rsidRDefault="004863EA" w:rsidP="004863EA">
      <w:pPr>
        <w:tabs>
          <w:tab w:val="left" w:pos="2113"/>
        </w:tabs>
        <w:rPr>
          <w:sz w:val="32"/>
          <w:szCs w:val="32"/>
          <w:rtl/>
        </w:rPr>
      </w:pPr>
    </w:p>
    <w:p w14:paraId="66578D7B" w14:textId="77777777" w:rsidR="00EB2AB4" w:rsidRDefault="00EB2AB4" w:rsidP="00EB2AB4">
      <w:pPr>
        <w:tabs>
          <w:tab w:val="left" w:pos="2113"/>
        </w:tabs>
        <w:rPr>
          <w:rtl/>
        </w:rPr>
      </w:pPr>
    </w:p>
    <w:p w14:paraId="47DB9ED2" w14:textId="77777777" w:rsidR="00EB2AB4" w:rsidRDefault="00AF7050" w:rsidP="00EB2AB4">
      <w:pPr>
        <w:tabs>
          <w:tab w:val="left" w:pos="2113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307ECCD" wp14:editId="521436C9">
                <wp:simplePos x="0" y="0"/>
                <wp:positionH relativeFrom="margin">
                  <wp:posOffset>59690</wp:posOffset>
                </wp:positionH>
                <wp:positionV relativeFrom="paragraph">
                  <wp:posOffset>29845</wp:posOffset>
                </wp:positionV>
                <wp:extent cx="835742" cy="408039"/>
                <wp:effectExtent l="19050" t="19050" r="21590" b="30480"/>
                <wp:wrapNone/>
                <wp:docPr id="10867465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742" cy="408039"/>
                          <a:chOff x="0" y="0"/>
                          <a:chExt cx="835742" cy="408039"/>
                        </a:xfrm>
                      </wpg:grpSpPr>
                      <wps:wsp>
                        <wps:cNvPr id="278602761" name="سهم: لليمين 10"/>
                        <wps:cNvSpPr/>
                        <wps:spPr>
                          <a:xfrm rot="10800000">
                            <a:off x="0" y="0"/>
                            <a:ext cx="835742" cy="40803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1655780" name="مربع نص 11"/>
                        <wps:cNvSpPr txBox="1"/>
                        <wps:spPr>
                          <a:xfrm>
                            <a:off x="614" y="30111"/>
                            <a:ext cx="702535" cy="353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26B406" w14:textId="77777777" w:rsidR="00A42265" w:rsidRPr="00A42265" w:rsidRDefault="00AF7050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7ECCD" id="مجموعة 13" o:spid="_x0000_s1089" style="position:absolute;left:0;text-align:left;margin-left:4.7pt;margin-top:2.35pt;width:65.8pt;height:32.15pt;z-index:251751424;mso-position-horizontal-relative:margin" coordsize="8357,408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&#13;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10" o:spid="_x0000_s1090" type="#_x0000_t13" style="position:absolute;width:8357;height:4080;rotation:18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" adj="16327" fillcolor="white [3201]" strokecolor="black [3200]" strokeweight="1pt"/>
                <v:shape id="مربع نص 11" o:spid="_x0000_s1091" type="#_x0000_t202" style="position:absolute;left:6;top:301;width:7025;height:3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" filled="f" stroked="f" strokeweight=".5pt">
                  <v:textbox>
                    <w:txbxContent>
                      <w:p w14:paraId="7F26B406" w14:textId="77777777" w:rsidR="00A42265" w:rsidRPr="00A42265" w:rsidRDefault="00AF7050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يتبع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C868D57" wp14:editId="00E93806">
                <wp:simplePos x="0" y="0"/>
                <wp:positionH relativeFrom="margin">
                  <wp:posOffset>3427095</wp:posOffset>
                </wp:positionH>
                <wp:positionV relativeFrom="paragraph">
                  <wp:posOffset>33020</wp:posOffset>
                </wp:positionV>
                <wp:extent cx="368710" cy="378542"/>
                <wp:effectExtent l="0" t="0" r="12700" b="21590"/>
                <wp:wrapNone/>
                <wp:docPr id="13988862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>
                        <wps:cNvPr id="959801832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9472534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F54BC" w14:textId="77777777" w:rsidR="003A0E18" w:rsidRPr="00A42265" w:rsidRDefault="00AF7050" w:rsidP="003A0E18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68D57" id="مجموعة 14" o:spid="_x0000_s1092" style="position:absolute;left:0;text-align:left;margin-left:269.85pt;margin-top:2.6pt;width:29.05pt;height:29.8pt;z-index:251753472;mso-position-horizontal-relative:margin" coordsize="368710,3785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">
                <v:oval id="شكل بيضاوي 12" o:spid="_x0000_s1093" style="position:absolute;width:368710;height:3785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" fillcolor="white [3201]" strokecolor="black [3200]" strokeweight="1pt">
                  <v:stroke joinstyle="miter"/>
                </v:oval>
                <v:shape id="مربع نص 11" o:spid="_x0000_s1094" type="#_x0000_t202" style="position:absolute;left:34413;top:44245;width:280158;height:2802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" filled="f" stroked="f" strokeweight=".5pt">
                  <v:textbox>
                    <w:txbxContent>
                      <w:p w14:paraId="320F54BC" w14:textId="77777777" w:rsidR="003A0E18" w:rsidRPr="00A42265" w:rsidRDefault="00AF7050" w:rsidP="003A0E18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5"/>
        <w:tblpPr w:leftFromText="180" w:rightFromText="180" w:vertAnchor="text" w:horzAnchor="margin" w:tblpY="-659"/>
        <w:bidiVisual/>
        <w:tblW w:w="749" w:type="dxa"/>
        <w:tblLook w:val="04A0" w:firstRow="1" w:lastRow="0" w:firstColumn="1" w:lastColumn="0" w:noHBand="0" w:noVBand="1"/>
      </w:tblPr>
      <w:tblGrid>
        <w:gridCol w:w="749"/>
      </w:tblGrid>
      <w:tr w:rsidR="00FD65AE" w14:paraId="7E52E855" w14:textId="77777777" w:rsidTr="002B36CC">
        <w:trPr>
          <w:trHeight w:val="457"/>
        </w:trPr>
        <w:tc>
          <w:tcPr>
            <w:tcW w:w="749" w:type="dxa"/>
          </w:tcPr>
          <w:p w14:paraId="4F68B0C9" w14:textId="77777777" w:rsidR="002B36CC" w:rsidRDefault="002B36CC" w:rsidP="002B36CC">
            <w:pPr>
              <w:tabs>
                <w:tab w:val="left" w:pos="4680"/>
              </w:tabs>
              <w:rPr>
                <w:rtl/>
              </w:rPr>
            </w:pPr>
            <w:bookmarkStart w:id="20" w:name="_Hlk228440467"/>
          </w:p>
        </w:tc>
      </w:tr>
      <w:tr w:rsidR="00FD65AE" w14:paraId="3F0EE873" w14:textId="77777777" w:rsidTr="002B36CC">
        <w:trPr>
          <w:trHeight w:val="475"/>
        </w:trPr>
        <w:tc>
          <w:tcPr>
            <w:tcW w:w="749" w:type="dxa"/>
          </w:tcPr>
          <w:p w14:paraId="4DA7F280" w14:textId="77777777" w:rsidR="002B36CC" w:rsidRPr="004A6A87" w:rsidRDefault="00AF7050" w:rsidP="004A6A87">
            <w:pPr>
              <w:tabs>
                <w:tab w:val="left" w:pos="4680"/>
              </w:tabs>
              <w:jc w:val="center"/>
              <w:rPr>
                <w:sz w:val="32"/>
                <w:szCs w:val="32"/>
                <w:rtl/>
              </w:rPr>
            </w:pPr>
            <w:r w:rsidRPr="004A6A87">
              <w:rPr>
                <w:rFonts w:hint="cs"/>
                <w:sz w:val="32"/>
                <w:szCs w:val="32"/>
                <w:rtl/>
              </w:rPr>
              <w:t>14</w:t>
            </w:r>
          </w:p>
        </w:tc>
      </w:tr>
    </w:tbl>
    <w:bookmarkEnd w:id="20"/>
    <w:p w14:paraId="39F85659" w14:textId="77777777" w:rsidR="002B36CC" w:rsidRPr="005360C7" w:rsidRDefault="00AF7050" w:rsidP="0013656D">
      <w:pPr>
        <w:tabs>
          <w:tab w:val="left" w:pos="2113"/>
        </w:tabs>
        <w:rPr>
          <w:b/>
          <w:bCs/>
          <w:sz w:val="32"/>
          <w:szCs w:val="32"/>
          <w:u w:val="single"/>
          <w:rtl/>
        </w:rPr>
      </w:pPr>
      <w:r w:rsidRPr="005360C7">
        <w:rPr>
          <w:rFonts w:hint="cs"/>
          <w:b/>
          <w:bCs/>
          <w:sz w:val="32"/>
          <w:szCs w:val="32"/>
          <w:u w:val="single"/>
          <w:rtl/>
        </w:rPr>
        <w:t>السؤال الثاني :</w:t>
      </w:r>
    </w:p>
    <w:p w14:paraId="0715749E" w14:textId="77777777" w:rsidR="00EB2AB4" w:rsidRPr="005360C7" w:rsidRDefault="00AF7050" w:rsidP="00EB2AB4">
      <w:pPr>
        <w:tabs>
          <w:tab w:val="left" w:pos="2113"/>
        </w:tabs>
        <w:rPr>
          <w:rFonts w:ascii="Abadi" w:hAnsi="Abadi" w:cstheme="majorBidi"/>
          <w:sz w:val="32"/>
          <w:szCs w:val="32"/>
          <w:rtl/>
        </w:rPr>
      </w:pPr>
      <w:r w:rsidRPr="005360C7">
        <w:rPr>
          <w:rFonts w:ascii="Abadi" w:hAnsi="Abadi" w:cstheme="majorBidi"/>
          <w:sz w:val="32"/>
          <w:szCs w:val="32"/>
          <w:rtl/>
        </w:rPr>
        <w:t>أ) أكتب العدد بالأحاد والعشرات .</w:t>
      </w:r>
    </w:p>
    <w:p w14:paraId="5D279488" w14:textId="77777777" w:rsidR="00EB2AB4" w:rsidRDefault="00AF7050" w:rsidP="00EB2AB4">
      <w:pPr>
        <w:tabs>
          <w:tab w:val="left" w:pos="2113"/>
        </w:tabs>
        <w:rPr>
          <w:b/>
          <w:bCs/>
          <w:rtl/>
        </w:rPr>
      </w:pPr>
      <w:r w:rsidRPr="00AF0315">
        <w:rPr>
          <w:rFonts w:asciiTheme="majorBidi" w:eastAsia="Times New Roman" w:hAnsiTheme="majorBidi" w:cstheme="majorBidi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787264" behindDoc="1" locked="0" layoutInCell="1" allowOverlap="1" wp14:anchorId="0E16E393" wp14:editId="1F252405">
            <wp:simplePos x="0" y="0"/>
            <wp:positionH relativeFrom="margin">
              <wp:posOffset>1151255</wp:posOffset>
            </wp:positionH>
            <wp:positionV relativeFrom="paragraph">
              <wp:posOffset>7620</wp:posOffset>
            </wp:positionV>
            <wp:extent cx="5651500" cy="762000"/>
            <wp:effectExtent l="0" t="0" r="6350" b="0"/>
            <wp:wrapTight wrapText="bothSides">
              <wp:wrapPolygon edited="0">
                <wp:start x="0" y="0"/>
                <wp:lineTo x="0" y="21060"/>
                <wp:lineTo x="21551" y="21060"/>
                <wp:lineTo x="21551" y="0"/>
                <wp:lineTo x="0" y="0"/>
              </wp:wrapPolygon>
            </wp:wrapTight>
            <wp:docPr id="1400297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71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" r="6217" b="6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A1C04" w14:textId="77777777" w:rsidR="00543438" w:rsidRPr="00543438" w:rsidRDefault="00543438" w:rsidP="00543438">
      <w:pPr>
        <w:rPr>
          <w:rtl/>
        </w:rPr>
      </w:pPr>
    </w:p>
    <w:p w14:paraId="3191B3E6" w14:textId="77777777" w:rsidR="00543438" w:rsidRPr="00543438" w:rsidRDefault="00543438" w:rsidP="00543438">
      <w:pPr>
        <w:rPr>
          <w:rtl/>
        </w:rPr>
      </w:pPr>
    </w:p>
    <w:p w14:paraId="3DAF4E5B" w14:textId="77777777" w:rsidR="00543438" w:rsidRPr="00543438" w:rsidRDefault="00AF7050" w:rsidP="00543438">
      <w:pPr>
        <w:rPr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E399D6" wp14:editId="2C9189E9">
                <wp:simplePos x="0" y="0"/>
                <wp:positionH relativeFrom="margin">
                  <wp:posOffset>941705</wp:posOffset>
                </wp:positionH>
                <wp:positionV relativeFrom="paragraph">
                  <wp:posOffset>130810</wp:posOffset>
                </wp:positionV>
                <wp:extent cx="5708650" cy="0"/>
                <wp:effectExtent l="0" t="0" r="0" b="0"/>
                <wp:wrapNone/>
                <wp:docPr id="2028402949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0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2864" from="74.15pt,10.3pt" to="523.65pt,10.3pt" fillcolor="this" stroked="t" strokecolor="black" strokeweight="0.5pt">
                <w10:wrap anchorx="margin"/>
              </v:line>
            </w:pict>
          </mc:Fallback>
        </mc:AlternateContent>
      </w:r>
    </w:p>
    <w:p w14:paraId="095DBDB2" w14:textId="77777777" w:rsidR="00543438" w:rsidRPr="00543438" w:rsidRDefault="00AF7050" w:rsidP="0054343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</w:t>
      </w:r>
      <w:r w:rsidR="00C669C8">
        <w:rPr>
          <w:rFonts w:hint="cs"/>
          <w:sz w:val="32"/>
          <w:szCs w:val="32"/>
          <w:rtl/>
        </w:rPr>
        <w:t>)</w:t>
      </w:r>
      <w:r w:rsidRPr="00543438">
        <w:rPr>
          <w:rFonts w:hint="cs"/>
          <w:sz w:val="32"/>
          <w:szCs w:val="32"/>
          <w:rtl/>
        </w:rPr>
        <w:t xml:space="preserve"> أكتب العدد الواقع بين العددين. </w:t>
      </w:r>
    </w:p>
    <w:p w14:paraId="6C4317D3" w14:textId="77777777" w:rsidR="00543438" w:rsidRDefault="00AF7050" w:rsidP="00543438">
      <w:pPr>
        <w:rPr>
          <w:b/>
          <w:bCs/>
          <w:rtl/>
        </w:rPr>
      </w:pP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99552" behindDoc="1" locked="0" layoutInCell="1" allowOverlap="1" wp14:anchorId="666485BC" wp14:editId="396B7230">
            <wp:simplePos x="0" y="0"/>
            <wp:positionH relativeFrom="column">
              <wp:posOffset>1214755</wp:posOffset>
            </wp:positionH>
            <wp:positionV relativeFrom="paragraph">
              <wp:posOffset>30480</wp:posOffset>
            </wp:positionV>
            <wp:extent cx="5414010" cy="476250"/>
            <wp:effectExtent l="0" t="0" r="0" b="0"/>
            <wp:wrapTight wrapText="bothSides">
              <wp:wrapPolygon edited="0">
                <wp:start x="0" y="0"/>
                <wp:lineTo x="0" y="20736"/>
                <wp:lineTo x="21509" y="20736"/>
                <wp:lineTo x="21509" y="0"/>
                <wp:lineTo x="0" y="0"/>
              </wp:wrapPolygon>
            </wp:wrapTight>
            <wp:docPr id="15367591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5917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4" b="5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5E266" w14:textId="77777777" w:rsidR="00543438" w:rsidRDefault="00AF7050" w:rsidP="00543438">
      <w:pPr>
        <w:rPr>
          <w:b/>
          <w:bCs/>
          <w:rtl/>
        </w:rPr>
      </w:pP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91360" behindDoc="1" locked="0" layoutInCell="1" allowOverlap="1" wp14:anchorId="6A085CB3" wp14:editId="5DD920E2">
            <wp:simplePos x="0" y="0"/>
            <wp:positionH relativeFrom="column">
              <wp:posOffset>5304155</wp:posOffset>
            </wp:positionH>
            <wp:positionV relativeFrom="paragraph">
              <wp:posOffset>238125</wp:posOffset>
            </wp:positionV>
            <wp:extent cx="137160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1300" y="20935"/>
                <wp:lineTo x="21300" y="0"/>
                <wp:lineTo x="0" y="0"/>
              </wp:wrapPolygon>
            </wp:wrapTight>
            <wp:docPr id="2354726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260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2" t="47495" r="5817" b="2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800576" behindDoc="1" locked="0" layoutInCell="1" allowOverlap="1" wp14:anchorId="6DCF607B" wp14:editId="47B53B7B">
            <wp:simplePos x="0" y="0"/>
            <wp:positionH relativeFrom="column">
              <wp:posOffset>3399155</wp:posOffset>
            </wp:positionH>
            <wp:positionV relativeFrom="paragraph">
              <wp:posOffset>180975</wp:posOffset>
            </wp:positionV>
            <wp:extent cx="1250950" cy="450850"/>
            <wp:effectExtent l="0" t="0" r="6350" b="6350"/>
            <wp:wrapTight wrapText="bothSides">
              <wp:wrapPolygon edited="0">
                <wp:start x="0" y="0"/>
                <wp:lineTo x="0" y="20992"/>
                <wp:lineTo x="21381" y="20992"/>
                <wp:lineTo x="21381" y="0"/>
                <wp:lineTo x="0" y="0"/>
              </wp:wrapPolygon>
            </wp:wrapTight>
            <wp:docPr id="11312831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83195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43184" r="55430" b="2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801600" behindDoc="1" locked="0" layoutInCell="1" allowOverlap="1" wp14:anchorId="0EB7ADA3" wp14:editId="378CF26C">
            <wp:simplePos x="0" y="0"/>
            <wp:positionH relativeFrom="column">
              <wp:posOffset>1036955</wp:posOffset>
            </wp:positionH>
            <wp:positionV relativeFrom="paragraph">
              <wp:posOffset>219075</wp:posOffset>
            </wp:positionV>
            <wp:extent cx="1733550" cy="381000"/>
            <wp:effectExtent l="0" t="0" r="0" b="0"/>
            <wp:wrapTight wrapText="bothSides">
              <wp:wrapPolygon edited="0">
                <wp:start x="0" y="0"/>
                <wp:lineTo x="0" y="20520"/>
                <wp:lineTo x="21363" y="20520"/>
                <wp:lineTo x="21363" y="0"/>
                <wp:lineTo x="0" y="0"/>
              </wp:wrapPolygon>
            </wp:wrapTight>
            <wp:docPr id="510467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679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0" t="69829" r="5700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B60B6" w14:textId="77777777" w:rsidR="00543438" w:rsidRDefault="00543438" w:rsidP="00543438">
      <w:pPr>
        <w:rPr>
          <w:rtl/>
        </w:rPr>
      </w:pPr>
    </w:p>
    <w:p w14:paraId="11B9F10C" w14:textId="77777777" w:rsidR="0013656D" w:rsidRDefault="00AF7050" w:rsidP="00543438">
      <w:pPr>
        <w:rPr>
          <w:sz w:val="32"/>
          <w:szCs w:val="32"/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3CF985" wp14:editId="7F3D2673">
                <wp:simplePos x="0" y="0"/>
                <wp:positionH relativeFrom="margin">
                  <wp:posOffset>1487805</wp:posOffset>
                </wp:positionH>
                <wp:positionV relativeFrom="paragraph">
                  <wp:posOffset>220345</wp:posOffset>
                </wp:positionV>
                <wp:extent cx="4838700" cy="12700"/>
                <wp:effectExtent l="0" t="0" r="19050" b="25400"/>
                <wp:wrapNone/>
                <wp:docPr id="1343161369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0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4912" from="117.15pt,17.35pt" to="498.15pt,18.35pt" fillcolor="this" stroked="t" strokecolor="black" strokeweight="0.5pt">
                <w10:wrap anchorx="margin"/>
              </v:line>
            </w:pict>
          </mc:Fallback>
        </mc:AlternateContent>
      </w:r>
    </w:p>
    <w:p w14:paraId="2561256A" w14:textId="77777777" w:rsidR="00543438" w:rsidRDefault="00AF7050" w:rsidP="00543438">
      <w:pPr>
        <w:rPr>
          <w:sz w:val="32"/>
          <w:szCs w:val="32"/>
          <w:rtl/>
        </w:rPr>
      </w:pPr>
      <w:r w:rsidRPr="00543438">
        <w:rPr>
          <w:rFonts w:cs="Arial"/>
          <w:noProof/>
          <w:rtl/>
        </w:rPr>
        <w:drawing>
          <wp:anchor distT="0" distB="0" distL="114300" distR="114300" simplePos="0" relativeHeight="251792384" behindDoc="1" locked="0" layoutInCell="1" allowOverlap="1" wp14:anchorId="67F90063" wp14:editId="5690C47C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1277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555" y="21032"/>
                <wp:lineTo x="21555" y="0"/>
                <wp:lineTo x="0" y="0"/>
              </wp:wrapPolygon>
            </wp:wrapTight>
            <wp:docPr id="5834636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63678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2" r="5336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EF">
        <w:rPr>
          <w:rFonts w:hint="cs"/>
          <w:sz w:val="32"/>
          <w:szCs w:val="32"/>
          <w:rtl/>
        </w:rPr>
        <w:t>ج</w:t>
      </w:r>
      <w:r w:rsidR="00C669C8">
        <w:rPr>
          <w:rFonts w:hint="cs"/>
          <w:sz w:val="32"/>
          <w:szCs w:val="32"/>
          <w:rtl/>
        </w:rPr>
        <w:t>)</w:t>
      </w:r>
      <w:r w:rsidR="00AF0315">
        <w:rPr>
          <w:rFonts w:hint="cs"/>
          <w:sz w:val="32"/>
          <w:szCs w:val="32"/>
          <w:rtl/>
        </w:rPr>
        <w:t xml:space="preserve"> </w:t>
      </w:r>
      <w:r w:rsidRPr="00543438">
        <w:rPr>
          <w:rFonts w:hint="cs"/>
          <w:sz w:val="32"/>
          <w:szCs w:val="32"/>
          <w:rtl/>
        </w:rPr>
        <w:t>أحوط الأقل سعة .</w:t>
      </w:r>
    </w:p>
    <w:p w14:paraId="1AE514FF" w14:textId="77777777" w:rsidR="00543438" w:rsidRPr="00543438" w:rsidRDefault="00543438" w:rsidP="00543438">
      <w:pPr>
        <w:rPr>
          <w:sz w:val="32"/>
          <w:szCs w:val="32"/>
          <w:rtl/>
        </w:rPr>
      </w:pPr>
    </w:p>
    <w:p w14:paraId="61634B08" w14:textId="77777777" w:rsidR="00543438" w:rsidRDefault="00543438" w:rsidP="002B36CC">
      <w:pPr>
        <w:rPr>
          <w:sz w:val="32"/>
          <w:szCs w:val="32"/>
          <w:rtl/>
        </w:rPr>
      </w:pPr>
    </w:p>
    <w:p w14:paraId="39426E4A" w14:textId="77777777" w:rsidR="0013656D" w:rsidRDefault="0013656D" w:rsidP="002B36CC">
      <w:pPr>
        <w:rPr>
          <w:sz w:val="32"/>
          <w:szCs w:val="32"/>
        </w:rPr>
      </w:pPr>
    </w:p>
    <w:p w14:paraId="448DD470" w14:textId="77777777" w:rsidR="0013656D" w:rsidRDefault="00AF7050" w:rsidP="0013656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</w:t>
      </w:r>
      <w:r w:rsidR="00F06443">
        <w:rPr>
          <w:rFonts w:hint="cs"/>
          <w:sz w:val="32"/>
          <w:szCs w:val="32"/>
          <w:rtl/>
        </w:rPr>
        <w:t>)</w:t>
      </w:r>
      <w:r w:rsidR="00AF031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أستعمل خط الأعداد لأعد بالقفز.</w:t>
      </w:r>
    </w:p>
    <w:p w14:paraId="101BB870" w14:textId="77777777" w:rsidR="00C669C8" w:rsidRDefault="00AF7050" w:rsidP="002B36CC">
      <w:pPr>
        <w:rPr>
          <w:sz w:val="32"/>
          <w:szCs w:val="32"/>
          <w:rtl/>
        </w:rPr>
      </w:pPr>
      <w:r w:rsidRPr="00CB5A1A">
        <w:rPr>
          <w:noProof/>
          <w:lang w:bidi="ar-EG"/>
        </w:rPr>
        <w:drawing>
          <wp:anchor distT="0" distB="0" distL="114300" distR="114300" simplePos="0" relativeHeight="251803648" behindDoc="1" locked="0" layoutInCell="1" allowOverlap="1" wp14:anchorId="0ACE9FD1" wp14:editId="33D5D57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61100" cy="336550"/>
            <wp:effectExtent l="0" t="0" r="6350" b="6350"/>
            <wp:wrapTight wrapText="bothSides">
              <wp:wrapPolygon edited="0">
                <wp:start x="0" y="0"/>
                <wp:lineTo x="0" y="20785"/>
                <wp:lineTo x="21556" y="20785"/>
                <wp:lineTo x="21556" y="0"/>
                <wp:lineTo x="0" y="0"/>
              </wp:wrapPolygon>
            </wp:wrapTight>
            <wp:docPr id="10718513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5136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0" b="5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7F5BCF" w14:textId="77777777" w:rsidR="0013656D" w:rsidRDefault="00AF7050" w:rsidP="002B36CC">
      <w:pPr>
        <w:rPr>
          <w:sz w:val="32"/>
          <w:szCs w:val="32"/>
          <w:rtl/>
        </w:rPr>
      </w:pPr>
      <w:r w:rsidRPr="0013656D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802624" behindDoc="1" locked="0" layoutInCell="1" allowOverlap="1" wp14:anchorId="2D6A1297" wp14:editId="5957E9B8">
            <wp:simplePos x="0" y="0"/>
            <wp:positionH relativeFrom="column">
              <wp:posOffset>649605</wp:posOffset>
            </wp:positionH>
            <wp:positionV relativeFrom="paragraph">
              <wp:posOffset>29845</wp:posOffset>
            </wp:positionV>
            <wp:extent cx="2222500" cy="330200"/>
            <wp:effectExtent l="0" t="0" r="6350" b="0"/>
            <wp:wrapTight wrapText="bothSides">
              <wp:wrapPolygon edited="0">
                <wp:start x="0" y="0"/>
                <wp:lineTo x="0" y="19938"/>
                <wp:lineTo x="21477" y="19938"/>
                <wp:lineTo x="21477" y="0"/>
                <wp:lineTo x="0" y="0"/>
              </wp:wrapPolygon>
            </wp:wrapTight>
            <wp:docPr id="20623312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31284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0" t="77966" r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56D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804672" behindDoc="1" locked="0" layoutInCell="1" allowOverlap="1" wp14:anchorId="1CAE20E5" wp14:editId="5F30BDFE">
            <wp:simplePos x="0" y="0"/>
            <wp:positionH relativeFrom="column">
              <wp:posOffset>4580255</wp:posOffset>
            </wp:positionH>
            <wp:positionV relativeFrom="paragraph">
              <wp:posOffset>162560</wp:posOffset>
            </wp:positionV>
            <wp:extent cx="2222500" cy="292100"/>
            <wp:effectExtent l="0" t="0" r="6350" b="0"/>
            <wp:wrapTight wrapText="bothSides">
              <wp:wrapPolygon edited="0">
                <wp:start x="0" y="0"/>
                <wp:lineTo x="0" y="19722"/>
                <wp:lineTo x="21477" y="19722"/>
                <wp:lineTo x="21477" y="0"/>
                <wp:lineTo x="0" y="0"/>
              </wp:wrapPolygon>
            </wp:wrapTight>
            <wp:docPr id="1068343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3312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0" t="51271" r="6592" b="3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Arial"/>
          <w:noProof/>
          <w:lang w:bidi="ar-EG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BF59A14" wp14:editId="4824E52E">
                <wp:simplePos x="0" y="0"/>
                <wp:positionH relativeFrom="column">
                  <wp:posOffset>5504475</wp:posOffset>
                </wp:positionH>
                <wp:positionV relativeFrom="paragraph">
                  <wp:posOffset>131620</wp:posOffset>
                </wp:positionV>
                <wp:extent cx="313920" cy="25920"/>
                <wp:effectExtent l="133350" t="133350" r="105410" b="127000"/>
                <wp:wrapNone/>
                <wp:docPr id="760836969" name="حبر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13920" cy="259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806720" behindDoc="0" locked="0" layoutInCell="1" allowOverlap="1" wp14:anchorId="4A78EF8D" wp14:editId="1C8AC5E6">
            <wp:simplePos x="0" y="0"/>
            <wp:positionH relativeFrom="column">
              <wp:posOffset>5507355</wp:posOffset>
            </wp:positionH>
            <wp:positionV relativeFrom="paragraph">
              <wp:posOffset>48895</wp:posOffset>
            </wp:positionV>
            <wp:extent cx="324000" cy="51160"/>
            <wp:effectExtent l="38100" t="76200" r="38100" b="82550"/>
            <wp:wrapNone/>
            <wp:docPr id="2038396199" name="حبر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96199" name="حبر 2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9640" cy="80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805696" behindDoc="0" locked="0" layoutInCell="1" allowOverlap="1" wp14:anchorId="12D6BB95" wp14:editId="52E7115A">
            <wp:simplePos x="0" y="0"/>
            <wp:positionH relativeFrom="column">
              <wp:posOffset>5380990</wp:posOffset>
            </wp:positionH>
            <wp:positionV relativeFrom="paragraph">
              <wp:posOffset>29210</wp:posOffset>
            </wp:positionV>
            <wp:extent cx="367000" cy="102235"/>
            <wp:effectExtent l="57150" t="76200" r="33655" b="69215"/>
            <wp:wrapNone/>
            <wp:docPr id="1894399711" name="حبر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99711" name="حبر 2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2572" cy="85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1D3BD" w14:textId="77777777" w:rsidR="00F06443" w:rsidRDefault="00AF7050" w:rsidP="00F06443">
      <w:pPr>
        <w:rPr>
          <w:sz w:val="32"/>
          <w:szCs w:val="32"/>
          <w:rtl/>
        </w:rPr>
      </w:pPr>
      <w:r w:rsidRPr="008F7983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919BD1" wp14:editId="3E13468A">
                <wp:simplePos x="0" y="0"/>
                <wp:positionH relativeFrom="margin">
                  <wp:posOffset>814705</wp:posOffset>
                </wp:positionH>
                <wp:positionV relativeFrom="paragraph">
                  <wp:posOffset>232410</wp:posOffset>
                </wp:positionV>
                <wp:extent cx="5194300" cy="12700"/>
                <wp:effectExtent l="0" t="0" r="25400" b="25400"/>
                <wp:wrapNone/>
                <wp:docPr id="21433042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9430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0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6960" from="64.15pt,18.3pt" to="473.15pt,19.3pt" fillcolor="this" stroked="t" strokecolor="black" strokeweight="0.5pt">
                <w10:wrap anchorx="margin"/>
              </v:line>
            </w:pict>
          </mc:Fallback>
        </mc:AlternateContent>
      </w:r>
    </w:p>
    <w:p w14:paraId="6A54D4B2" w14:textId="77777777" w:rsidR="002A3237" w:rsidRPr="005360C7" w:rsidRDefault="00AF7050" w:rsidP="00F06443">
      <w:pPr>
        <w:rPr>
          <w:sz w:val="32"/>
          <w:szCs w:val="32"/>
          <w:rtl/>
        </w:rPr>
      </w:pPr>
      <w:r w:rsidRPr="005360C7"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59616" behindDoc="1" locked="0" layoutInCell="1" allowOverlap="1" wp14:anchorId="0485FD05" wp14:editId="234856F9">
            <wp:simplePos x="0" y="0"/>
            <wp:positionH relativeFrom="margin">
              <wp:posOffset>4707255</wp:posOffset>
            </wp:positionH>
            <wp:positionV relativeFrom="paragraph">
              <wp:posOffset>278130</wp:posOffset>
            </wp:positionV>
            <wp:extent cx="21145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05" y="20700"/>
                <wp:lineTo x="21405" y="0"/>
                <wp:lineTo x="0" y="0"/>
              </wp:wrapPolygon>
            </wp:wrapTight>
            <wp:docPr id="2037499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9948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0" t="15317" r="8213" b="5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9C8" w:rsidRPr="005360C7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60640" behindDoc="1" locked="0" layoutInCell="1" allowOverlap="1" wp14:anchorId="293D641A" wp14:editId="33360486">
            <wp:simplePos x="0" y="0"/>
            <wp:positionH relativeFrom="margin">
              <wp:posOffset>2738755</wp:posOffset>
            </wp:positionH>
            <wp:positionV relativeFrom="paragraph">
              <wp:posOffset>328930</wp:posOffset>
            </wp:positionV>
            <wp:extent cx="2114550" cy="387350"/>
            <wp:effectExtent l="0" t="0" r="0" b="0"/>
            <wp:wrapTight wrapText="bothSides">
              <wp:wrapPolygon edited="0">
                <wp:start x="0" y="0"/>
                <wp:lineTo x="0" y="20184"/>
                <wp:lineTo x="21405" y="20184"/>
                <wp:lineTo x="21405" y="0"/>
                <wp:lineTo x="0" y="0"/>
              </wp:wrapPolygon>
            </wp:wrapTight>
            <wp:docPr id="17112052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05243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0" t="65317" r="8213" b="1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EF">
        <w:rPr>
          <w:rFonts w:hint="cs"/>
          <w:sz w:val="32"/>
          <w:szCs w:val="32"/>
          <w:rtl/>
        </w:rPr>
        <w:t>هـ</w:t>
      </w:r>
      <w:r w:rsidR="00C669C8" w:rsidRPr="005360C7">
        <w:rPr>
          <w:rFonts w:hint="cs"/>
          <w:sz w:val="32"/>
          <w:szCs w:val="32"/>
          <w:rtl/>
        </w:rPr>
        <w:t>)</w:t>
      </w:r>
      <w:r w:rsidRPr="005360C7">
        <w:rPr>
          <w:rFonts w:hint="cs"/>
          <w:sz w:val="32"/>
          <w:szCs w:val="32"/>
          <w:rtl/>
        </w:rPr>
        <w:t xml:space="preserve"> أكتب العدد بالعشرات .</w:t>
      </w:r>
      <w:r w:rsidRPr="005360C7">
        <w:rPr>
          <w:rFonts w:cs="Arial"/>
          <w:sz w:val="32"/>
          <w:szCs w:val="32"/>
          <w:rtl/>
        </w:rPr>
        <w:t xml:space="preserve"> </w:t>
      </w:r>
    </w:p>
    <w:p w14:paraId="5370A51A" w14:textId="77777777" w:rsidR="002A3237" w:rsidRDefault="00AF7050" w:rsidP="002A3237">
      <w:pPr>
        <w:rPr>
          <w:rtl/>
        </w:rPr>
      </w:pPr>
      <w:r w:rsidRPr="002A3237">
        <w:rPr>
          <w:rFonts w:cs="Arial"/>
          <w:noProof/>
          <w:rtl/>
        </w:rPr>
        <w:drawing>
          <wp:anchor distT="0" distB="0" distL="114300" distR="114300" simplePos="0" relativeHeight="251793408" behindDoc="1" locked="0" layoutInCell="1" allowOverlap="1" wp14:anchorId="3A5862AB" wp14:editId="6BCE19BA">
            <wp:simplePos x="0" y="0"/>
            <wp:positionH relativeFrom="column">
              <wp:posOffset>573405</wp:posOffset>
            </wp:positionH>
            <wp:positionV relativeFrom="paragraph">
              <wp:posOffset>6985</wp:posOffset>
            </wp:positionV>
            <wp:extent cx="1917700" cy="292100"/>
            <wp:effectExtent l="0" t="0" r="6350" b="0"/>
            <wp:wrapTight wrapText="bothSides">
              <wp:wrapPolygon edited="0">
                <wp:start x="0" y="0"/>
                <wp:lineTo x="0" y="19722"/>
                <wp:lineTo x="21457" y="19722"/>
                <wp:lineTo x="21457" y="0"/>
                <wp:lineTo x="0" y="0"/>
              </wp:wrapPolygon>
            </wp:wrapTight>
            <wp:docPr id="8098605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60583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17341" r="63139" b="6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7ABAA0" w14:textId="77777777" w:rsidR="002A3237" w:rsidRDefault="002A3237" w:rsidP="002A3237">
      <w:pPr>
        <w:rPr>
          <w:rtl/>
        </w:rPr>
      </w:pPr>
    </w:p>
    <w:p w14:paraId="36566058" w14:textId="68AE1BDC" w:rsidR="002C1FEF" w:rsidRDefault="00AF7050" w:rsidP="002A3237">
      <w:pPr>
        <w:rPr>
          <w:rtl/>
        </w:rPr>
      </w:pPr>
      <w:r w:rsidRPr="006822FA">
        <w:rPr>
          <w:rFonts w:cs="Arial"/>
          <w:noProof/>
          <w:rtl/>
        </w:rPr>
        <w:drawing>
          <wp:anchor distT="0" distB="0" distL="114300" distR="114300" simplePos="0" relativeHeight="251769856" behindDoc="1" locked="0" layoutInCell="1" allowOverlap="1" wp14:anchorId="5CBDEC14" wp14:editId="7D16B0AD">
            <wp:simplePos x="0" y="0"/>
            <wp:positionH relativeFrom="column">
              <wp:posOffset>986155</wp:posOffset>
            </wp:positionH>
            <wp:positionV relativeFrom="paragraph">
              <wp:posOffset>302260</wp:posOffset>
            </wp:positionV>
            <wp:extent cx="575310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528" y="21316"/>
                <wp:lineTo x="21528" y="0"/>
                <wp:lineTo x="0" y="0"/>
              </wp:wrapPolygon>
            </wp:wrapTight>
            <wp:docPr id="18563913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91399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1FEF">
        <w:rPr>
          <w:rFonts w:hint="cs"/>
          <w:sz w:val="32"/>
          <w:szCs w:val="32"/>
          <w:rtl/>
        </w:rPr>
        <w:t>ي)</w:t>
      </w:r>
      <w:r>
        <w:rPr>
          <w:rFonts w:hint="cs"/>
          <w:rtl/>
        </w:rPr>
        <w:t xml:space="preserve"> </w:t>
      </w:r>
      <w:r w:rsidRPr="002C1FEF">
        <w:rPr>
          <w:rFonts w:hint="cs"/>
          <w:sz w:val="32"/>
          <w:szCs w:val="32"/>
          <w:rtl/>
        </w:rPr>
        <w:t xml:space="preserve">أحوط </w:t>
      </w:r>
      <w:hyperlink r:id="rId80" w:history="1">
        <w:r w:rsidRPr="000542B4">
          <w:rPr>
            <w:rStyle w:val="Hyperlink"/>
            <w:rFonts w:hint="cs"/>
            <w:color w:val="000000" w:themeColor="text1"/>
            <w:sz w:val="32"/>
            <w:szCs w:val="32"/>
            <w:u w:val="none"/>
            <w:rtl/>
          </w:rPr>
          <w:t>كل</w:t>
        </w:r>
      </w:hyperlink>
      <w:r w:rsidRPr="002C1FEF">
        <w:rPr>
          <w:rFonts w:hint="cs"/>
          <w:sz w:val="32"/>
          <w:szCs w:val="32"/>
          <w:rtl/>
        </w:rPr>
        <w:t xml:space="preserve"> شكل أجزاؤه متطابقة.</w:t>
      </w:r>
    </w:p>
    <w:p w14:paraId="2ABAF01A" w14:textId="77777777" w:rsidR="002A3237" w:rsidRDefault="002A3237" w:rsidP="002A3237">
      <w:pPr>
        <w:rPr>
          <w:rtl/>
        </w:rPr>
      </w:pPr>
    </w:p>
    <w:p w14:paraId="6099F102" w14:textId="77777777" w:rsidR="002C1FEF" w:rsidRDefault="002C1FEF" w:rsidP="002A3237">
      <w:pPr>
        <w:rPr>
          <w:rtl/>
        </w:rPr>
      </w:pPr>
    </w:p>
    <w:p w14:paraId="0CBFB238" w14:textId="77777777" w:rsidR="002C1FEF" w:rsidRDefault="002C1FEF" w:rsidP="002A3237">
      <w:pPr>
        <w:rPr>
          <w:rtl/>
        </w:rPr>
      </w:pPr>
    </w:p>
    <w:p w14:paraId="3124D5AD" w14:textId="77777777" w:rsidR="002C1FEF" w:rsidRDefault="00AF7050" w:rsidP="002C1FE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A84CEE3" wp14:editId="0401C5D7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835742" cy="408039"/>
                <wp:effectExtent l="19050" t="19050" r="21590" b="30480"/>
                <wp:wrapNone/>
                <wp:docPr id="712702322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742" cy="408039"/>
                          <a:chOff x="0" y="0"/>
                          <a:chExt cx="835742" cy="408039"/>
                        </a:xfrm>
                      </wpg:grpSpPr>
                      <wps:wsp>
                        <wps:cNvPr id="1065172174" name="سهم: لليمين 10"/>
                        <wps:cNvSpPr/>
                        <wps:spPr>
                          <a:xfrm rot="10800000">
                            <a:off x="0" y="0"/>
                            <a:ext cx="835742" cy="408039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7801603" name="مربع نص 11"/>
                        <wps:cNvSpPr txBox="1"/>
                        <wps:spPr>
                          <a:xfrm>
                            <a:off x="45064" y="23761"/>
                            <a:ext cx="702535" cy="353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FBF424" w14:textId="77777777" w:rsidR="00B42CD1" w:rsidRPr="00A42265" w:rsidRDefault="00AF7050" w:rsidP="00B42CD1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4CEE3" id="_x0000_s1095" style="position:absolute;left:0;text-align:left;margin-left:0;margin-top:16.45pt;width:65.8pt;height:32.15pt;z-index:251763712;mso-position-horizontal:left;mso-position-horizontal-relative:margin" coordsize="8357,408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">
                <v:shape id="سهم: لليمين 10" o:spid="_x0000_s1096" type="#_x0000_t13" style="position:absolute;width:8357;height:4080;rotation:18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" adj="16327" fillcolor="window" strokecolor="windowText" strokeweight="1pt"/>
                <v:shape id="مربع نص 11" o:spid="_x0000_s1097" type="#_x0000_t202" style="position:absolute;left:450;top:237;width:7025;height:3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" filled="f" stroked="f" strokeweight=".5pt">
                  <v:textbox>
                    <w:txbxContent>
                      <w:p w14:paraId="57FBF424" w14:textId="77777777" w:rsidR="00B42CD1" w:rsidRPr="00A42265" w:rsidRDefault="00AF7050" w:rsidP="00B42CD1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يتبع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30F87BF" wp14:editId="7A6FC2C6">
                <wp:simplePos x="0" y="0"/>
                <wp:positionH relativeFrom="margin">
                  <wp:align>center</wp:align>
                </wp:positionH>
                <wp:positionV relativeFrom="paragraph">
                  <wp:posOffset>274320</wp:posOffset>
                </wp:positionV>
                <wp:extent cx="368300" cy="378460"/>
                <wp:effectExtent l="0" t="0" r="12700" b="21590"/>
                <wp:wrapNone/>
                <wp:docPr id="351734223" name="مجموعة 14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" cy="378460"/>
                          <a:chOff x="0" y="0"/>
                          <a:chExt cx="368710" cy="378542"/>
                        </a:xfrm>
                      </wpg:grpSpPr>
                      <wps:wsp>
                        <wps:cNvPr id="762458496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7521016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0815D" w14:textId="77777777" w:rsidR="00B42CD1" w:rsidRPr="00A42265" w:rsidRDefault="00AF7050" w:rsidP="00B42CD1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F87BF" id="_x0000_s1098" style="position:absolute;left:0;text-align:left;margin-left:0;margin-top:21.6pt;width:29pt;height:29.8pt;z-index:251766784;mso-position-horizontal:center;mso-position-horizontal-relative:margin" coordsize="368710,3785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" o:button="t">
                <v:oval id="شكل بيضاوي 12" o:spid="_x0000_s1099" style="position:absolute;width:368710;height:3785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" fillcolor="window" strokecolor="windowText" strokeweight="1pt">
                  <v:stroke joinstyle="miter"/>
                </v:oval>
                <v:shape id="مربع نص 11" o:spid="_x0000_s1100" type="#_x0000_t202" style="position:absolute;left:34413;top:44245;width:280158;height:2802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" filled="f" stroked="f" strokeweight=".5pt">
                  <v:textbox>
                    <w:txbxContent>
                      <w:p w14:paraId="4A20815D" w14:textId="77777777" w:rsidR="00B42CD1" w:rsidRPr="00A42265" w:rsidRDefault="00AF7050" w:rsidP="00B42CD1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2624B0" w14:textId="77777777" w:rsidR="002C1FEF" w:rsidRDefault="002C1FEF" w:rsidP="002C1FEF">
      <w:pPr>
        <w:rPr>
          <w:rtl/>
        </w:rPr>
      </w:pPr>
    </w:p>
    <w:tbl>
      <w:tblPr>
        <w:tblStyle w:val="a5"/>
        <w:tblpPr w:leftFromText="180" w:rightFromText="180" w:vertAnchor="text" w:horzAnchor="margin" w:tblpY="-389"/>
        <w:bidiVisual/>
        <w:tblW w:w="749" w:type="dxa"/>
        <w:tblLook w:val="04A0" w:firstRow="1" w:lastRow="0" w:firstColumn="1" w:lastColumn="0" w:noHBand="0" w:noVBand="1"/>
      </w:tblPr>
      <w:tblGrid>
        <w:gridCol w:w="749"/>
      </w:tblGrid>
      <w:tr w:rsidR="00FD65AE" w14:paraId="05661A70" w14:textId="77777777" w:rsidTr="006822FA">
        <w:trPr>
          <w:trHeight w:val="457"/>
        </w:trPr>
        <w:tc>
          <w:tcPr>
            <w:tcW w:w="749" w:type="dxa"/>
          </w:tcPr>
          <w:p w14:paraId="6B5A61C8" w14:textId="77777777" w:rsidR="006822FA" w:rsidRDefault="006822FA" w:rsidP="006822FA">
            <w:pPr>
              <w:tabs>
                <w:tab w:val="left" w:pos="4680"/>
              </w:tabs>
              <w:rPr>
                <w:rtl/>
              </w:rPr>
            </w:pPr>
          </w:p>
        </w:tc>
      </w:tr>
      <w:tr w:rsidR="00FD65AE" w14:paraId="5B53BE7F" w14:textId="77777777" w:rsidTr="006822FA">
        <w:trPr>
          <w:trHeight w:val="475"/>
        </w:trPr>
        <w:tc>
          <w:tcPr>
            <w:tcW w:w="749" w:type="dxa"/>
          </w:tcPr>
          <w:p w14:paraId="3910FA01" w14:textId="77777777" w:rsidR="006822FA" w:rsidRDefault="00AF7050" w:rsidP="006822FA">
            <w:pPr>
              <w:tabs>
                <w:tab w:val="left" w:pos="4680"/>
              </w:tabs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71E0093" wp14:editId="2508C0B9">
                  <wp:extent cx="165100" cy="284306"/>
                  <wp:effectExtent l="0" t="0" r="6350" b="1905"/>
                  <wp:docPr id="269937465" name="صورة 1" descr="اختبار الكتروني استكشاف وتسمية وكتابة الكسور - مدرست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937465" name="Picture 2" descr="اختبار الكتروني استكشاف وتسمية وكتابة الكسور - مدرست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1" t="19096" r="39240" b="3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7" cy="32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36BFE893" w14:textId="77777777" w:rsidR="000F2DFF" w:rsidRPr="005360C7" w:rsidRDefault="00AF7050" w:rsidP="006822FA">
      <w:pPr>
        <w:rPr>
          <w:b/>
          <w:bCs/>
          <w:sz w:val="32"/>
          <w:szCs w:val="32"/>
          <w:u w:val="single"/>
          <w:rtl/>
        </w:rPr>
      </w:pPr>
      <w:r w:rsidRPr="005360C7">
        <w:rPr>
          <w:rFonts w:hint="cs"/>
          <w:b/>
          <w:bCs/>
          <w:sz w:val="32"/>
          <w:szCs w:val="32"/>
          <w:u w:val="single"/>
          <w:rtl/>
        </w:rPr>
        <w:t>السؤال ا</w:t>
      </w:r>
      <w:r w:rsidR="006822FA">
        <w:rPr>
          <w:rFonts w:hint="cs"/>
          <w:b/>
          <w:bCs/>
          <w:sz w:val="32"/>
          <w:szCs w:val="32"/>
          <w:u w:val="single"/>
          <w:rtl/>
        </w:rPr>
        <w:t>لثالث</w:t>
      </w:r>
      <w:r w:rsidRPr="005360C7">
        <w:rPr>
          <w:rFonts w:hint="cs"/>
          <w:b/>
          <w:bCs/>
          <w:sz w:val="32"/>
          <w:szCs w:val="32"/>
          <w:u w:val="single"/>
          <w:rtl/>
        </w:rPr>
        <w:t>:</w:t>
      </w:r>
    </w:p>
    <w:p w14:paraId="7B4A3274" w14:textId="77777777" w:rsidR="00F06443" w:rsidRPr="00C669C8" w:rsidRDefault="00AF7050" w:rsidP="00F06443">
      <w:pPr>
        <w:rPr>
          <w:sz w:val="32"/>
          <w:szCs w:val="32"/>
          <w:rtl/>
        </w:rPr>
      </w:pPr>
      <w:r w:rsidRPr="002A3237">
        <w:rPr>
          <w:rFonts w:cs="Arial"/>
          <w:noProof/>
          <w:rtl/>
        </w:rPr>
        <w:drawing>
          <wp:anchor distT="0" distB="0" distL="114300" distR="114300" simplePos="0" relativeHeight="251796480" behindDoc="1" locked="0" layoutInCell="1" allowOverlap="1" wp14:anchorId="5BD65152" wp14:editId="47FAA801">
            <wp:simplePos x="0" y="0"/>
            <wp:positionH relativeFrom="margin">
              <wp:posOffset>2020570</wp:posOffset>
            </wp:positionH>
            <wp:positionV relativeFrom="paragraph">
              <wp:posOffset>194310</wp:posOffset>
            </wp:positionV>
            <wp:extent cx="1841500" cy="1098550"/>
            <wp:effectExtent l="0" t="0" r="6350" b="6350"/>
            <wp:wrapTight wrapText="bothSides">
              <wp:wrapPolygon edited="0">
                <wp:start x="0" y="0"/>
                <wp:lineTo x="0" y="21350"/>
                <wp:lineTo x="21451" y="21350"/>
                <wp:lineTo x="21451" y="0"/>
                <wp:lineTo x="0" y="0"/>
              </wp:wrapPolygon>
            </wp:wrapTight>
            <wp:docPr id="20365948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94833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18129" r="54095" b="4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237">
        <w:rPr>
          <w:rFonts w:cs="Arial"/>
          <w:noProof/>
          <w:rtl/>
        </w:rPr>
        <w:drawing>
          <wp:anchor distT="0" distB="0" distL="114300" distR="114300" simplePos="0" relativeHeight="251794432" behindDoc="1" locked="0" layoutInCell="1" allowOverlap="1" wp14:anchorId="760C19CF" wp14:editId="4947062C">
            <wp:simplePos x="0" y="0"/>
            <wp:positionH relativeFrom="margin">
              <wp:posOffset>4675505</wp:posOffset>
            </wp:positionH>
            <wp:positionV relativeFrom="paragraph">
              <wp:posOffset>273050</wp:posOffset>
            </wp:positionV>
            <wp:extent cx="192405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86" y="20920"/>
                <wp:lineTo x="21386" y="0"/>
                <wp:lineTo x="0" y="0"/>
              </wp:wrapPolygon>
            </wp:wrapTight>
            <wp:docPr id="11225623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62365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3" t="18129" r="5496" b="4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</w:rPr>
        <w:t xml:space="preserve">أ) </w:t>
      </w:r>
      <w:r w:rsidRPr="00C669C8">
        <w:rPr>
          <w:rFonts w:hint="cs"/>
          <w:sz w:val="32"/>
          <w:szCs w:val="32"/>
          <w:rtl/>
        </w:rPr>
        <w:t>أكتب عدد الاضلاع والرؤوس .</w:t>
      </w:r>
    </w:p>
    <w:p w14:paraId="687E9149" w14:textId="77777777" w:rsidR="00F06443" w:rsidRDefault="00F06443" w:rsidP="002A3237">
      <w:pPr>
        <w:rPr>
          <w:sz w:val="32"/>
          <w:szCs w:val="32"/>
          <w:u w:val="single"/>
          <w:rtl/>
        </w:rPr>
      </w:pPr>
    </w:p>
    <w:p w14:paraId="5A98952E" w14:textId="77777777" w:rsidR="00F06443" w:rsidRDefault="00F06443" w:rsidP="002A3237">
      <w:pPr>
        <w:rPr>
          <w:sz w:val="32"/>
          <w:szCs w:val="32"/>
          <w:u w:val="single"/>
          <w:rtl/>
        </w:rPr>
      </w:pPr>
    </w:p>
    <w:p w14:paraId="2A9FE2A0" w14:textId="77777777" w:rsidR="00AF0315" w:rsidRPr="000F2DFF" w:rsidRDefault="00AF0315" w:rsidP="002A3237">
      <w:pPr>
        <w:rPr>
          <w:sz w:val="32"/>
          <w:szCs w:val="32"/>
          <w:u w:val="single"/>
          <w:rtl/>
        </w:rPr>
      </w:pPr>
    </w:p>
    <w:p w14:paraId="52C5D097" w14:textId="77777777" w:rsidR="002B36CC" w:rsidRPr="002A3237" w:rsidRDefault="00AF7050" w:rsidP="002A3237">
      <w:pPr>
        <w:rPr>
          <w:sz w:val="32"/>
          <w:szCs w:val="32"/>
          <w:rtl/>
        </w:rPr>
      </w:pPr>
      <w:r w:rsidRPr="002A3237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95456" behindDoc="1" locked="0" layoutInCell="1" allowOverlap="1" wp14:anchorId="44C49615" wp14:editId="44BE8423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1651000" cy="774700"/>
            <wp:effectExtent l="0" t="0" r="6350" b="6350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1840436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4364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30094" r="65005" b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443">
        <w:rPr>
          <w:rFonts w:hint="cs"/>
          <w:sz w:val="32"/>
          <w:szCs w:val="32"/>
          <w:rtl/>
        </w:rPr>
        <w:t>ب</w:t>
      </w:r>
      <w:r w:rsidR="000F2DFF">
        <w:rPr>
          <w:rFonts w:hint="cs"/>
          <w:sz w:val="32"/>
          <w:szCs w:val="32"/>
          <w:rtl/>
        </w:rPr>
        <w:t xml:space="preserve">) </w:t>
      </w:r>
      <w:r w:rsidR="002A3237" w:rsidRPr="002A3237">
        <w:rPr>
          <w:rFonts w:hint="cs"/>
          <w:sz w:val="32"/>
          <w:szCs w:val="32"/>
          <w:rtl/>
        </w:rPr>
        <w:t xml:space="preserve">ألون جزءا واحدا من الأجزاء المتطابقة وأحوط الكسر. </w:t>
      </w:r>
    </w:p>
    <w:p w14:paraId="09E0211A" w14:textId="77777777" w:rsidR="002A3237" w:rsidRPr="002A3237" w:rsidRDefault="00AF7050" w:rsidP="002A3237">
      <w:pPr>
        <w:rPr>
          <w:sz w:val="32"/>
          <w:szCs w:val="32"/>
          <w:rtl/>
        </w:rPr>
      </w:pPr>
      <w:r w:rsidRPr="002B36CC">
        <w:rPr>
          <w:rFonts w:cs="Arial"/>
          <w:noProof/>
          <w:rtl/>
        </w:rPr>
        <w:drawing>
          <wp:anchor distT="0" distB="0" distL="114300" distR="114300" simplePos="0" relativeHeight="251797504" behindDoc="1" locked="0" layoutInCell="1" allowOverlap="1" wp14:anchorId="5BE00AC1" wp14:editId="3D09785D">
            <wp:simplePos x="0" y="0"/>
            <wp:positionH relativeFrom="column">
              <wp:posOffset>5107305</wp:posOffset>
            </wp:positionH>
            <wp:positionV relativeFrom="paragraph">
              <wp:posOffset>77470</wp:posOffset>
            </wp:positionV>
            <wp:extent cx="1663065" cy="571500"/>
            <wp:effectExtent l="0" t="0" r="0" b="0"/>
            <wp:wrapTight wrapText="bothSides">
              <wp:wrapPolygon edited="0">
                <wp:start x="0" y="0"/>
                <wp:lineTo x="0" y="20880"/>
                <wp:lineTo x="21278" y="20880"/>
                <wp:lineTo x="21278" y="0"/>
                <wp:lineTo x="0" y="0"/>
              </wp:wrapPolygon>
            </wp:wrapTight>
            <wp:docPr id="14984863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8633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14715" r="2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299AA" w14:textId="77777777" w:rsidR="002A3237" w:rsidRDefault="002A3237" w:rsidP="002A3237">
      <w:pPr>
        <w:ind w:firstLine="720"/>
        <w:rPr>
          <w:rtl/>
        </w:rPr>
      </w:pPr>
    </w:p>
    <w:p w14:paraId="3FAE09F1" w14:textId="77777777" w:rsidR="002B36CC" w:rsidRPr="002B36CC" w:rsidRDefault="002B36CC" w:rsidP="002B36CC">
      <w:pPr>
        <w:rPr>
          <w:rtl/>
        </w:rPr>
      </w:pPr>
    </w:p>
    <w:p w14:paraId="12C02DB5" w14:textId="77777777" w:rsidR="002B36CC" w:rsidRPr="00AF0315" w:rsidRDefault="00AF7050" w:rsidP="002B36CC">
      <w:pPr>
        <w:rPr>
          <w:sz w:val="32"/>
          <w:szCs w:val="32"/>
          <w:rtl/>
        </w:rPr>
      </w:pPr>
      <w:bookmarkStart w:id="21" w:name="_Hlk228311493"/>
      <w:r w:rsidRPr="00AF0315">
        <w:rPr>
          <w:rFonts w:hint="cs"/>
          <w:sz w:val="32"/>
          <w:szCs w:val="32"/>
          <w:rtl/>
        </w:rPr>
        <w:t>ج</w:t>
      </w:r>
      <w:r w:rsidR="000F2DFF" w:rsidRPr="00AF0315">
        <w:rPr>
          <w:rFonts w:hint="cs"/>
          <w:sz w:val="32"/>
          <w:szCs w:val="32"/>
          <w:rtl/>
        </w:rPr>
        <w:t xml:space="preserve">) </w:t>
      </w:r>
      <w:r w:rsidRPr="00AF0315">
        <w:rPr>
          <w:rFonts w:hint="cs"/>
          <w:sz w:val="32"/>
          <w:szCs w:val="32"/>
          <w:rtl/>
        </w:rPr>
        <w:t xml:space="preserve">أستعمل العملات النقدية </w:t>
      </w:r>
      <w:bookmarkEnd w:id="21"/>
      <w:r w:rsidRPr="00AF0315">
        <w:rPr>
          <w:rFonts w:hint="cs"/>
          <w:sz w:val="32"/>
          <w:szCs w:val="32"/>
          <w:rtl/>
        </w:rPr>
        <w:t>وأعد ثم أكتب السعر على البطاقة .</w:t>
      </w:r>
    </w:p>
    <w:p w14:paraId="71A63358" w14:textId="77777777" w:rsidR="00F3703F" w:rsidRDefault="00AF7050" w:rsidP="00F3703F">
      <w:pPr>
        <w:tabs>
          <w:tab w:val="left" w:pos="2963"/>
        </w:tabs>
        <w:rPr>
          <w:rFonts w:cs="Arial"/>
          <w:rtl/>
        </w:rPr>
      </w:pPr>
      <w:r>
        <w:rPr>
          <w:rtl/>
        </w:rPr>
        <w:tab/>
      </w:r>
      <w:r w:rsidRPr="002B36CC">
        <w:rPr>
          <w:rFonts w:cs="Arial"/>
          <w:noProof/>
          <w:rtl/>
        </w:rPr>
        <w:drawing>
          <wp:inline distT="0" distB="0" distL="0" distR="0" wp14:anchorId="2F5B50FE" wp14:editId="5D3EE581">
            <wp:extent cx="5962650" cy="952500"/>
            <wp:effectExtent l="0" t="0" r="0" b="0"/>
            <wp:docPr id="2059503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3312" name=""/>
                    <pic:cNvPicPr/>
                  </pic:nvPicPr>
                  <pic:blipFill>
                    <a:blip r:embed="rId85"/>
                    <a:srcRect t="25582" r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1" cy="9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CB8D3" w14:textId="77777777" w:rsidR="00F3703F" w:rsidRPr="005360C7" w:rsidRDefault="00AF7050" w:rsidP="00F3703F">
      <w:pPr>
        <w:tabs>
          <w:tab w:val="left" w:pos="2963"/>
        </w:tabs>
        <w:rPr>
          <w:rFonts w:cs="Arial"/>
          <w:sz w:val="32"/>
          <w:szCs w:val="32"/>
          <w:rtl/>
        </w:rPr>
      </w:pPr>
      <w:r w:rsidRPr="005360C7">
        <w:rPr>
          <w:rFonts w:hint="cs"/>
          <w:sz w:val="32"/>
          <w:szCs w:val="32"/>
          <w:rtl/>
        </w:rPr>
        <w:t>د</w:t>
      </w:r>
      <w:r w:rsidR="000F2DFF" w:rsidRPr="005360C7">
        <w:rPr>
          <w:rFonts w:hint="cs"/>
          <w:sz w:val="32"/>
          <w:szCs w:val="32"/>
          <w:rtl/>
        </w:rPr>
        <w:t>)</w:t>
      </w:r>
      <w:r w:rsidRPr="005360C7">
        <w:rPr>
          <w:rFonts w:hint="cs"/>
          <w:sz w:val="32"/>
          <w:szCs w:val="32"/>
          <w:rtl/>
        </w:rPr>
        <w:t xml:space="preserve"> أستعمل العملات النقدية وأعد ثم أكتب المجموع </w:t>
      </w:r>
      <w:r w:rsidRPr="005360C7">
        <w:rPr>
          <w:rFonts w:cs="Arial" w:hint="cs"/>
          <w:sz w:val="32"/>
          <w:szCs w:val="32"/>
          <w:rtl/>
        </w:rPr>
        <w:t>.</w:t>
      </w:r>
    </w:p>
    <w:p w14:paraId="531B21E3" w14:textId="77777777" w:rsidR="00F3703F" w:rsidRPr="00F3703F" w:rsidRDefault="00AF7050" w:rsidP="00F3703F">
      <w:pPr>
        <w:rPr>
          <w:sz w:val="32"/>
          <w:szCs w:val="32"/>
          <w:rtl/>
        </w:rPr>
      </w:pPr>
      <w:r w:rsidRPr="00F3703F"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98528" behindDoc="1" locked="0" layoutInCell="1" allowOverlap="1" wp14:anchorId="50F77FC5" wp14:editId="41ED96B6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6311900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513" y="21237"/>
                <wp:lineTo x="21513" y="0"/>
                <wp:lineTo x="0" y="0"/>
              </wp:wrapPolygon>
            </wp:wrapTight>
            <wp:docPr id="15281530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53095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9" r="7732" b="2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FD3E3" w14:textId="77777777" w:rsidR="00F3703F" w:rsidRPr="00F3703F" w:rsidRDefault="00F3703F" w:rsidP="00F3703F">
      <w:pPr>
        <w:rPr>
          <w:sz w:val="32"/>
          <w:szCs w:val="32"/>
          <w:rtl/>
        </w:rPr>
      </w:pPr>
    </w:p>
    <w:p w14:paraId="55A07DCF" w14:textId="77777777" w:rsidR="00F3703F" w:rsidRPr="00F3703F" w:rsidRDefault="00F3703F" w:rsidP="00F3703F">
      <w:pPr>
        <w:rPr>
          <w:sz w:val="32"/>
          <w:szCs w:val="32"/>
          <w:rtl/>
        </w:rPr>
      </w:pPr>
    </w:p>
    <w:p w14:paraId="09075FF2" w14:textId="77777777" w:rsidR="002C1FEF" w:rsidRDefault="00AF7050" w:rsidP="002C1FEF">
      <w:pPr>
        <w:rPr>
          <w:sz w:val="32"/>
          <w:szCs w:val="32"/>
          <w:rtl/>
        </w:rPr>
      </w:pPr>
      <w:r w:rsidRPr="00AF0315">
        <w:rPr>
          <w:rFonts w:hint="cs"/>
          <w:sz w:val="32"/>
          <w:szCs w:val="32"/>
          <w:rtl/>
        </w:rPr>
        <w:t xml:space="preserve">     معي ..........ريالا                                       هل أستطيع شراء اللعبة ؟ نعم ام لا </w:t>
      </w:r>
    </w:p>
    <w:p w14:paraId="7AF8700C" w14:textId="77777777" w:rsidR="00C8383C" w:rsidRDefault="00C8383C" w:rsidP="002C1FEF">
      <w:pPr>
        <w:rPr>
          <w:sz w:val="32"/>
          <w:szCs w:val="32"/>
          <w:rtl/>
        </w:rPr>
      </w:pPr>
    </w:p>
    <w:p w14:paraId="27EF71D9" w14:textId="77777777" w:rsidR="00C8383C" w:rsidRDefault="00C8383C" w:rsidP="002C1FEF">
      <w:pPr>
        <w:rPr>
          <w:sz w:val="32"/>
          <w:szCs w:val="32"/>
          <w:rtl/>
        </w:rPr>
      </w:pPr>
    </w:p>
    <w:p w14:paraId="27EF647B" w14:textId="77777777" w:rsidR="002C1FEF" w:rsidRPr="00C8383C" w:rsidRDefault="00AF7050" w:rsidP="002C1FEF">
      <w:pPr>
        <w:jc w:val="center"/>
        <w:rPr>
          <w:rFonts w:ascii="Sakkal Majalla" w:eastAsia="Calibri" w:hAnsi="Sakkal Majalla" w:cs="Sakkal Majalla"/>
          <w:sz w:val="28"/>
          <w:szCs w:val="28"/>
          <w:u w:val="single"/>
          <w:rtl/>
        </w:rPr>
      </w:pPr>
      <w:r w:rsidRPr="00C8383C">
        <w:rPr>
          <w:rFonts w:ascii="Sakkal Majalla" w:eastAsia="Calibri" w:hAnsi="Sakkal Majalla" w:cs="Sakkal Majalla" w:hint="cs"/>
          <w:sz w:val="28"/>
          <w:szCs w:val="28"/>
          <w:u w:val="single"/>
          <w:rtl/>
        </w:rPr>
        <w:t xml:space="preserve">انتهت الأسئلة </w:t>
      </w:r>
    </w:p>
    <w:p w14:paraId="25EE8393" w14:textId="77777777" w:rsidR="002C1FEF" w:rsidRPr="00C8383C" w:rsidRDefault="00AF7050" w:rsidP="002C1FEF">
      <w:pPr>
        <w:jc w:val="center"/>
        <w:rPr>
          <w:sz w:val="28"/>
          <w:szCs w:val="28"/>
        </w:rPr>
      </w:pPr>
      <w:r w:rsidRPr="00C8383C">
        <w:rPr>
          <w:rFonts w:ascii="Sakkal Majalla" w:eastAsia="Calibri" w:hAnsi="Sakkal Majalla" w:cs="Sakkal Majalla" w:hint="cs"/>
          <w:sz w:val="28"/>
          <w:szCs w:val="28"/>
          <w:u w:val="single"/>
          <w:rtl/>
        </w:rPr>
        <w:t>مع دعواتي لكم بالتفوق والنجاح</w:t>
      </w:r>
    </w:p>
    <w:p w14:paraId="4A3A5D6B" w14:textId="77777777" w:rsidR="002C1FEF" w:rsidRDefault="002C1FEF" w:rsidP="002C1FEF">
      <w:pPr>
        <w:pStyle w:val="a4"/>
        <w:rPr>
          <w:b/>
          <w:bCs/>
          <w:sz w:val="20"/>
          <w:szCs w:val="20"/>
        </w:rPr>
      </w:pPr>
    </w:p>
    <w:p w14:paraId="3C1EA27F" w14:textId="77777777" w:rsidR="002C1FEF" w:rsidRDefault="002C1FEF" w:rsidP="002C1FEF">
      <w:pPr>
        <w:pStyle w:val="a4"/>
        <w:jc w:val="right"/>
        <w:rPr>
          <w:b/>
          <w:bCs/>
          <w:sz w:val="20"/>
          <w:szCs w:val="20"/>
        </w:rPr>
      </w:pPr>
    </w:p>
    <w:p w14:paraId="7E4CA6B1" w14:textId="77777777" w:rsidR="002C1FEF" w:rsidRDefault="002C1FEF" w:rsidP="002C1FEF">
      <w:pPr>
        <w:pStyle w:val="a4"/>
        <w:jc w:val="right"/>
        <w:rPr>
          <w:b/>
          <w:bCs/>
          <w:sz w:val="20"/>
          <w:szCs w:val="20"/>
        </w:rPr>
      </w:pPr>
    </w:p>
    <w:p w14:paraId="5DA3DC38" w14:textId="77777777" w:rsidR="002C1FEF" w:rsidRDefault="002C1FEF" w:rsidP="002C1FEF">
      <w:pPr>
        <w:pStyle w:val="a4"/>
        <w:rPr>
          <w:b/>
          <w:bCs/>
          <w:sz w:val="20"/>
          <w:szCs w:val="20"/>
        </w:rPr>
      </w:pPr>
    </w:p>
    <w:p w14:paraId="72443D36" w14:textId="77777777" w:rsidR="002C1FEF" w:rsidRPr="006822FA" w:rsidRDefault="00AF7050" w:rsidP="00943A90">
      <w:pPr>
        <w:pStyle w:val="a4"/>
        <w:jc w:val="center"/>
        <w:rPr>
          <w:sz w:val="24"/>
          <w:szCs w:val="24"/>
          <w:rtl/>
        </w:rPr>
      </w:pPr>
      <w:r w:rsidRPr="006822FA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2BB9E68" wp14:editId="02B8D0E7">
                <wp:simplePos x="0" y="0"/>
                <wp:positionH relativeFrom="margin">
                  <wp:posOffset>3363595</wp:posOffset>
                </wp:positionH>
                <wp:positionV relativeFrom="paragraph">
                  <wp:posOffset>10160</wp:posOffset>
                </wp:positionV>
                <wp:extent cx="368710" cy="378542"/>
                <wp:effectExtent l="0" t="0" r="12700" b="21590"/>
                <wp:wrapNone/>
                <wp:docPr id="273267009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>
                        <wps:cNvPr id="723173382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1287844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2234B2" w14:textId="77777777" w:rsidR="00AF0315" w:rsidRPr="00A42265" w:rsidRDefault="00AF7050" w:rsidP="00AF0315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B9E68" id="_x0000_s1101" style="position:absolute;left:0;text-align:left;margin-left:264.85pt;margin-top:.8pt;width:29.05pt;height:29.8pt;z-index:251768832;mso-position-horizontal-relative:margin" coordsize="368710,3785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">
                <v:oval id="شكل بيضاوي 12" o:spid="_x0000_s1102" style="position:absolute;width:368710;height:3785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" fillcolor="window" strokecolor="windowText" strokeweight="1pt">
                  <v:stroke joinstyle="miter"/>
                </v:oval>
                <v:shape id="مربع نص 11" o:spid="_x0000_s1103" type="#_x0000_t202" style="position:absolute;left:34413;top:44245;width:280158;height:2802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" filled="f" stroked="f" strokeweight=".5pt">
                  <v:textbox>
                    <w:txbxContent>
                      <w:p w14:paraId="5D2234B2" w14:textId="77777777" w:rsidR="00AF0315" w:rsidRPr="00A42265" w:rsidRDefault="00AF7050" w:rsidP="00AF0315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1FEF" w:rsidRPr="006822FA">
        <w:rPr>
          <w:rFonts w:hint="cs"/>
          <w:b/>
          <w:bCs/>
          <w:sz w:val="24"/>
          <w:szCs w:val="24"/>
          <w:rtl/>
        </w:rPr>
        <w:t xml:space="preserve">  معلمة المادة:                                                        مديرة المدرسة: </w:t>
      </w:r>
    </w:p>
    <w:p w14:paraId="3EED3DE6" w14:textId="77777777" w:rsidR="002C1FEF" w:rsidRPr="006822FA" w:rsidRDefault="002C1FEF" w:rsidP="00F3703F">
      <w:pPr>
        <w:rPr>
          <w:sz w:val="24"/>
          <w:szCs w:val="24"/>
          <w:rtl/>
        </w:rPr>
        <w:sectPr w:rsidR="002C1FEF" w:rsidRPr="006822FA" w:rsidSect="00D13985">
          <w:headerReference w:type="default" r:id="rId87"/>
          <w:pgSz w:w="11906" w:h="16838"/>
          <w:pgMar w:top="567" w:right="566" w:bottom="709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a5"/>
        <w:bidiVisual/>
        <w:tblW w:w="10772" w:type="dxa"/>
        <w:tblInd w:w="1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4391"/>
        <w:gridCol w:w="3542"/>
      </w:tblGrid>
      <w:tr w:rsidR="00FD65AE" w14:paraId="0257A7CF" w14:textId="77777777" w:rsidTr="001E141B">
        <w:trPr>
          <w:trHeight w:val="1965"/>
        </w:trPr>
        <w:tc>
          <w:tcPr>
            <w:tcW w:w="2839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E6C6F02" w14:textId="77777777" w:rsidR="007A5200" w:rsidRPr="00F11CEB" w:rsidRDefault="00AF7050" w:rsidP="00750E9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10EB5A06" w14:textId="77777777" w:rsidR="007A5200" w:rsidRPr="00F11CEB" w:rsidRDefault="00AF7050" w:rsidP="00750E9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2FE957CC" w14:textId="77777777" w:rsidR="007A5200" w:rsidRPr="00F11CEB" w:rsidRDefault="00AF7050" w:rsidP="00750E94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25D9E8C1" w14:textId="77777777" w:rsidR="007A5200" w:rsidRPr="00F11CEB" w:rsidRDefault="00AF7050" w:rsidP="00750E94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3C2FE12" w14:textId="77777777" w:rsidR="007A5200" w:rsidRDefault="00AF7050" w:rsidP="00750E94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33344" behindDoc="0" locked="0" layoutInCell="1" allowOverlap="1" wp14:anchorId="0732EE96" wp14:editId="47F79A9B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1434894280" name="صورة 143489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94280" name="صورة 2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5A99B6BA" w14:textId="77777777" w:rsidR="007A5200" w:rsidRPr="00F11CEB" w:rsidRDefault="007A5200" w:rsidP="00750E94">
            <w:pPr>
              <w:pStyle w:val="a7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5603F4A1" w14:textId="77777777" w:rsidR="007A5200" w:rsidRPr="000B30C1" w:rsidRDefault="00AF7050" w:rsidP="00750E94">
            <w:pPr>
              <w:pStyle w:val="a7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70CCB660" w14:textId="77777777" w:rsidR="007A5200" w:rsidRPr="000B30C1" w:rsidRDefault="00AF7050" w:rsidP="00750E94">
            <w:pPr>
              <w:pStyle w:val="a7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الأول ابتدائي</w:t>
            </w:r>
          </w:p>
          <w:p w14:paraId="787D84AC" w14:textId="77777777" w:rsidR="007A5200" w:rsidRPr="00F11CEB" w:rsidRDefault="00AF7050" w:rsidP="00750E94">
            <w:pPr>
              <w:pStyle w:val="a7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FD65AE" w14:paraId="04787008" w14:textId="77777777" w:rsidTr="001E141B">
        <w:tc>
          <w:tcPr>
            <w:tcW w:w="10772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14:paraId="77CD6445" w14:textId="77777777" w:rsidR="007A5200" w:rsidRDefault="007A5200" w:rsidP="00750E94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1D8CB47D" w14:textId="77777777" w:rsidR="007A5200" w:rsidRPr="00F11CEB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الأول الابتدائي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الاول )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39F4EEC3" w14:textId="77777777" w:rsidR="007A5200" w:rsidRPr="00D104AA" w:rsidRDefault="007A5200" w:rsidP="00750E94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</w:tbl>
    <w:p w14:paraId="1B6E976F" w14:textId="77777777" w:rsidR="007A5200" w:rsidRDefault="007A5200" w:rsidP="007A5200">
      <w:pPr>
        <w:rPr>
          <w:rtl/>
        </w:rPr>
      </w:pPr>
    </w:p>
    <w:tbl>
      <w:tblPr>
        <w:tblStyle w:val="a5"/>
        <w:bidiVisual/>
        <w:tblW w:w="1077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26"/>
        <w:gridCol w:w="4246"/>
        <w:gridCol w:w="850"/>
        <w:gridCol w:w="1702"/>
        <w:gridCol w:w="1394"/>
        <w:gridCol w:w="1154"/>
      </w:tblGrid>
      <w:tr w:rsidR="00FD65AE" w14:paraId="4106DC22" w14:textId="77777777" w:rsidTr="00750E94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ADBD7" w:themeFill="accent5" w:themeFillTint="66"/>
            <w:vAlign w:val="center"/>
          </w:tcPr>
          <w:p w14:paraId="7CB43D76" w14:textId="77777777" w:rsidR="007A5200" w:rsidRPr="000B30C1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A6C44A" w14:textId="77777777" w:rsidR="007A5200" w:rsidRDefault="007A5200" w:rsidP="00750E94">
            <w:pPr>
              <w:rPr>
                <w:rFonts w:cs="Sultan bold"/>
                <w:sz w:val="10"/>
                <w:szCs w:val="10"/>
                <w:rtl/>
              </w:rPr>
            </w:pPr>
          </w:p>
          <w:p w14:paraId="7DC51E6D" w14:textId="77777777" w:rsidR="007A5200" w:rsidRPr="0047512D" w:rsidRDefault="00AF7050" w:rsidP="00750E94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CADBD7" w:themeFill="accent5" w:themeFillTint="66"/>
            <w:vAlign w:val="center"/>
          </w:tcPr>
          <w:p w14:paraId="0E2D29BF" w14:textId="77777777" w:rsidR="007A5200" w:rsidRPr="000B30C1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5A7384F" w14:textId="77777777" w:rsidR="007A5200" w:rsidRPr="000B30C1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الأول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CADBD7" w:themeFill="accent5" w:themeFillTint="66"/>
            <w:vAlign w:val="center"/>
          </w:tcPr>
          <w:p w14:paraId="2B282A2F" w14:textId="77777777" w:rsidR="007A5200" w:rsidRPr="000B30C1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70DBD" w14:textId="77777777" w:rsidR="007A5200" w:rsidRPr="001C164D" w:rsidRDefault="00AF7050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3F37E157" w14:textId="77777777" w:rsidR="007A5200" w:rsidRDefault="007A5200" w:rsidP="007A5200"/>
    <w:tbl>
      <w:tblPr>
        <w:tblStyle w:val="a5"/>
        <w:bidiVisual/>
        <w:tblW w:w="10772" w:type="dxa"/>
        <w:tblInd w:w="1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64"/>
        <w:gridCol w:w="1464"/>
        <w:gridCol w:w="1464"/>
        <w:gridCol w:w="1419"/>
        <w:gridCol w:w="3542"/>
      </w:tblGrid>
      <w:tr w:rsidR="00FD65AE" w14:paraId="0928E533" w14:textId="77777777" w:rsidTr="00DB26C9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F1CBB5" w:themeFill="accent2" w:themeFillTint="66"/>
            <w:vAlign w:val="center"/>
          </w:tcPr>
          <w:p w14:paraId="5DCC8A0A" w14:textId="77777777" w:rsidR="00DB26C9" w:rsidRPr="00F11CEB" w:rsidRDefault="00AF7050" w:rsidP="00750E94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4EDEB" w:themeFill="accent5" w:themeFillTint="33"/>
            <w:vAlign w:val="center"/>
          </w:tcPr>
          <w:p w14:paraId="0AD88DC2" w14:textId="77777777" w:rsidR="00DB26C9" w:rsidRPr="0063264F" w:rsidRDefault="00AF7050" w:rsidP="00750E94">
            <w:pPr>
              <w:jc w:val="center"/>
              <w:rPr>
                <w:rFonts w:ascii="IRLotus" w:hAnsi="IRLotus" w:cs="Generator 2005"/>
                <w:sz w:val="24"/>
                <w:szCs w:val="24"/>
                <w:rtl/>
              </w:rPr>
            </w:pPr>
            <w:r w:rsidRPr="0063264F">
              <w:rPr>
                <w:rFonts w:ascii="IRLotus" w:hAnsi="IRLotus" w:cs="Generator 2005"/>
                <w:sz w:val="24"/>
                <w:szCs w:val="24"/>
                <w:rtl/>
              </w:rPr>
              <w:t xml:space="preserve">السؤال </w:t>
            </w:r>
            <w:r>
              <w:rPr>
                <w:rFonts w:ascii="IRLotus" w:hAnsi="IRLotus" w:cs="Generator 2005" w:hint="cs"/>
                <w:sz w:val="24"/>
                <w:szCs w:val="24"/>
                <w:rtl/>
              </w:rPr>
              <w:t>ـ 1</w:t>
            </w: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4EDEB" w:themeFill="accent5" w:themeFillTint="33"/>
            <w:vAlign w:val="center"/>
          </w:tcPr>
          <w:p w14:paraId="30C30313" w14:textId="77777777" w:rsidR="00DB26C9" w:rsidRPr="0063264F" w:rsidRDefault="00AF7050" w:rsidP="00750E94">
            <w:pPr>
              <w:jc w:val="center"/>
              <w:rPr>
                <w:rFonts w:ascii="IRLotus" w:hAnsi="IRLotus" w:cs="Generator 2005"/>
                <w:sz w:val="24"/>
                <w:szCs w:val="24"/>
                <w:rtl/>
              </w:rPr>
            </w:pPr>
            <w:r w:rsidRPr="0063264F">
              <w:rPr>
                <w:rFonts w:ascii="IRLotus" w:hAnsi="IRLotus" w:cs="Generator 2005"/>
                <w:sz w:val="24"/>
                <w:szCs w:val="24"/>
                <w:rtl/>
              </w:rPr>
              <w:t xml:space="preserve">السؤال </w:t>
            </w:r>
            <w:r>
              <w:rPr>
                <w:rFonts w:ascii="IRLotus" w:hAnsi="IRLotus" w:cs="Generator 2005" w:hint="cs"/>
                <w:sz w:val="24"/>
                <w:szCs w:val="24"/>
                <w:rtl/>
              </w:rPr>
              <w:t>ـ 2</w:t>
            </w: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4EDEB" w:themeFill="accent5" w:themeFillTint="33"/>
            <w:vAlign w:val="center"/>
          </w:tcPr>
          <w:p w14:paraId="4459C133" w14:textId="77777777" w:rsidR="00DB26C9" w:rsidRPr="0063264F" w:rsidRDefault="00AF7050" w:rsidP="00750E94">
            <w:pPr>
              <w:jc w:val="center"/>
              <w:rPr>
                <w:rFonts w:ascii="IRLotus" w:hAnsi="IRLotus" w:cs="Generator 2005"/>
                <w:sz w:val="24"/>
                <w:szCs w:val="24"/>
                <w:rtl/>
              </w:rPr>
            </w:pPr>
            <w:r w:rsidRPr="0063264F">
              <w:rPr>
                <w:rFonts w:ascii="IRLotus" w:hAnsi="IRLotus" w:cs="Generator 2005"/>
                <w:sz w:val="24"/>
                <w:szCs w:val="24"/>
                <w:rtl/>
              </w:rPr>
              <w:t xml:space="preserve">السؤال </w:t>
            </w:r>
            <w:r>
              <w:rPr>
                <w:rFonts w:ascii="IRLotus" w:hAnsi="IRLotus" w:cs="Generator 2005" w:hint="cs"/>
                <w:sz w:val="24"/>
                <w:szCs w:val="24"/>
                <w:rtl/>
              </w:rPr>
              <w:t>ـ 3</w:t>
            </w:r>
          </w:p>
        </w:tc>
        <w:tc>
          <w:tcPr>
            <w:tcW w:w="1419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4EDEB" w:themeFill="accent5" w:themeFillTint="33"/>
            <w:vAlign w:val="center"/>
          </w:tcPr>
          <w:p w14:paraId="42559E70" w14:textId="77777777" w:rsidR="00DB26C9" w:rsidRPr="00F11CEB" w:rsidRDefault="00AF7050" w:rsidP="00750E94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E4EDEB" w:themeFill="accent5" w:themeFillTint="33"/>
            <w:vAlign w:val="center"/>
          </w:tcPr>
          <w:p w14:paraId="69AC1184" w14:textId="77777777" w:rsidR="00DB26C9" w:rsidRPr="00F11CEB" w:rsidRDefault="00AF7050" w:rsidP="00750E94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FD65AE" w14:paraId="002AD83B" w14:textId="77777777" w:rsidTr="00DB26C9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1CBB5" w:themeFill="accent2" w:themeFillTint="66"/>
            <w:vAlign w:val="center"/>
          </w:tcPr>
          <w:p w14:paraId="00ED8CC1" w14:textId="77777777" w:rsidR="00DB26C9" w:rsidRPr="00F11CEB" w:rsidRDefault="00AF7050" w:rsidP="00750E94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343D7692" w14:textId="77777777" w:rsidR="00DB26C9" w:rsidRPr="001C164D" w:rsidRDefault="00DB26C9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34FA8A32" w14:textId="77777777" w:rsidR="00DB26C9" w:rsidRPr="001C164D" w:rsidRDefault="00DB26C9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46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FFFFF" w:themeFill="background1"/>
            <w:vAlign w:val="center"/>
          </w:tcPr>
          <w:p w14:paraId="0A946643" w14:textId="77777777" w:rsidR="00DB26C9" w:rsidRPr="001C164D" w:rsidRDefault="00DB26C9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419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7A23DC1C" w14:textId="77777777" w:rsidR="00DB26C9" w:rsidRPr="001C164D" w:rsidRDefault="00DB26C9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4CC01678" w14:textId="77777777" w:rsidR="00DB26C9" w:rsidRPr="001C164D" w:rsidRDefault="00AF7050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06B612B9" w14:textId="77777777" w:rsidR="007A5200" w:rsidRPr="00ED50ED" w:rsidRDefault="007A5200" w:rsidP="007A5200">
      <w:pPr>
        <w:rPr>
          <w:sz w:val="2"/>
          <w:szCs w:val="2"/>
        </w:rPr>
      </w:pPr>
    </w:p>
    <w:tbl>
      <w:tblPr>
        <w:tblStyle w:val="a5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5AE" w14:paraId="44425226" w14:textId="77777777" w:rsidTr="00750E94">
        <w:trPr>
          <w:trHeight w:val="567"/>
        </w:trPr>
        <w:tc>
          <w:tcPr>
            <w:tcW w:w="2139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11F8FB09" w14:textId="77777777" w:rsidR="007A5200" w:rsidRPr="00347FED" w:rsidRDefault="00AF7050" w:rsidP="00750E94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7C33020" w14:textId="77777777" w:rsidR="007A5200" w:rsidRPr="002D2897" w:rsidRDefault="007A5200" w:rsidP="00750E94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3619F821" w14:textId="77777777" w:rsidR="007A5200" w:rsidRPr="00347FED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D50EA89" w14:textId="77777777" w:rsidR="007A5200" w:rsidRPr="001C164D" w:rsidRDefault="007A5200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3F56677A" w14:textId="77777777" w:rsidR="007A5200" w:rsidRDefault="007A5200" w:rsidP="007A5200">
      <w:pPr>
        <w:rPr>
          <w:sz w:val="2"/>
          <w:szCs w:val="2"/>
          <w:rtl/>
        </w:rPr>
      </w:pPr>
    </w:p>
    <w:tbl>
      <w:tblPr>
        <w:tblStyle w:val="a5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5AE" w14:paraId="3FAFE841" w14:textId="77777777" w:rsidTr="00750E94">
        <w:trPr>
          <w:trHeight w:val="567"/>
        </w:trPr>
        <w:tc>
          <w:tcPr>
            <w:tcW w:w="2139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70CC8DD5" w14:textId="77777777" w:rsidR="007A5200" w:rsidRPr="00347FED" w:rsidRDefault="00AF7050" w:rsidP="00750E94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26A0E66" w14:textId="77777777" w:rsidR="007A5200" w:rsidRPr="002D2897" w:rsidRDefault="007A5200" w:rsidP="00750E94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69B76027" w14:textId="77777777" w:rsidR="007A5200" w:rsidRPr="00347FED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AF0B72C" w14:textId="77777777" w:rsidR="007A5200" w:rsidRPr="001C164D" w:rsidRDefault="007A5200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5A6DD436" w14:textId="77777777" w:rsidR="007A5200" w:rsidRDefault="007A5200" w:rsidP="007A5200">
      <w:pPr>
        <w:rPr>
          <w:sz w:val="2"/>
          <w:szCs w:val="2"/>
          <w:rtl/>
        </w:rPr>
      </w:pPr>
    </w:p>
    <w:tbl>
      <w:tblPr>
        <w:tblStyle w:val="a5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5AE" w14:paraId="2E19CF6E" w14:textId="77777777" w:rsidTr="00750E94">
        <w:trPr>
          <w:trHeight w:val="567"/>
        </w:trPr>
        <w:tc>
          <w:tcPr>
            <w:tcW w:w="2139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42730A36" w14:textId="77777777" w:rsidR="007A5200" w:rsidRPr="00347FED" w:rsidRDefault="00AF7050" w:rsidP="00750E94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25B975A" w14:textId="77777777" w:rsidR="007A5200" w:rsidRPr="002D2897" w:rsidRDefault="007A5200" w:rsidP="00750E94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EFE0BD" w:themeFill="accent4" w:themeFillTint="66"/>
            <w:tcMar>
              <w:left w:w="0" w:type="dxa"/>
              <w:right w:w="0" w:type="dxa"/>
            </w:tcMar>
            <w:vAlign w:val="center"/>
          </w:tcPr>
          <w:p w14:paraId="1ECA3A74" w14:textId="77777777" w:rsidR="007A5200" w:rsidRPr="00347FED" w:rsidRDefault="00AF7050" w:rsidP="00750E94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F31370D" w14:textId="77777777" w:rsidR="007A5200" w:rsidRPr="001C164D" w:rsidRDefault="007A5200" w:rsidP="00750E94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2F378368" w14:textId="77777777" w:rsidR="007A5200" w:rsidRDefault="007A5200" w:rsidP="004E19B8">
      <w:pPr>
        <w:rPr>
          <w:sz w:val="2"/>
          <w:szCs w:val="2"/>
          <w:rtl/>
        </w:rPr>
      </w:pPr>
    </w:p>
    <w:p w14:paraId="7FB8FB74" w14:textId="77777777" w:rsidR="007A5200" w:rsidRDefault="007A5200" w:rsidP="004E19B8">
      <w:pPr>
        <w:rPr>
          <w:sz w:val="2"/>
          <w:szCs w:val="2"/>
          <w:rtl/>
        </w:rPr>
      </w:pPr>
    </w:p>
    <w:p w14:paraId="769386B3" w14:textId="77777777" w:rsidR="007A5200" w:rsidRDefault="007A5200" w:rsidP="004E19B8">
      <w:pPr>
        <w:rPr>
          <w:sz w:val="2"/>
          <w:szCs w:val="2"/>
          <w:rtl/>
        </w:rPr>
      </w:pPr>
    </w:p>
    <w:p w14:paraId="14A38115" w14:textId="77777777" w:rsidR="007A5200" w:rsidRDefault="007A5200" w:rsidP="004E19B8">
      <w:pPr>
        <w:rPr>
          <w:sz w:val="2"/>
          <w:szCs w:val="2"/>
          <w:rtl/>
        </w:rPr>
      </w:pPr>
    </w:p>
    <w:p w14:paraId="5F9BC670" w14:textId="77777777" w:rsidR="007A5200" w:rsidRDefault="007A5200" w:rsidP="004E19B8">
      <w:pPr>
        <w:rPr>
          <w:sz w:val="2"/>
          <w:szCs w:val="2"/>
          <w:rtl/>
        </w:rPr>
      </w:pPr>
    </w:p>
    <w:p w14:paraId="76189F49" w14:textId="77777777" w:rsidR="007A5200" w:rsidRDefault="007A5200" w:rsidP="004E19B8">
      <w:pPr>
        <w:rPr>
          <w:sz w:val="2"/>
          <w:szCs w:val="2"/>
          <w:rtl/>
        </w:rPr>
      </w:pPr>
    </w:p>
    <w:p w14:paraId="29A3A33D" w14:textId="77777777" w:rsidR="007A5200" w:rsidRDefault="007A5200" w:rsidP="004E19B8">
      <w:pPr>
        <w:rPr>
          <w:sz w:val="2"/>
          <w:szCs w:val="2"/>
          <w:rtl/>
        </w:rPr>
      </w:pPr>
    </w:p>
    <w:p w14:paraId="05BA2E69" w14:textId="77777777" w:rsidR="007A5200" w:rsidRDefault="007A5200" w:rsidP="004E19B8">
      <w:pPr>
        <w:rPr>
          <w:sz w:val="2"/>
          <w:szCs w:val="2"/>
          <w:rtl/>
        </w:rPr>
      </w:pPr>
    </w:p>
    <w:p w14:paraId="52931E0D" w14:textId="77777777" w:rsidR="007A5200" w:rsidRDefault="007A5200" w:rsidP="004E19B8">
      <w:pPr>
        <w:rPr>
          <w:sz w:val="2"/>
          <w:szCs w:val="2"/>
          <w:rtl/>
        </w:rPr>
      </w:pPr>
    </w:p>
    <w:p w14:paraId="70F4C37E" w14:textId="77777777" w:rsidR="007A5200" w:rsidRDefault="007A5200" w:rsidP="004E19B8">
      <w:pPr>
        <w:rPr>
          <w:sz w:val="2"/>
          <w:szCs w:val="2"/>
          <w:rtl/>
        </w:rPr>
      </w:pPr>
    </w:p>
    <w:p w14:paraId="78FCB2C1" w14:textId="77777777" w:rsidR="007A5200" w:rsidRDefault="007A5200" w:rsidP="004E19B8">
      <w:pPr>
        <w:rPr>
          <w:sz w:val="2"/>
          <w:szCs w:val="2"/>
          <w:rtl/>
        </w:rPr>
      </w:pPr>
    </w:p>
    <w:p w14:paraId="11628B3B" w14:textId="77777777" w:rsidR="007A5200" w:rsidRDefault="007A5200" w:rsidP="004E19B8">
      <w:pPr>
        <w:rPr>
          <w:sz w:val="2"/>
          <w:szCs w:val="2"/>
          <w:rtl/>
        </w:rPr>
      </w:pPr>
    </w:p>
    <w:p w14:paraId="0C840651" w14:textId="77777777" w:rsidR="007A5200" w:rsidRDefault="007A5200" w:rsidP="004E19B8">
      <w:pPr>
        <w:rPr>
          <w:sz w:val="2"/>
          <w:szCs w:val="2"/>
          <w:rtl/>
        </w:rPr>
      </w:pPr>
    </w:p>
    <w:p w14:paraId="3FF30786" w14:textId="77777777" w:rsidR="007A5200" w:rsidRDefault="007A5200" w:rsidP="004E19B8">
      <w:pPr>
        <w:rPr>
          <w:sz w:val="2"/>
          <w:szCs w:val="2"/>
          <w:rtl/>
        </w:rPr>
      </w:pPr>
    </w:p>
    <w:p w14:paraId="69747F10" w14:textId="77777777" w:rsidR="007A5200" w:rsidRDefault="007A5200" w:rsidP="004E19B8">
      <w:pPr>
        <w:rPr>
          <w:sz w:val="2"/>
          <w:szCs w:val="2"/>
          <w:rtl/>
        </w:rPr>
      </w:pPr>
    </w:p>
    <w:p w14:paraId="353B6B6B" w14:textId="77777777" w:rsidR="007A5200" w:rsidRDefault="007A5200" w:rsidP="004E19B8">
      <w:pPr>
        <w:rPr>
          <w:sz w:val="2"/>
          <w:szCs w:val="2"/>
          <w:rtl/>
        </w:rPr>
      </w:pPr>
    </w:p>
    <w:p w14:paraId="4394C335" w14:textId="77777777" w:rsidR="007A5200" w:rsidRDefault="007A5200" w:rsidP="004E19B8">
      <w:pPr>
        <w:rPr>
          <w:sz w:val="2"/>
          <w:szCs w:val="2"/>
          <w:rtl/>
        </w:rPr>
      </w:pPr>
    </w:p>
    <w:p w14:paraId="3D11B234" w14:textId="77777777" w:rsidR="007A5200" w:rsidRDefault="007A5200" w:rsidP="004E19B8">
      <w:pPr>
        <w:rPr>
          <w:sz w:val="2"/>
          <w:szCs w:val="2"/>
          <w:rtl/>
        </w:rPr>
      </w:pPr>
    </w:p>
    <w:p w14:paraId="6AEE4895" w14:textId="77777777" w:rsidR="007A5200" w:rsidRDefault="007A5200" w:rsidP="004E19B8">
      <w:pPr>
        <w:rPr>
          <w:sz w:val="2"/>
          <w:szCs w:val="2"/>
          <w:rtl/>
        </w:rPr>
      </w:pPr>
    </w:p>
    <w:p w14:paraId="52637836" w14:textId="77777777" w:rsidR="007A5200" w:rsidRDefault="007A5200" w:rsidP="004E19B8">
      <w:pPr>
        <w:rPr>
          <w:sz w:val="2"/>
          <w:szCs w:val="2"/>
          <w:rtl/>
        </w:rPr>
      </w:pPr>
    </w:p>
    <w:p w14:paraId="4D0781AA" w14:textId="77777777" w:rsidR="007A5200" w:rsidRDefault="007A5200" w:rsidP="004E19B8">
      <w:pPr>
        <w:rPr>
          <w:sz w:val="2"/>
          <w:szCs w:val="2"/>
          <w:rtl/>
        </w:rPr>
      </w:pPr>
    </w:p>
    <w:p w14:paraId="34062CA0" w14:textId="77777777" w:rsidR="007A5200" w:rsidRDefault="007A5200" w:rsidP="004E19B8">
      <w:pPr>
        <w:rPr>
          <w:sz w:val="2"/>
          <w:szCs w:val="2"/>
          <w:rtl/>
        </w:rPr>
      </w:pPr>
    </w:p>
    <w:p w14:paraId="6BEAD61B" w14:textId="77777777" w:rsidR="007A5200" w:rsidRDefault="007A5200" w:rsidP="004E19B8">
      <w:pPr>
        <w:rPr>
          <w:sz w:val="2"/>
          <w:szCs w:val="2"/>
          <w:rtl/>
        </w:rPr>
      </w:pPr>
    </w:p>
    <w:p w14:paraId="2B24BDCD" w14:textId="77777777" w:rsidR="007A5200" w:rsidRDefault="007A5200" w:rsidP="004E19B8">
      <w:pPr>
        <w:rPr>
          <w:sz w:val="2"/>
          <w:szCs w:val="2"/>
          <w:rtl/>
        </w:rPr>
      </w:pPr>
    </w:p>
    <w:p w14:paraId="3B921BD8" w14:textId="77777777" w:rsidR="007A5200" w:rsidRDefault="007A5200" w:rsidP="004E19B8">
      <w:pPr>
        <w:rPr>
          <w:sz w:val="2"/>
          <w:szCs w:val="2"/>
          <w:rtl/>
        </w:rPr>
      </w:pPr>
    </w:p>
    <w:p w14:paraId="6F42F40C" w14:textId="77777777" w:rsidR="007A5200" w:rsidRDefault="007A5200" w:rsidP="004E19B8">
      <w:pPr>
        <w:rPr>
          <w:sz w:val="2"/>
          <w:szCs w:val="2"/>
          <w:rtl/>
        </w:rPr>
      </w:pPr>
    </w:p>
    <w:p w14:paraId="7699749B" w14:textId="77777777" w:rsidR="007A5200" w:rsidRDefault="007A5200" w:rsidP="004E19B8">
      <w:pPr>
        <w:rPr>
          <w:sz w:val="2"/>
          <w:szCs w:val="2"/>
          <w:rtl/>
        </w:rPr>
      </w:pPr>
    </w:p>
    <w:p w14:paraId="781B4F13" w14:textId="77777777" w:rsidR="007A5200" w:rsidRDefault="007A5200" w:rsidP="004E19B8">
      <w:pPr>
        <w:rPr>
          <w:sz w:val="2"/>
          <w:szCs w:val="2"/>
          <w:rtl/>
        </w:rPr>
      </w:pPr>
    </w:p>
    <w:p w14:paraId="4AB573FA" w14:textId="77777777" w:rsidR="007A5200" w:rsidRDefault="007A5200" w:rsidP="004E19B8">
      <w:pPr>
        <w:rPr>
          <w:sz w:val="2"/>
          <w:szCs w:val="2"/>
          <w:rtl/>
        </w:rPr>
      </w:pPr>
    </w:p>
    <w:p w14:paraId="2E2F2333" w14:textId="77777777" w:rsidR="007A5200" w:rsidRDefault="007A5200" w:rsidP="004E19B8">
      <w:pPr>
        <w:rPr>
          <w:sz w:val="2"/>
          <w:szCs w:val="2"/>
          <w:rtl/>
        </w:rPr>
      </w:pPr>
    </w:p>
    <w:p w14:paraId="61662C26" w14:textId="77777777" w:rsidR="007A5200" w:rsidRDefault="007A5200" w:rsidP="004E19B8">
      <w:pPr>
        <w:rPr>
          <w:sz w:val="2"/>
          <w:szCs w:val="2"/>
          <w:rtl/>
        </w:rPr>
      </w:pPr>
    </w:p>
    <w:p w14:paraId="27B898BB" w14:textId="77777777" w:rsidR="007A5200" w:rsidRDefault="007A5200" w:rsidP="004E19B8">
      <w:pPr>
        <w:rPr>
          <w:sz w:val="2"/>
          <w:szCs w:val="2"/>
          <w:rtl/>
        </w:rPr>
      </w:pPr>
    </w:p>
    <w:p w14:paraId="6FC7F920" w14:textId="77777777" w:rsidR="007A5200" w:rsidRDefault="007A5200" w:rsidP="004E19B8">
      <w:pPr>
        <w:rPr>
          <w:sz w:val="2"/>
          <w:szCs w:val="2"/>
          <w:rtl/>
        </w:rPr>
      </w:pPr>
    </w:p>
    <w:p w14:paraId="65AD2D7E" w14:textId="77777777" w:rsidR="007A5200" w:rsidRDefault="007A5200" w:rsidP="004E19B8">
      <w:pPr>
        <w:rPr>
          <w:sz w:val="2"/>
          <w:szCs w:val="2"/>
          <w:rtl/>
        </w:rPr>
      </w:pPr>
    </w:p>
    <w:p w14:paraId="3FB73821" w14:textId="77777777" w:rsidR="007A5200" w:rsidRDefault="007A5200" w:rsidP="004E19B8">
      <w:pPr>
        <w:rPr>
          <w:sz w:val="2"/>
          <w:szCs w:val="2"/>
          <w:rtl/>
        </w:rPr>
      </w:pPr>
    </w:p>
    <w:p w14:paraId="72F11F67" w14:textId="77777777" w:rsidR="007A5200" w:rsidRDefault="007A5200" w:rsidP="004E19B8">
      <w:pPr>
        <w:rPr>
          <w:sz w:val="2"/>
          <w:szCs w:val="2"/>
          <w:rtl/>
        </w:rPr>
      </w:pPr>
    </w:p>
    <w:p w14:paraId="274EB552" w14:textId="77777777" w:rsidR="007A5200" w:rsidRDefault="007A5200" w:rsidP="004E19B8">
      <w:pPr>
        <w:rPr>
          <w:sz w:val="2"/>
          <w:szCs w:val="2"/>
          <w:rtl/>
        </w:rPr>
      </w:pPr>
    </w:p>
    <w:p w14:paraId="118ECADB" w14:textId="77777777" w:rsidR="007A5200" w:rsidRDefault="007A5200" w:rsidP="004E19B8">
      <w:pPr>
        <w:rPr>
          <w:sz w:val="2"/>
          <w:szCs w:val="2"/>
          <w:rtl/>
        </w:rPr>
      </w:pPr>
    </w:p>
    <w:p w14:paraId="2E08F2A6" w14:textId="77777777" w:rsidR="007A5200" w:rsidRDefault="007A5200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2C4CF6D6" w14:textId="77777777" w:rsidTr="007561C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2851A1E6" w14:textId="77777777" w:rsidR="004E19B8" w:rsidRPr="009053C3" w:rsidRDefault="00AF7050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EBCB4FE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8785635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0B8FF23E" w14:textId="77777777" w:rsidR="004E19B8" w:rsidRPr="00EF0A4E" w:rsidRDefault="00AF7050" w:rsidP="007561C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</w:tbl>
    <w:p w14:paraId="1FA64011" w14:textId="77777777" w:rsidR="004E19B8" w:rsidRDefault="004E19B8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5CDC49C2" w14:textId="77777777" w:rsidTr="00F37BE5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47F49B3A" w14:textId="77777777" w:rsidR="00E76EAD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E76EAD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0DF3CBC0" w14:textId="77777777" w:rsidR="00E76EAD" w:rsidRPr="006D74C0" w:rsidRDefault="00AF7050" w:rsidP="00750E94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العدد المتبقي :</w:t>
            </w:r>
          </w:p>
        </w:tc>
      </w:tr>
    </w:tbl>
    <w:p w14:paraId="0A067C7C" w14:textId="77777777" w:rsidR="00E22B5B" w:rsidRDefault="00AF7050" w:rsidP="00E76EAD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inline distT="0" distB="0" distL="0" distR="0" wp14:anchorId="00F2F9EE" wp14:editId="046ACA8C">
            <wp:extent cx="4975910" cy="1272617"/>
            <wp:effectExtent l="0" t="0" r="0" b="3810"/>
            <wp:docPr id="544539703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39703" name="صورة 544539703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51" cy="12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4ED4" w14:textId="77777777" w:rsidR="00E22B5B" w:rsidRDefault="00E22B5B" w:rsidP="00E76EAD">
      <w:pPr>
        <w:jc w:val="center"/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2D6BC2CF" w14:textId="77777777" w:rsidTr="00F37BE5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45F6F42E" w14:textId="77777777" w:rsidR="00E22B5B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2E026865" w14:textId="77777777" w:rsidR="00E22B5B" w:rsidRPr="006D74C0" w:rsidRDefault="00AF7050" w:rsidP="00750E94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جملة الطرح :</w:t>
            </w:r>
          </w:p>
        </w:tc>
      </w:tr>
    </w:tbl>
    <w:p w14:paraId="1A1D4A0E" w14:textId="77777777" w:rsidR="00E22B5B" w:rsidRPr="00E22B5B" w:rsidRDefault="00AF7050" w:rsidP="00E76EAD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8464" behindDoc="0" locked="0" layoutInCell="1" allowOverlap="1" wp14:anchorId="0FE92159" wp14:editId="7DB1130E">
            <wp:simplePos x="0" y="0"/>
            <wp:positionH relativeFrom="column">
              <wp:posOffset>2687955</wp:posOffset>
            </wp:positionH>
            <wp:positionV relativeFrom="paragraph">
              <wp:posOffset>6985</wp:posOffset>
            </wp:positionV>
            <wp:extent cx="423545" cy="423545"/>
            <wp:effectExtent l="0" t="0" r="0" b="0"/>
            <wp:wrapNone/>
            <wp:docPr id="21091819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81919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7440" behindDoc="0" locked="0" layoutInCell="1" allowOverlap="1" wp14:anchorId="0D34FFBB" wp14:editId="45435990">
            <wp:simplePos x="0" y="0"/>
            <wp:positionH relativeFrom="column">
              <wp:posOffset>6358890</wp:posOffset>
            </wp:positionH>
            <wp:positionV relativeFrom="paragraph">
              <wp:posOffset>3810</wp:posOffset>
            </wp:positionV>
            <wp:extent cx="431800" cy="431800"/>
            <wp:effectExtent l="0" t="0" r="6350" b="6350"/>
            <wp:wrapNone/>
            <wp:docPr id="1267839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3920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3CFBEBB" wp14:editId="2E2948C3">
                <wp:simplePos x="0" y="0"/>
                <wp:positionH relativeFrom="column">
                  <wp:posOffset>305435</wp:posOffset>
                </wp:positionH>
                <wp:positionV relativeFrom="paragraph">
                  <wp:posOffset>47619</wp:posOffset>
                </wp:positionV>
                <wp:extent cx="2879090" cy="1155280"/>
                <wp:effectExtent l="0" t="0" r="0" b="6985"/>
                <wp:wrapNone/>
                <wp:docPr id="978195508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1155280"/>
                          <a:chOff x="0" y="0"/>
                          <a:chExt cx="2879090" cy="1155280"/>
                        </a:xfrm>
                      </wpg:grpSpPr>
                      <pic:pic xmlns:pic="http://schemas.openxmlformats.org/drawingml/2006/picture">
                        <pic:nvPicPr>
                          <pic:cNvPr id="1855462643" name="صورة 5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314469" name="صورة 51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9040"/>
                            <a:ext cx="287909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52" o:spid="_x0000_s1114" style="width:226.7pt;height:91.52pt;margin-top:3.75pt;margin-left:24.05pt;mso-wrap-distance-bottom:0;mso-wrap-distance-left:9pt;mso-wrap-distance-right:9pt;mso-wrap-distance-top:0;position:absolute;z-index:251835392" coordorigin="0,0" coordsize="21600,21600">
                <v:shape id="_x0000_s1115" type="#_x0000_t75" style="width:21600;height:15434;position:absolute" stroked="f">
                  <v:imagedata r:id="rId93" o:title="" cropbottom="26503f"/>
                </v:shape>
                <v:shape id="_x0000_s1116" type="#_x0000_t75" style="width:21600;height:7408;position:absolute;top:14192" stroked="f">
                  <v:imagedata r:id="rId93" o:title="" croptop="46798f"/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34368" behindDoc="0" locked="0" layoutInCell="1" allowOverlap="1" wp14:anchorId="69E729F2" wp14:editId="64410766">
            <wp:simplePos x="0" y="0"/>
            <wp:positionH relativeFrom="column">
              <wp:posOffset>3958787</wp:posOffset>
            </wp:positionH>
            <wp:positionV relativeFrom="paragraph">
              <wp:posOffset>13821</wp:posOffset>
            </wp:positionV>
            <wp:extent cx="2738737" cy="1145540"/>
            <wp:effectExtent l="0" t="0" r="5080" b="0"/>
            <wp:wrapNone/>
            <wp:docPr id="1086318786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18786" name="صورة 1086318786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37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C02B" w14:textId="77777777" w:rsidR="00E76EAD" w:rsidRDefault="00E76EAD" w:rsidP="00E76EAD">
      <w:pPr>
        <w:jc w:val="center"/>
        <w:rPr>
          <w:sz w:val="2"/>
          <w:szCs w:val="2"/>
          <w:rtl/>
        </w:rPr>
      </w:pPr>
    </w:p>
    <w:p w14:paraId="7B0F1D97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0DEF2052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29B7A403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051BBFBD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1497756D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1180A02E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0E8DC66D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70020289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182831CA" w14:textId="77777777" w:rsidR="00E22B5B" w:rsidRDefault="00E22B5B" w:rsidP="00E76EAD">
      <w:pPr>
        <w:jc w:val="center"/>
        <w:rPr>
          <w:sz w:val="2"/>
          <w:szCs w:val="2"/>
          <w:rtl/>
        </w:rPr>
      </w:pPr>
    </w:p>
    <w:p w14:paraId="590ADB23" w14:textId="77777777" w:rsidR="00E22B5B" w:rsidRPr="00120B91" w:rsidRDefault="00E22B5B" w:rsidP="00E22B5B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0AF3F27C" w14:textId="77777777" w:rsidTr="00F37BE5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1085B5DE" w14:textId="77777777" w:rsidR="004E19B8" w:rsidRPr="00E76EAD" w:rsidRDefault="00AF7050" w:rsidP="007561C7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749ECB8E" w14:textId="57FD691F" w:rsidR="004E19B8" w:rsidRPr="006D74C0" w:rsidRDefault="00AF7050" w:rsidP="007561C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أستعملُ خط الأعداد ، لأجد ناتج الجمع </w:t>
            </w:r>
            <w:hyperlink r:id="rId95" w:history="1">
              <w:r w:rsidRPr="006356C1">
                <w:rPr>
                  <w:rStyle w:val="Hyperlink"/>
                  <w:rFonts w:ascii="IRLotus" w:hAnsi="IRLotus" w:cs="IRLotus" w:hint="cs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أو</w:t>
              </w:r>
            </w:hyperlink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الطرح :</w:t>
            </w:r>
          </w:p>
        </w:tc>
      </w:tr>
    </w:tbl>
    <w:p w14:paraId="4BAA481A" w14:textId="77777777" w:rsidR="004E19B8" w:rsidRDefault="004E19B8" w:rsidP="004E19B8">
      <w:pPr>
        <w:rPr>
          <w:sz w:val="6"/>
          <w:szCs w:val="6"/>
          <w:rtl/>
        </w:rPr>
      </w:pPr>
    </w:p>
    <w:p w14:paraId="5E9CEB1B" w14:textId="77777777" w:rsidR="004E19B8" w:rsidRPr="003F2BB4" w:rsidRDefault="00AF7050" w:rsidP="004E19B8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inline distT="0" distB="0" distL="0" distR="0" wp14:anchorId="2DC5AFC5" wp14:editId="13F4D8A2">
            <wp:extent cx="4078132" cy="488887"/>
            <wp:effectExtent l="0" t="0" r="0" b="6985"/>
            <wp:docPr id="53350868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08680" name="صورة 1980324641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534" cy="5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4699" w14:textId="77777777" w:rsidR="004E19B8" w:rsidRDefault="00AF7050" w:rsidP="004E19B8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3277DF1" wp14:editId="0D175E25">
                <wp:simplePos x="0" y="0"/>
                <wp:positionH relativeFrom="column">
                  <wp:posOffset>388100</wp:posOffset>
                </wp:positionH>
                <wp:positionV relativeFrom="paragraph">
                  <wp:posOffset>765983</wp:posOffset>
                </wp:positionV>
                <wp:extent cx="5583164" cy="1458537"/>
                <wp:effectExtent l="0" t="0" r="17780" b="27940"/>
                <wp:wrapNone/>
                <wp:docPr id="467264221" name="مجموعة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64" cy="1458537"/>
                          <a:chOff x="0" y="0"/>
                          <a:chExt cx="5583164" cy="1458537"/>
                        </a:xfrm>
                      </wpg:grpSpPr>
                      <wps:wsp>
                        <wps:cNvPr id="239141683" name="مستطيل 53"/>
                        <wps:cNvSpPr/>
                        <wps:spPr>
                          <a:xfrm>
                            <a:off x="5223164" y="0"/>
                            <a:ext cx="360000" cy="3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0085906" name="مستطيل 53"/>
                        <wps:cNvSpPr/>
                        <wps:spPr>
                          <a:xfrm>
                            <a:off x="2581564" y="4618"/>
                            <a:ext cx="360000" cy="3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8834" name="مستطيل 53"/>
                        <wps:cNvSpPr/>
                        <wps:spPr>
                          <a:xfrm>
                            <a:off x="0" y="4618"/>
                            <a:ext cx="360000" cy="3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774748" name="مستطيل 53"/>
                        <wps:cNvSpPr/>
                        <wps:spPr>
                          <a:xfrm>
                            <a:off x="5223164" y="109450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5199221" name="مستطيل 53"/>
                        <wps:cNvSpPr/>
                        <wps:spPr>
                          <a:xfrm>
                            <a:off x="2581564" y="109450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814869" name="مستطيل 53"/>
                        <wps:cNvSpPr/>
                        <wps:spPr>
                          <a:xfrm>
                            <a:off x="0" y="1099127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4" o:spid="_x0000_s1117" style="width:441.02pt;height:117.05pt;margin-top:60.31pt;margin-left:30.56pt;mso-wrap-distance-bottom:0;mso-wrap-distance-left:9pt;mso-wrap-distance-right:9pt;mso-wrap-distance-top:0;position:absolute;z-index:251843584" coordorigin="0,0" coordsize="21600,21600">
                <v:rect id="_x0000_s1118" style="width:1393;height:5331;left:20207;position:absolute;v-text-anchor:middle" fillcolor="white" stroked="t" strokecolor="#3f3f3f" strokeweight="1.5pt"/>
                <v:rect id="_x0000_s1119" style="width:1393;height:5331;left:9987;position:absolute;top:68;v-text-anchor:middle" fillcolor="white" stroked="t" strokecolor="#3f3f3f" strokeweight="1.5pt"/>
                <v:rect id="_x0000_s1120" style="width:1393;height:5331;position:absolute;top:68;v-text-anchor:middle" fillcolor="white" stroked="t" strokecolor="#3f3f3f" strokeweight="1.5pt"/>
                <v:rect id="_x0000_s1121" style="width:1390;height:5323;left:20207;position:absolute;top:16209;v-text-anchor:middle" fillcolor="white" stroked="t" strokecolor="#3f3f3f" strokeweight="1.5pt"/>
                <v:rect id="_x0000_s1122" style="width:1390;height:5323;left:9987;position:absolute;top:16209;v-text-anchor:middle" fillcolor="white" stroked="t" strokecolor="#3f3f3f" strokeweight="1.5pt"/>
                <v:rect id="_x0000_s1123" style="width:1390;height:5323;position:absolute;top:16277;v-text-anchor:middle" fillcolor="white" stroked="t" strokecolor="#3f3f3f" strokeweight="1.5pt"/>
              </v:group>
            </w:pict>
          </mc:Fallback>
        </mc:AlternateContent>
      </w:r>
      <w:r w:rsidR="007A5200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1056" behindDoc="0" locked="0" layoutInCell="1" allowOverlap="1" wp14:anchorId="548371E1" wp14:editId="51B4A6AB">
            <wp:simplePos x="0" y="0"/>
            <wp:positionH relativeFrom="column">
              <wp:posOffset>1125855</wp:posOffset>
            </wp:positionH>
            <wp:positionV relativeFrom="paragraph">
              <wp:posOffset>83820</wp:posOffset>
            </wp:positionV>
            <wp:extent cx="427355" cy="427355"/>
            <wp:effectExtent l="0" t="0" r="0" b="0"/>
            <wp:wrapNone/>
            <wp:docPr id="156691949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19495" name="صورة 7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00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0032" behindDoc="0" locked="0" layoutInCell="1" allowOverlap="1" wp14:anchorId="1A6AD779" wp14:editId="0FD8FF46">
            <wp:simplePos x="0" y="0"/>
            <wp:positionH relativeFrom="column">
              <wp:posOffset>3723005</wp:posOffset>
            </wp:positionH>
            <wp:positionV relativeFrom="paragraph">
              <wp:posOffset>85725</wp:posOffset>
            </wp:positionV>
            <wp:extent cx="423545" cy="423545"/>
            <wp:effectExtent l="0" t="0" r="0" b="0"/>
            <wp:wrapNone/>
            <wp:docPr id="3402743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4319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00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9008" behindDoc="0" locked="0" layoutInCell="1" allowOverlap="1" wp14:anchorId="12C5CA65" wp14:editId="48F22D61">
            <wp:simplePos x="0" y="0"/>
            <wp:positionH relativeFrom="column">
              <wp:posOffset>6271260</wp:posOffset>
            </wp:positionH>
            <wp:positionV relativeFrom="paragraph">
              <wp:posOffset>81915</wp:posOffset>
            </wp:positionV>
            <wp:extent cx="431800" cy="431800"/>
            <wp:effectExtent l="0" t="0" r="6350" b="6350"/>
            <wp:wrapNone/>
            <wp:docPr id="619298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9877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6"/>
          <w:szCs w:val="6"/>
          <w:rtl/>
          <w:lang w:val="ar-SA"/>
        </w:rPr>
        <w:drawing>
          <wp:inline distT="0" distB="0" distL="0" distR="0" wp14:anchorId="0DC3ADEB" wp14:editId="26F3D562">
            <wp:extent cx="6840220" cy="1039495"/>
            <wp:effectExtent l="0" t="0" r="0" b="8255"/>
            <wp:docPr id="54516368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63680" name="صورة 1852961928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229D" w14:textId="77777777" w:rsidR="004E19B8" w:rsidRDefault="00AF7050" w:rsidP="004E19B8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4128" behindDoc="0" locked="0" layoutInCell="1" allowOverlap="1" wp14:anchorId="734DCF3D" wp14:editId="0B1451AC">
            <wp:simplePos x="0" y="0"/>
            <wp:positionH relativeFrom="column">
              <wp:posOffset>1091565</wp:posOffset>
            </wp:positionH>
            <wp:positionV relativeFrom="paragraph">
              <wp:posOffset>8890</wp:posOffset>
            </wp:positionV>
            <wp:extent cx="431800" cy="431800"/>
            <wp:effectExtent l="0" t="0" r="6350" b="6350"/>
            <wp:wrapNone/>
            <wp:docPr id="118592429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24298" name="صورة 10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3104" behindDoc="0" locked="0" layoutInCell="1" allowOverlap="1" wp14:anchorId="258DE65D" wp14:editId="4FCB3E13">
            <wp:simplePos x="0" y="0"/>
            <wp:positionH relativeFrom="column">
              <wp:posOffset>3728720</wp:posOffset>
            </wp:positionH>
            <wp:positionV relativeFrom="paragraph">
              <wp:posOffset>8890</wp:posOffset>
            </wp:positionV>
            <wp:extent cx="431800" cy="431800"/>
            <wp:effectExtent l="0" t="0" r="6350" b="6350"/>
            <wp:wrapNone/>
            <wp:docPr id="78270764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07643" name="صورة 9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2080" behindDoc="0" locked="0" layoutInCell="1" allowOverlap="1" wp14:anchorId="431932E6" wp14:editId="38C26CC9">
            <wp:simplePos x="0" y="0"/>
            <wp:positionH relativeFrom="column">
              <wp:posOffset>6301105</wp:posOffset>
            </wp:positionH>
            <wp:positionV relativeFrom="paragraph">
              <wp:posOffset>8890</wp:posOffset>
            </wp:positionV>
            <wp:extent cx="431800" cy="431800"/>
            <wp:effectExtent l="0" t="0" r="6350" b="6350"/>
            <wp:wrapNone/>
            <wp:docPr id="3570036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0361" name="صورة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 wp14:anchorId="15D41C96" wp14:editId="05595780">
            <wp:extent cx="6840220" cy="937895"/>
            <wp:effectExtent l="0" t="0" r="0" b="0"/>
            <wp:docPr id="97491592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15927" name="صورة 1279693057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C25D" w14:textId="77777777" w:rsidR="00916F30" w:rsidRDefault="00916F30" w:rsidP="004E19B8">
      <w:pPr>
        <w:rPr>
          <w:sz w:val="6"/>
          <w:szCs w:val="6"/>
          <w:rtl/>
        </w:rPr>
      </w:pPr>
    </w:p>
    <w:p w14:paraId="3726681D" w14:textId="77777777" w:rsidR="00916F30" w:rsidRDefault="00916F30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51CE2079" w14:textId="77777777" w:rsidTr="00F37BE5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577503D0" w14:textId="77777777" w:rsidR="004E19B8" w:rsidRPr="00E76EAD" w:rsidRDefault="00AF7050" w:rsidP="007561C7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3F203641" w14:textId="77777777" w:rsidR="004E19B8" w:rsidRPr="006D74C0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العدد في صورة آحاد وعشرات، ثم أكتبه :</w:t>
            </w:r>
          </w:p>
        </w:tc>
      </w:tr>
    </w:tbl>
    <w:p w14:paraId="6BC09905" w14:textId="77777777" w:rsidR="004E19B8" w:rsidRDefault="004E19B8" w:rsidP="004E19B8">
      <w:pPr>
        <w:jc w:val="center"/>
        <w:rPr>
          <w:noProof/>
          <w:sz w:val="6"/>
          <w:szCs w:val="6"/>
          <w:rtl/>
          <w:lang w:val="ar-SA"/>
        </w:rPr>
      </w:pPr>
    </w:p>
    <w:p w14:paraId="56BB5791" w14:textId="77777777" w:rsidR="00E22B5B" w:rsidRPr="00916F30" w:rsidRDefault="00AF7050" w:rsidP="00916F30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6176" behindDoc="0" locked="0" layoutInCell="1" allowOverlap="1" wp14:anchorId="4F7E7508" wp14:editId="415CA233">
            <wp:simplePos x="0" y="0"/>
            <wp:positionH relativeFrom="margin">
              <wp:align>right</wp:align>
            </wp:positionH>
            <wp:positionV relativeFrom="paragraph">
              <wp:posOffset>569218</wp:posOffset>
            </wp:positionV>
            <wp:extent cx="423545" cy="423545"/>
            <wp:effectExtent l="0" t="0" r="0" b="0"/>
            <wp:wrapNone/>
            <wp:docPr id="7460779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77924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B8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5152" behindDoc="0" locked="0" layoutInCell="1" allowOverlap="1" wp14:anchorId="19C766C1" wp14:editId="11BDC6FE">
            <wp:simplePos x="0" y="0"/>
            <wp:positionH relativeFrom="margin">
              <wp:posOffset>6392227</wp:posOffset>
            </wp:positionH>
            <wp:positionV relativeFrom="paragraph">
              <wp:posOffset>6985</wp:posOffset>
            </wp:positionV>
            <wp:extent cx="431800" cy="431800"/>
            <wp:effectExtent l="0" t="0" r="6350" b="6350"/>
            <wp:wrapNone/>
            <wp:docPr id="4136837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83733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B8">
        <w:rPr>
          <w:noProof/>
          <w:sz w:val="6"/>
          <w:szCs w:val="6"/>
          <w:rtl/>
          <w:lang w:val="ar-SA"/>
        </w:rPr>
        <w:drawing>
          <wp:inline distT="0" distB="0" distL="0" distR="0" wp14:anchorId="3887BFB0" wp14:editId="4AD18C5E">
            <wp:extent cx="6840220" cy="1088390"/>
            <wp:effectExtent l="0" t="0" r="0" b="0"/>
            <wp:docPr id="210831871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18719" name="صورة 914695834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2E2A" w14:textId="77777777" w:rsidR="00E22B5B" w:rsidRPr="00120B91" w:rsidRDefault="00AF7050" w:rsidP="004E19B8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02CC49" wp14:editId="5A63FA10">
                <wp:simplePos x="0" y="0"/>
                <wp:positionH relativeFrom="margin">
                  <wp:align>center</wp:align>
                </wp:positionH>
                <wp:positionV relativeFrom="paragraph">
                  <wp:posOffset>129552</wp:posOffset>
                </wp:positionV>
                <wp:extent cx="2184400" cy="537633"/>
                <wp:effectExtent l="0" t="0" r="0" b="0"/>
                <wp:wrapNone/>
                <wp:docPr id="126348800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7528E" w14:textId="77777777" w:rsidR="00E22B5B" w:rsidRDefault="00AF7050" w:rsidP="00E22B5B">
                            <w:pPr>
                              <w:pStyle w:val="a4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5676BA92" w14:textId="77777777" w:rsidR="00E22B5B" w:rsidRDefault="00E22B5B" w:rsidP="00E22B5B">
                            <w:pPr>
                              <w:pStyle w:val="a4"/>
                              <w:jc w:val="center"/>
                            </w:pPr>
                            <w:hyperlink r:id="rId104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3E05A98" w14:textId="77777777" w:rsidR="00E22B5B" w:rsidRPr="00293F76" w:rsidRDefault="00E22B5B" w:rsidP="00E22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CC49" id="مربع نص 14" o:spid="_x0000_s1104" type="#_x0000_t202" style="position:absolute;left:0;text-align:left;margin-left:0;margin-top:10.2pt;width:172pt;height:42.3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QF6FgIAAC8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" filled="f" stroked="f" strokeweight=".5pt">
                <v:textbox>
                  <w:txbxContent>
                    <w:p w14:paraId="0487528E" w14:textId="77777777" w:rsidR="00E22B5B" w:rsidRDefault="00AF7050" w:rsidP="00E22B5B">
                      <w:pPr>
                        <w:pStyle w:val="a4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5676BA92" w14:textId="77777777" w:rsidR="00E22B5B" w:rsidRDefault="00E22B5B" w:rsidP="00E22B5B">
                      <w:pPr>
                        <w:pStyle w:val="a4"/>
                        <w:jc w:val="center"/>
                      </w:pPr>
                      <w:hyperlink r:id="rId105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3E05A98" w14:textId="77777777" w:rsidR="00E22B5B" w:rsidRPr="00293F76" w:rsidRDefault="00E22B5B" w:rsidP="00E22B5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7D2715" wp14:editId="0451205B">
                <wp:simplePos x="0" y="0"/>
                <wp:positionH relativeFrom="margin">
                  <wp:posOffset>76835</wp:posOffset>
                </wp:positionH>
                <wp:positionV relativeFrom="paragraph">
                  <wp:posOffset>20320</wp:posOffset>
                </wp:positionV>
                <wp:extent cx="916940" cy="380365"/>
                <wp:effectExtent l="76200" t="38100" r="92710" b="95885"/>
                <wp:wrapNone/>
                <wp:docPr id="1672159291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7B887" w14:textId="77777777" w:rsidR="00E22B5B" w:rsidRPr="006134AD" w:rsidRDefault="00AF7050" w:rsidP="00E22B5B">
                            <w:pPr>
                              <w:pStyle w:val="a7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2715" id="سهم: لليسار 4" o:spid="_x0000_s1105" type="#_x0000_t66" style="position:absolute;left:0;text-align:left;margin-left:6.05pt;margin-top:1.6pt;width:72.2pt;height:29.9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" adj="5164,3056" fillcolor="#d8b25c [3207]" stroked="f" strokeweight="1pt">
                <v:shadow on="t" color="black" opacity="20971f" offset="0,2.2pt"/>
                <v:textbox inset="0,0,0,0">
                  <w:txbxContent>
                    <w:p w14:paraId="2EE7B887" w14:textId="77777777" w:rsidR="00E22B5B" w:rsidRPr="006134AD" w:rsidRDefault="00AF7050" w:rsidP="00E22B5B">
                      <w:pPr>
                        <w:pStyle w:val="a7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6EEF3" w14:textId="77777777" w:rsidR="004E19B8" w:rsidRDefault="004E19B8" w:rsidP="004E19B8">
      <w:pPr>
        <w:rPr>
          <w:sz w:val="6"/>
          <w:szCs w:val="6"/>
          <w:rtl/>
        </w:rPr>
      </w:pPr>
    </w:p>
    <w:p w14:paraId="0FC9DD7C" w14:textId="77777777" w:rsidR="007A5200" w:rsidRDefault="007A5200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3ABAA69E" w14:textId="77777777" w:rsidTr="00750E94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4E42A587" w14:textId="77777777" w:rsidR="00EC79FC" w:rsidRPr="009053C3" w:rsidRDefault="00AF7050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DD510D2" w14:textId="77777777" w:rsidR="00EC79FC" w:rsidRPr="009053C3" w:rsidRDefault="00EC79FC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21F32DE5" w14:textId="77777777" w:rsidR="00EC79FC" w:rsidRPr="009053C3" w:rsidRDefault="00EC79FC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0934695C" w14:textId="77777777" w:rsidR="00EC79FC" w:rsidRPr="00EF0A4E" w:rsidRDefault="00AF7050" w:rsidP="00750E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14:paraId="2596DE15" w14:textId="77777777" w:rsidR="00EC79FC" w:rsidRDefault="00EC79FC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0B2B05B9" w14:textId="77777777" w:rsidTr="00C67576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27D28793" w14:textId="77777777" w:rsidR="00E548A4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52A7D1DE" w14:textId="77777777" w:rsidR="00E548A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أقرأ العددَ ثمّ اكتبهُ : </w:t>
            </w:r>
          </w:p>
        </w:tc>
      </w:tr>
    </w:tbl>
    <w:p w14:paraId="0C87360B" w14:textId="77777777" w:rsidR="00E548A4" w:rsidRDefault="00AF7050" w:rsidP="004E19B8">
      <w:pPr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49728" behindDoc="0" locked="0" layoutInCell="1" allowOverlap="1" wp14:anchorId="375300BA" wp14:editId="064FA5DB">
            <wp:simplePos x="0" y="0"/>
            <wp:positionH relativeFrom="margin">
              <wp:posOffset>6406515</wp:posOffset>
            </wp:positionH>
            <wp:positionV relativeFrom="paragraph">
              <wp:posOffset>3810</wp:posOffset>
            </wp:positionV>
            <wp:extent cx="431800" cy="431800"/>
            <wp:effectExtent l="0" t="0" r="6350" b="6350"/>
            <wp:wrapNone/>
            <wp:docPr id="94722416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24160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0752" behindDoc="0" locked="0" layoutInCell="1" allowOverlap="1" wp14:anchorId="389A8492" wp14:editId="1ADCAFDB">
            <wp:simplePos x="0" y="0"/>
            <wp:positionH relativeFrom="margin">
              <wp:posOffset>2880360</wp:posOffset>
            </wp:positionH>
            <wp:positionV relativeFrom="paragraph">
              <wp:posOffset>10795</wp:posOffset>
            </wp:positionV>
            <wp:extent cx="423545" cy="423545"/>
            <wp:effectExtent l="0" t="0" r="0" b="0"/>
            <wp:wrapNone/>
            <wp:docPr id="21620660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06609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6656" behindDoc="0" locked="0" layoutInCell="1" allowOverlap="1" wp14:anchorId="1F531DBB" wp14:editId="5BA398C9">
            <wp:simplePos x="0" y="0"/>
            <wp:positionH relativeFrom="column">
              <wp:posOffset>1657812</wp:posOffset>
            </wp:positionH>
            <wp:positionV relativeFrom="paragraph">
              <wp:posOffset>13335</wp:posOffset>
            </wp:positionV>
            <wp:extent cx="1642745" cy="1079500"/>
            <wp:effectExtent l="0" t="0" r="0" b="6350"/>
            <wp:wrapNone/>
            <wp:docPr id="890193068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93068" name="صورة 890193068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5632" behindDoc="0" locked="0" layoutInCell="1" allowOverlap="1" wp14:anchorId="1F6F80A2" wp14:editId="05EC7726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684333" cy="1080000"/>
            <wp:effectExtent l="0" t="0" r="0" b="6350"/>
            <wp:wrapNone/>
            <wp:docPr id="1707456058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56058" name="صورة 1707456058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3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10170" w14:textId="77777777" w:rsidR="00E548A4" w:rsidRDefault="00E548A4" w:rsidP="004E19B8">
      <w:pPr>
        <w:rPr>
          <w:sz w:val="2"/>
          <w:szCs w:val="2"/>
          <w:rtl/>
        </w:rPr>
      </w:pPr>
    </w:p>
    <w:p w14:paraId="0510FD6F" w14:textId="77777777" w:rsidR="00E548A4" w:rsidRDefault="00E548A4" w:rsidP="004E19B8">
      <w:pPr>
        <w:rPr>
          <w:sz w:val="2"/>
          <w:szCs w:val="2"/>
          <w:rtl/>
        </w:rPr>
      </w:pPr>
    </w:p>
    <w:p w14:paraId="77D73355" w14:textId="77777777" w:rsidR="00E548A4" w:rsidRDefault="00AF7050" w:rsidP="004E19B8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8704" behindDoc="0" locked="0" layoutInCell="1" allowOverlap="1" wp14:anchorId="77367D16" wp14:editId="77AB691D">
            <wp:simplePos x="0" y="0"/>
            <wp:positionH relativeFrom="margin">
              <wp:align>left</wp:align>
            </wp:positionH>
            <wp:positionV relativeFrom="paragraph">
              <wp:posOffset>104371</wp:posOffset>
            </wp:positionV>
            <wp:extent cx="1620000" cy="615062"/>
            <wp:effectExtent l="0" t="0" r="0" b="0"/>
            <wp:wrapNone/>
            <wp:docPr id="496085624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85624" name="صورة 496085624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1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7680" behindDoc="0" locked="0" layoutInCell="1" allowOverlap="1" wp14:anchorId="714DBCDC" wp14:editId="5A472D8D">
            <wp:simplePos x="0" y="0"/>
            <wp:positionH relativeFrom="column">
              <wp:posOffset>3521248</wp:posOffset>
            </wp:positionH>
            <wp:positionV relativeFrom="paragraph">
              <wp:posOffset>107027</wp:posOffset>
            </wp:positionV>
            <wp:extent cx="1620000" cy="631125"/>
            <wp:effectExtent l="0" t="0" r="0" b="0"/>
            <wp:wrapNone/>
            <wp:docPr id="952552663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52663" name="صورة 952552663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3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943EF" w14:textId="77777777" w:rsidR="00E548A4" w:rsidRDefault="00E548A4" w:rsidP="004E19B8">
      <w:pPr>
        <w:rPr>
          <w:sz w:val="2"/>
          <w:szCs w:val="2"/>
          <w:rtl/>
        </w:rPr>
      </w:pPr>
    </w:p>
    <w:p w14:paraId="4B0FEBA2" w14:textId="77777777" w:rsidR="00E548A4" w:rsidRDefault="00E548A4" w:rsidP="004E19B8">
      <w:pPr>
        <w:rPr>
          <w:sz w:val="2"/>
          <w:szCs w:val="2"/>
          <w:rtl/>
        </w:rPr>
      </w:pPr>
    </w:p>
    <w:p w14:paraId="3CCF8E74" w14:textId="77777777" w:rsidR="00E548A4" w:rsidRDefault="00E548A4" w:rsidP="004E19B8">
      <w:pPr>
        <w:rPr>
          <w:sz w:val="2"/>
          <w:szCs w:val="2"/>
          <w:rtl/>
        </w:rPr>
      </w:pPr>
    </w:p>
    <w:p w14:paraId="0198C180" w14:textId="77777777" w:rsidR="00E548A4" w:rsidRDefault="00E548A4" w:rsidP="004E19B8">
      <w:pPr>
        <w:rPr>
          <w:sz w:val="2"/>
          <w:szCs w:val="2"/>
          <w:rtl/>
        </w:rPr>
      </w:pPr>
    </w:p>
    <w:p w14:paraId="5C43F84E" w14:textId="77777777" w:rsidR="00E548A4" w:rsidRDefault="00E548A4" w:rsidP="004E19B8">
      <w:pPr>
        <w:rPr>
          <w:sz w:val="2"/>
          <w:szCs w:val="2"/>
          <w:rtl/>
        </w:rPr>
      </w:pPr>
    </w:p>
    <w:p w14:paraId="3699BA01" w14:textId="77777777" w:rsidR="001D07C6" w:rsidRDefault="001D07C6" w:rsidP="004E19B8">
      <w:pPr>
        <w:rPr>
          <w:sz w:val="2"/>
          <w:szCs w:val="2"/>
          <w:rtl/>
        </w:rPr>
      </w:pPr>
    </w:p>
    <w:p w14:paraId="42818C5C" w14:textId="77777777" w:rsidR="00D45BB9" w:rsidRDefault="00D45BB9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4C8946E0" w14:textId="77777777" w:rsidTr="00C67576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7EF270A5" w14:textId="77777777" w:rsidR="001D07C6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35D8783B" w14:textId="77777777" w:rsidR="001D07C6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B49C11A" wp14:editId="07820460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12700</wp:posOffset>
                      </wp:positionV>
                      <wp:extent cx="287655" cy="287655"/>
                      <wp:effectExtent l="0" t="0" r="17145" b="17145"/>
                      <wp:wrapNone/>
                      <wp:docPr id="1647880145" name="مستطيل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مستطيل 53" o:spid="_x0000_s1126" style="width:22.65pt;height:22.65pt;margin-top:1pt;margin-left:336.7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t" strokecolor="#3f3f3f" strokeweight="1.5pt"/>
                  </w:pict>
                </mc:Fallback>
              </mc:AlternateConten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: </w:t>
            </w:r>
            <w:r w:rsidRPr="00C67576">
              <w:rPr>
                <w:rFonts w:asciiTheme="minorBidi" w:hAnsiTheme="minorBidi"/>
                <w:sz w:val="32"/>
                <w:szCs w:val="32"/>
                <w:rtl/>
              </w:rPr>
              <w:t>&gt;</w: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، أوْ </w:t>
            </w:r>
            <w:r w:rsidRPr="00C67576">
              <w:rPr>
                <w:rFonts w:asciiTheme="minorBidi" w:hAnsiTheme="minorBidi"/>
                <w:sz w:val="32"/>
                <w:szCs w:val="32"/>
                <w:rtl/>
              </w:rPr>
              <w:t>&lt;</w:t>
            </w:r>
            <w:r w:rsidRPr="00C67576">
              <w:rPr>
                <w:rFonts w:ascii="IRLotus" w:hAnsi="IRLotus" w:cs="IRLotus"/>
                <w:sz w:val="32"/>
                <w:szCs w:val="32"/>
                <w:rtl/>
              </w:rPr>
              <w:t xml:space="preserve"> </w: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، أوْ </w:t>
            </w:r>
            <w:r w:rsidRPr="00C67576">
              <w:rPr>
                <w:rFonts w:asciiTheme="minorBidi" w:hAnsiTheme="minorBidi"/>
                <w:sz w:val="32"/>
                <w:szCs w:val="32"/>
                <w:rtl/>
              </w:rPr>
              <w:t>=</w:t>
            </w:r>
            <w:r w:rsidR="005A05F8"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في </w:t>
            </w:r>
          </w:p>
        </w:tc>
      </w:tr>
    </w:tbl>
    <w:p w14:paraId="4970D83D" w14:textId="77777777" w:rsidR="001D07C6" w:rsidRDefault="001D07C6" w:rsidP="004E19B8">
      <w:pPr>
        <w:rPr>
          <w:sz w:val="2"/>
          <w:szCs w:val="2"/>
          <w:rtl/>
        </w:rPr>
      </w:pPr>
    </w:p>
    <w:p w14:paraId="09248656" w14:textId="77777777" w:rsidR="00F9447C" w:rsidRDefault="00AF7050" w:rsidP="00C67576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5872" behindDoc="0" locked="0" layoutInCell="1" allowOverlap="1" wp14:anchorId="21EE8901" wp14:editId="570AB2B2">
            <wp:simplePos x="0" y="0"/>
            <wp:positionH relativeFrom="column">
              <wp:posOffset>1207366</wp:posOffset>
            </wp:positionH>
            <wp:positionV relativeFrom="paragraph">
              <wp:posOffset>4849</wp:posOffset>
            </wp:positionV>
            <wp:extent cx="427355" cy="427355"/>
            <wp:effectExtent l="0" t="0" r="0" b="0"/>
            <wp:wrapNone/>
            <wp:docPr id="122728263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82630" name="صورة 7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4848" behindDoc="0" locked="0" layoutInCell="1" allowOverlap="1" wp14:anchorId="50762D81" wp14:editId="60BC9BB5">
            <wp:simplePos x="0" y="0"/>
            <wp:positionH relativeFrom="margin">
              <wp:posOffset>3851910</wp:posOffset>
            </wp:positionH>
            <wp:positionV relativeFrom="paragraph">
              <wp:posOffset>4676</wp:posOffset>
            </wp:positionV>
            <wp:extent cx="423545" cy="423545"/>
            <wp:effectExtent l="0" t="0" r="0" b="0"/>
            <wp:wrapNone/>
            <wp:docPr id="129062283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22838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3824" behindDoc="0" locked="0" layoutInCell="1" allowOverlap="1" wp14:anchorId="3EAE5388" wp14:editId="40C76E02">
            <wp:simplePos x="0" y="0"/>
            <wp:positionH relativeFrom="margin">
              <wp:posOffset>6363854</wp:posOffset>
            </wp:positionH>
            <wp:positionV relativeFrom="paragraph">
              <wp:posOffset>7562</wp:posOffset>
            </wp:positionV>
            <wp:extent cx="431800" cy="431800"/>
            <wp:effectExtent l="0" t="0" r="6350" b="6350"/>
            <wp:wrapNone/>
            <wp:docPr id="15038339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33917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E4">
        <w:rPr>
          <w:noProof/>
          <w:sz w:val="2"/>
          <w:szCs w:val="2"/>
          <w:rtl/>
          <w:lang w:val="ar-SA"/>
        </w:rPr>
        <w:drawing>
          <wp:inline distT="0" distB="0" distL="0" distR="0" wp14:anchorId="3DD42841" wp14:editId="0F19242D">
            <wp:extent cx="6840220" cy="430466"/>
            <wp:effectExtent l="0" t="0" r="0" b="8255"/>
            <wp:docPr id="631068578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68578" name="صورة 60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537A" w14:textId="77777777" w:rsidR="00D45BB9" w:rsidRDefault="00D45BB9" w:rsidP="00C67576">
      <w:pPr>
        <w:jc w:val="center"/>
        <w:rPr>
          <w:sz w:val="2"/>
          <w:szCs w:val="2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45B11CB8" w14:textId="77777777" w:rsidTr="00C67576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60895F09" w14:textId="77777777" w:rsidR="00F9447C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EC79F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lastRenderedPageBreak/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10FD5CE" w14:textId="77777777" w:rsidR="00F9447C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العددَ الّذي يلي مباشرةً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8A0B24" w14:textId="77777777" w:rsidR="00F9447C" w:rsidRPr="00147FA5" w:rsidRDefault="00F9447C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E7D09D" w:themeFill="accent4" w:themeFillTint="99"/>
            <w:vAlign w:val="center"/>
          </w:tcPr>
          <w:p w14:paraId="75DA2C9B" w14:textId="77777777" w:rsidR="00F9447C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 w:rsidRPr="00EC79F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DEE2FEB" w14:textId="77777777" w:rsidR="00F9447C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العددَ الّذي يسبِقُ مباشرةً :</w:t>
            </w:r>
          </w:p>
        </w:tc>
      </w:tr>
    </w:tbl>
    <w:p w14:paraId="36A78A39" w14:textId="77777777" w:rsidR="00F9447C" w:rsidRPr="00F9447C" w:rsidRDefault="00AF7050" w:rsidP="00C67576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0992" behindDoc="0" locked="0" layoutInCell="1" allowOverlap="1" wp14:anchorId="528D8EAA" wp14:editId="1BA6F211">
            <wp:simplePos x="0" y="0"/>
            <wp:positionH relativeFrom="column">
              <wp:posOffset>2693670</wp:posOffset>
            </wp:positionH>
            <wp:positionV relativeFrom="paragraph">
              <wp:posOffset>386715</wp:posOffset>
            </wp:positionV>
            <wp:extent cx="427355" cy="427355"/>
            <wp:effectExtent l="0" t="0" r="0" b="0"/>
            <wp:wrapNone/>
            <wp:docPr id="94985181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51814" name="صورة 7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8944" behindDoc="0" locked="0" layoutInCell="1" allowOverlap="1" wp14:anchorId="6EA135A3" wp14:editId="3993A8A6">
            <wp:simplePos x="0" y="0"/>
            <wp:positionH relativeFrom="margin">
              <wp:posOffset>6402070</wp:posOffset>
            </wp:positionH>
            <wp:positionV relativeFrom="paragraph">
              <wp:posOffset>387985</wp:posOffset>
            </wp:positionV>
            <wp:extent cx="431800" cy="431800"/>
            <wp:effectExtent l="0" t="0" r="6350" b="6350"/>
            <wp:wrapNone/>
            <wp:docPr id="208042382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23823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0B9BA80" wp14:editId="2034A44F">
                <wp:simplePos x="0" y="0"/>
                <wp:positionH relativeFrom="column">
                  <wp:posOffset>817245</wp:posOffset>
                </wp:positionH>
                <wp:positionV relativeFrom="paragraph">
                  <wp:posOffset>377652</wp:posOffset>
                </wp:positionV>
                <wp:extent cx="6015990" cy="892810"/>
                <wp:effectExtent l="0" t="0" r="3810" b="2540"/>
                <wp:wrapNone/>
                <wp:docPr id="1950540854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990" cy="892810"/>
                          <a:chOff x="0" y="0"/>
                          <a:chExt cx="6016568" cy="893099"/>
                        </a:xfrm>
                      </wpg:grpSpPr>
                      <pic:pic xmlns:pic="http://schemas.openxmlformats.org/drawingml/2006/picture">
                        <pic:nvPicPr>
                          <pic:cNvPr id="1692386869" name="صورة 62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528" y="0"/>
                            <a:ext cx="2225040" cy="39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366458" name="صورة 62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97" r="6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237" y="498764"/>
                            <a:ext cx="2179320" cy="39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096309" name="صورة 63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8"/>
                            <a:ext cx="2313940" cy="38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550772" name="صورة 63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28" r="59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37" y="508000"/>
                            <a:ext cx="1847215" cy="3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64" o:spid="_x0000_s1127" style="width:474pt;height:70.5pt;margin-top:29.74pt;margin-left:64.35pt;mso-wrap-distance-bottom:0;mso-wrap-distance-left:9pt;mso-wrap-distance-right:9pt;mso-wrap-distance-top:0;position:absolute;z-index:251856896" coordorigin="0,0" coordsize="21600,21600">
                <v:shape id="_x0000_s1128" type="#_x0000_t75" style="width:7988;height:9553;left:13612;position:absolute" stroked="f">
                  <v:imagedata r:id="rId113" o:title="" cropleft="33010f"/>
                </v:shape>
                <v:shape id="_x0000_s1129" type="#_x0000_t75" style="width:7824;height:9537;left:13711;position:absolute;top:12063" stroked="f">
                  <v:imagedata r:id="rId113" o:title="" cropleft="-6617f" cropright="40289f"/>
                </v:shape>
                <v:shape id="_x0000_s1130" type="#_x0000_t75" style="width:8307;height:9245;position:absolute;top:112" stroked="f">
                  <v:imagedata r:id="rId114" o:title="" cropleft="30452f"/>
                </v:shape>
                <v:shape id="_x0000_s1131" type="#_x0000_t75" style="width:6632;height:9230;left:1675;position:absolute;top:12286" stroked="f">
                  <v:imagedata r:id="rId114" o:title="" cropleft="-1198f" cropright="38724f"/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inline distT="0" distB="0" distL="0" distR="0" wp14:anchorId="1E901C14" wp14:editId="03F14741">
            <wp:extent cx="3834082" cy="319626"/>
            <wp:effectExtent l="0" t="0" r="0" b="4445"/>
            <wp:docPr id="416164228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64228" name="صورة 416164228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19" cy="3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7C34" w14:textId="77777777" w:rsidR="00F9447C" w:rsidRDefault="00F9447C" w:rsidP="00F9447C">
      <w:pPr>
        <w:jc w:val="center"/>
        <w:rPr>
          <w:sz w:val="2"/>
          <w:szCs w:val="2"/>
          <w:rtl/>
        </w:rPr>
      </w:pPr>
    </w:p>
    <w:p w14:paraId="2D9FCC61" w14:textId="77777777" w:rsidR="00F9447C" w:rsidRDefault="00F9447C" w:rsidP="004E19B8">
      <w:pPr>
        <w:rPr>
          <w:sz w:val="2"/>
          <w:szCs w:val="2"/>
          <w:rtl/>
        </w:rPr>
      </w:pPr>
    </w:p>
    <w:p w14:paraId="667077E2" w14:textId="77777777" w:rsidR="00F9447C" w:rsidRDefault="00F9447C" w:rsidP="004E19B8">
      <w:pPr>
        <w:rPr>
          <w:sz w:val="2"/>
          <w:szCs w:val="2"/>
          <w:rtl/>
        </w:rPr>
      </w:pPr>
    </w:p>
    <w:p w14:paraId="03B4005B" w14:textId="77777777" w:rsidR="00F9447C" w:rsidRDefault="00F9447C" w:rsidP="004E19B8">
      <w:pPr>
        <w:rPr>
          <w:sz w:val="2"/>
          <w:szCs w:val="2"/>
          <w:rtl/>
        </w:rPr>
      </w:pPr>
    </w:p>
    <w:p w14:paraId="2B7E6213" w14:textId="77777777" w:rsidR="00F9447C" w:rsidRDefault="00AF7050" w:rsidP="004E19B8">
      <w:pPr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9968" behindDoc="0" locked="0" layoutInCell="1" allowOverlap="1" wp14:anchorId="1022E245" wp14:editId="254F34CE">
            <wp:simplePos x="0" y="0"/>
            <wp:positionH relativeFrom="margin">
              <wp:posOffset>6416675</wp:posOffset>
            </wp:positionH>
            <wp:positionV relativeFrom="paragraph">
              <wp:posOffset>18415</wp:posOffset>
            </wp:positionV>
            <wp:extent cx="423545" cy="423545"/>
            <wp:effectExtent l="0" t="0" r="0" b="0"/>
            <wp:wrapNone/>
            <wp:docPr id="158925228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52288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2016" behindDoc="0" locked="0" layoutInCell="1" allowOverlap="1" wp14:anchorId="6AA97E1A" wp14:editId="03579F4A">
            <wp:simplePos x="0" y="0"/>
            <wp:positionH relativeFrom="column">
              <wp:posOffset>2686050</wp:posOffset>
            </wp:positionH>
            <wp:positionV relativeFrom="paragraph">
              <wp:posOffset>14432</wp:posOffset>
            </wp:positionV>
            <wp:extent cx="431800" cy="431800"/>
            <wp:effectExtent l="0" t="0" r="6350" b="6350"/>
            <wp:wrapNone/>
            <wp:docPr id="63634340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43408" name="صورة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54387" w14:textId="77777777" w:rsidR="00F9447C" w:rsidRDefault="00F9447C" w:rsidP="004E19B8">
      <w:pPr>
        <w:rPr>
          <w:sz w:val="2"/>
          <w:szCs w:val="2"/>
          <w:rtl/>
        </w:rPr>
      </w:pPr>
    </w:p>
    <w:p w14:paraId="557C569A" w14:textId="77777777" w:rsidR="00F9447C" w:rsidRDefault="00F9447C" w:rsidP="004E19B8">
      <w:pPr>
        <w:rPr>
          <w:sz w:val="2"/>
          <w:szCs w:val="2"/>
          <w:rtl/>
        </w:rPr>
      </w:pPr>
    </w:p>
    <w:p w14:paraId="1E133381" w14:textId="77777777" w:rsidR="001B3294" w:rsidRDefault="001B3294" w:rsidP="004E19B8">
      <w:pPr>
        <w:rPr>
          <w:sz w:val="2"/>
          <w:szCs w:val="2"/>
          <w:rtl/>
        </w:rPr>
      </w:pPr>
    </w:p>
    <w:p w14:paraId="61ABA25E" w14:textId="77777777" w:rsidR="00D45BB9" w:rsidRDefault="00D45BB9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44EF93CD" w14:textId="77777777" w:rsidTr="00C67576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1080ED6F" w14:textId="77777777" w:rsidR="001B3294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3D216369" w14:textId="77777777" w:rsidR="001B329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أحوّطُ الإجابةَ الصحيحةَ : </w:t>
            </w:r>
          </w:p>
        </w:tc>
      </w:tr>
    </w:tbl>
    <w:p w14:paraId="36060573" w14:textId="77777777" w:rsidR="001B3294" w:rsidRDefault="001B3294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76AAFA14" w14:textId="77777777" w:rsidTr="00C67576">
        <w:trPr>
          <w:trHeight w:val="454"/>
        </w:trPr>
        <w:tc>
          <w:tcPr>
            <w:tcW w:w="567" w:type="dxa"/>
            <w:shd w:val="clear" w:color="auto" w:fill="CCFFCC"/>
            <w:vAlign w:val="center"/>
          </w:tcPr>
          <w:p w14:paraId="200BEEC9" w14:textId="77777777" w:rsidR="001B3294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4D45EFA" w14:textId="77777777" w:rsidR="001B329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أيّهما أقصرُ ؟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4C5B02" w14:textId="77777777" w:rsidR="001B3294" w:rsidRPr="00147FA5" w:rsidRDefault="001B3294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CCFFCC"/>
            <w:vAlign w:val="center"/>
          </w:tcPr>
          <w:p w14:paraId="264C52CA" w14:textId="77777777" w:rsidR="001B3294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910DAE9" w14:textId="77777777" w:rsidR="001B329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أيّهما أطولُ ؟</w:t>
            </w:r>
          </w:p>
        </w:tc>
      </w:tr>
    </w:tbl>
    <w:p w14:paraId="1848BE84" w14:textId="77777777" w:rsidR="001B3294" w:rsidRPr="001B3294" w:rsidRDefault="001B3294" w:rsidP="004E19B8">
      <w:pPr>
        <w:rPr>
          <w:sz w:val="2"/>
          <w:szCs w:val="2"/>
          <w:rtl/>
        </w:rPr>
      </w:pPr>
    </w:p>
    <w:p w14:paraId="39C17AFC" w14:textId="77777777" w:rsidR="001B3294" w:rsidRDefault="00AF7050" w:rsidP="004E19B8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4064" behindDoc="0" locked="0" layoutInCell="1" allowOverlap="1" wp14:anchorId="53868650" wp14:editId="6ADBA040">
            <wp:simplePos x="0" y="0"/>
            <wp:positionH relativeFrom="column">
              <wp:posOffset>714433</wp:posOffset>
            </wp:positionH>
            <wp:positionV relativeFrom="paragraph">
              <wp:posOffset>4906</wp:posOffset>
            </wp:positionV>
            <wp:extent cx="1709420" cy="719455"/>
            <wp:effectExtent l="0" t="0" r="5080" b="4445"/>
            <wp:wrapNone/>
            <wp:docPr id="780310811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10811" name="صورة 780310811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3040" behindDoc="0" locked="0" layoutInCell="1" allowOverlap="1" wp14:anchorId="069F9464" wp14:editId="330C6B6A">
            <wp:simplePos x="0" y="0"/>
            <wp:positionH relativeFrom="margin">
              <wp:posOffset>3754178</wp:posOffset>
            </wp:positionH>
            <wp:positionV relativeFrom="paragraph">
              <wp:posOffset>5368</wp:posOffset>
            </wp:positionV>
            <wp:extent cx="2901697" cy="720000"/>
            <wp:effectExtent l="0" t="0" r="0" b="4445"/>
            <wp:wrapNone/>
            <wp:docPr id="56669254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92541" name="صورة 65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1" t="44661" b="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7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7F5C1" w14:textId="77777777" w:rsidR="001B3294" w:rsidRDefault="001B3294" w:rsidP="004E19B8">
      <w:pPr>
        <w:rPr>
          <w:sz w:val="2"/>
          <w:szCs w:val="2"/>
          <w:rtl/>
        </w:rPr>
      </w:pPr>
    </w:p>
    <w:p w14:paraId="36BBCFA5" w14:textId="77777777" w:rsidR="001B3294" w:rsidRDefault="001B3294" w:rsidP="004E19B8">
      <w:pPr>
        <w:rPr>
          <w:sz w:val="2"/>
          <w:szCs w:val="2"/>
          <w:rtl/>
        </w:rPr>
      </w:pPr>
    </w:p>
    <w:p w14:paraId="5E19C14F" w14:textId="77777777" w:rsidR="001B3294" w:rsidRDefault="001B3294" w:rsidP="004E19B8">
      <w:pPr>
        <w:rPr>
          <w:sz w:val="2"/>
          <w:szCs w:val="2"/>
          <w:rtl/>
        </w:rPr>
      </w:pPr>
    </w:p>
    <w:p w14:paraId="1D19E1C5" w14:textId="77777777" w:rsidR="001B3294" w:rsidRDefault="001B3294" w:rsidP="004E19B8">
      <w:pPr>
        <w:rPr>
          <w:sz w:val="2"/>
          <w:szCs w:val="2"/>
          <w:rtl/>
        </w:rPr>
      </w:pPr>
    </w:p>
    <w:p w14:paraId="04F715E4" w14:textId="77777777" w:rsidR="001B3294" w:rsidRDefault="001B3294" w:rsidP="004E19B8">
      <w:pPr>
        <w:rPr>
          <w:sz w:val="2"/>
          <w:szCs w:val="2"/>
          <w:rtl/>
        </w:rPr>
      </w:pPr>
    </w:p>
    <w:p w14:paraId="160F7EB5" w14:textId="77777777" w:rsidR="00D45BB9" w:rsidRDefault="00D45BB9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60F225D4" w14:textId="77777777" w:rsidTr="00C67576">
        <w:trPr>
          <w:trHeight w:val="454"/>
        </w:trPr>
        <w:tc>
          <w:tcPr>
            <w:tcW w:w="567" w:type="dxa"/>
            <w:shd w:val="clear" w:color="auto" w:fill="CCFFCC"/>
            <w:vAlign w:val="center"/>
          </w:tcPr>
          <w:p w14:paraId="6B7CA60A" w14:textId="77777777" w:rsidR="001B3294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7FAC7FE" w14:textId="77777777" w:rsidR="001B329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أيّهما </w:t>
            </w:r>
            <w:r w:rsidR="005B1C90"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أثقلُ</w: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D72693" w14:textId="77777777" w:rsidR="001B3294" w:rsidRPr="00147FA5" w:rsidRDefault="001B3294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CCFFCC"/>
            <w:vAlign w:val="center"/>
          </w:tcPr>
          <w:p w14:paraId="0AEFC44D" w14:textId="77777777" w:rsidR="001B3294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B4A6ADB" w14:textId="77777777" w:rsidR="001B3294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أيّهما </w:t>
            </w:r>
            <w:r w:rsidR="005B1C90"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أخفُ</w:t>
            </w: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</w:tr>
    </w:tbl>
    <w:p w14:paraId="44A220CA" w14:textId="77777777" w:rsidR="001B3294" w:rsidRDefault="00AF7050" w:rsidP="004E19B8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5088" behindDoc="0" locked="0" layoutInCell="1" allowOverlap="1" wp14:anchorId="7E8185FD" wp14:editId="49FE3BDD">
            <wp:simplePos x="0" y="0"/>
            <wp:positionH relativeFrom="column">
              <wp:posOffset>3926103</wp:posOffset>
            </wp:positionH>
            <wp:positionV relativeFrom="paragraph">
              <wp:posOffset>39890</wp:posOffset>
            </wp:positionV>
            <wp:extent cx="2296095" cy="720000"/>
            <wp:effectExtent l="0" t="0" r="0" b="4445"/>
            <wp:wrapNone/>
            <wp:docPr id="2052455710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55710" name="صورة 2052455710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9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6112" behindDoc="0" locked="0" layoutInCell="1" allowOverlap="1" wp14:anchorId="394B57FD" wp14:editId="1A7B626C">
            <wp:simplePos x="0" y="0"/>
            <wp:positionH relativeFrom="column">
              <wp:posOffset>115051</wp:posOffset>
            </wp:positionH>
            <wp:positionV relativeFrom="paragraph">
              <wp:posOffset>30191</wp:posOffset>
            </wp:positionV>
            <wp:extent cx="2672390" cy="720000"/>
            <wp:effectExtent l="0" t="0" r="0" b="4445"/>
            <wp:wrapNone/>
            <wp:docPr id="192030604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06049" name="صورة 1920306049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0B901" w14:textId="77777777" w:rsidR="001B3294" w:rsidRDefault="001B3294" w:rsidP="004E19B8">
      <w:pPr>
        <w:rPr>
          <w:sz w:val="2"/>
          <w:szCs w:val="2"/>
          <w:rtl/>
        </w:rPr>
      </w:pPr>
    </w:p>
    <w:p w14:paraId="54562A1D" w14:textId="77777777" w:rsidR="001B3294" w:rsidRDefault="001B3294" w:rsidP="004E19B8">
      <w:pPr>
        <w:rPr>
          <w:sz w:val="2"/>
          <w:szCs w:val="2"/>
          <w:rtl/>
        </w:rPr>
      </w:pPr>
    </w:p>
    <w:p w14:paraId="089A70B5" w14:textId="77777777" w:rsidR="001B3294" w:rsidRDefault="001B3294" w:rsidP="004E19B8">
      <w:pPr>
        <w:rPr>
          <w:sz w:val="2"/>
          <w:szCs w:val="2"/>
          <w:rtl/>
        </w:rPr>
      </w:pPr>
    </w:p>
    <w:p w14:paraId="27E27EE3" w14:textId="77777777" w:rsidR="001B3294" w:rsidRDefault="001B3294" w:rsidP="004E19B8">
      <w:pPr>
        <w:rPr>
          <w:sz w:val="2"/>
          <w:szCs w:val="2"/>
          <w:rtl/>
        </w:rPr>
      </w:pPr>
    </w:p>
    <w:p w14:paraId="372A879B" w14:textId="77777777" w:rsidR="00C67576" w:rsidRDefault="00C67576" w:rsidP="004E19B8">
      <w:pPr>
        <w:rPr>
          <w:sz w:val="2"/>
          <w:szCs w:val="2"/>
          <w:rtl/>
        </w:rPr>
      </w:pPr>
    </w:p>
    <w:p w14:paraId="75A12789" w14:textId="77777777" w:rsidR="000D5838" w:rsidRDefault="000D5838" w:rsidP="004E19B8">
      <w:pPr>
        <w:rPr>
          <w:sz w:val="2"/>
          <w:szCs w:val="2"/>
          <w:rtl/>
        </w:rPr>
      </w:pPr>
    </w:p>
    <w:p w14:paraId="4276B7FE" w14:textId="77777777" w:rsidR="00D45BB9" w:rsidRDefault="00D45BB9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38A01CE9" w14:textId="77777777" w:rsidTr="00C67576">
        <w:trPr>
          <w:trHeight w:val="454"/>
        </w:trPr>
        <w:tc>
          <w:tcPr>
            <w:tcW w:w="567" w:type="dxa"/>
            <w:shd w:val="clear" w:color="auto" w:fill="CCFFCC"/>
            <w:vAlign w:val="center"/>
          </w:tcPr>
          <w:p w14:paraId="5F7D6376" w14:textId="77777777" w:rsidR="005B1C90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5D9E0D" w14:textId="77777777" w:rsidR="005B1C90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أحوّطُ الشيءَ الذي سِعتهُ أكبرُ ؟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A85400C" w14:textId="77777777" w:rsidR="005B1C90" w:rsidRPr="00147FA5" w:rsidRDefault="005B1C90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CCFFCC"/>
            <w:vAlign w:val="center"/>
          </w:tcPr>
          <w:p w14:paraId="14F6F8B5" w14:textId="77777777" w:rsidR="005B1C90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1B00441" w14:textId="77777777" w:rsidR="005B1C90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C6757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أحوّطُ الشيءَ الذي سِعتهُ أقلُ ؟</w:t>
            </w:r>
          </w:p>
        </w:tc>
      </w:tr>
    </w:tbl>
    <w:p w14:paraId="7181F4AD" w14:textId="77777777" w:rsidR="005B1C90" w:rsidRDefault="005B1C90" w:rsidP="004E19B8">
      <w:pPr>
        <w:rPr>
          <w:sz w:val="2"/>
          <w:szCs w:val="2"/>
          <w:rtl/>
        </w:rPr>
      </w:pPr>
    </w:p>
    <w:p w14:paraId="21948F7B" w14:textId="77777777" w:rsidR="005B1C90" w:rsidRDefault="00AF7050" w:rsidP="004E19B8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7136" behindDoc="0" locked="0" layoutInCell="1" allowOverlap="1" wp14:anchorId="0A7B9717" wp14:editId="425FF644">
            <wp:simplePos x="0" y="0"/>
            <wp:positionH relativeFrom="column">
              <wp:posOffset>4414462</wp:posOffset>
            </wp:positionH>
            <wp:positionV relativeFrom="paragraph">
              <wp:posOffset>5080</wp:posOffset>
            </wp:positionV>
            <wp:extent cx="1483615" cy="900000"/>
            <wp:effectExtent l="0" t="0" r="2540" b="0"/>
            <wp:wrapNone/>
            <wp:docPr id="149144317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4317" name="صورة 149144317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1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8160" behindDoc="0" locked="0" layoutInCell="1" allowOverlap="1" wp14:anchorId="76776F48" wp14:editId="5EF52287">
            <wp:simplePos x="0" y="0"/>
            <wp:positionH relativeFrom="column">
              <wp:posOffset>655840</wp:posOffset>
            </wp:positionH>
            <wp:positionV relativeFrom="paragraph">
              <wp:posOffset>4676</wp:posOffset>
            </wp:positionV>
            <wp:extent cx="1600001" cy="900000"/>
            <wp:effectExtent l="0" t="0" r="635" b="0"/>
            <wp:wrapNone/>
            <wp:docPr id="632753805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53805" name="صورة 632753805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0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1141C" w14:textId="77777777" w:rsidR="005B1C90" w:rsidRDefault="005B1C90" w:rsidP="004E19B8">
      <w:pPr>
        <w:rPr>
          <w:sz w:val="2"/>
          <w:szCs w:val="2"/>
          <w:rtl/>
        </w:rPr>
      </w:pPr>
    </w:p>
    <w:p w14:paraId="507D5960" w14:textId="77777777" w:rsidR="005B1C90" w:rsidRDefault="005B1C90" w:rsidP="004E19B8">
      <w:pPr>
        <w:rPr>
          <w:sz w:val="2"/>
          <w:szCs w:val="2"/>
          <w:rtl/>
        </w:rPr>
      </w:pPr>
    </w:p>
    <w:p w14:paraId="73DAA498" w14:textId="77777777" w:rsidR="005B1C90" w:rsidRDefault="005B1C90" w:rsidP="004E19B8">
      <w:pPr>
        <w:rPr>
          <w:sz w:val="2"/>
          <w:szCs w:val="2"/>
          <w:rtl/>
        </w:rPr>
      </w:pPr>
    </w:p>
    <w:p w14:paraId="25E94A90" w14:textId="77777777" w:rsidR="005B1C90" w:rsidRDefault="005B1C90" w:rsidP="004E19B8">
      <w:pPr>
        <w:rPr>
          <w:sz w:val="2"/>
          <w:szCs w:val="2"/>
          <w:rtl/>
        </w:rPr>
      </w:pPr>
    </w:p>
    <w:p w14:paraId="01DE4D02" w14:textId="77777777" w:rsidR="005B1C90" w:rsidRDefault="005B1C90" w:rsidP="004E19B8">
      <w:pPr>
        <w:rPr>
          <w:sz w:val="2"/>
          <w:szCs w:val="2"/>
          <w:rtl/>
        </w:rPr>
      </w:pPr>
    </w:p>
    <w:p w14:paraId="483CFF45" w14:textId="77777777" w:rsidR="005B1C90" w:rsidRDefault="005B1C90" w:rsidP="004E19B8">
      <w:pPr>
        <w:rPr>
          <w:sz w:val="2"/>
          <w:szCs w:val="2"/>
          <w:rtl/>
        </w:rPr>
      </w:pPr>
    </w:p>
    <w:p w14:paraId="6719E716" w14:textId="77777777" w:rsidR="005B1C90" w:rsidRDefault="005B1C90" w:rsidP="004E19B8">
      <w:pPr>
        <w:rPr>
          <w:sz w:val="2"/>
          <w:szCs w:val="2"/>
          <w:rtl/>
        </w:rPr>
      </w:pPr>
    </w:p>
    <w:p w14:paraId="67C332D9" w14:textId="77777777" w:rsidR="005B1C90" w:rsidRDefault="00AF7050" w:rsidP="004E19B8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3A7B2B" wp14:editId="47941090">
                <wp:simplePos x="0" y="0"/>
                <wp:positionH relativeFrom="margin">
                  <wp:align>center</wp:align>
                </wp:positionH>
                <wp:positionV relativeFrom="paragraph">
                  <wp:posOffset>159968</wp:posOffset>
                </wp:positionV>
                <wp:extent cx="2184400" cy="537210"/>
                <wp:effectExtent l="0" t="0" r="0" b="0"/>
                <wp:wrapNone/>
                <wp:docPr id="33228201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B8DEB" w14:textId="77777777" w:rsidR="00C67576" w:rsidRDefault="00AF7050" w:rsidP="00C67576">
                            <w:pPr>
                              <w:pStyle w:val="a4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6F80312E" w14:textId="77777777" w:rsidR="00C67576" w:rsidRDefault="00C67576" w:rsidP="00C67576">
                            <w:pPr>
                              <w:pStyle w:val="a4"/>
                              <w:jc w:val="center"/>
                            </w:pPr>
                            <w:hyperlink r:id="rId122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3EBB67C" w14:textId="77777777" w:rsidR="00C67576" w:rsidRPr="00293F76" w:rsidRDefault="00C67576" w:rsidP="00C67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A7B2B" id="_x0000_s1106" type="#_x0000_t202" style="position:absolute;left:0;text-align:left;margin-left:0;margin-top:12.6pt;width:172pt;height:42.3pt;z-index:251870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oWPiFgIAAC8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" filled="f" stroked="f" strokeweight=".5pt">
                <v:textbox>
                  <w:txbxContent>
                    <w:p w14:paraId="0AFB8DEB" w14:textId="77777777" w:rsidR="00C67576" w:rsidRDefault="00AF7050" w:rsidP="00C67576">
                      <w:pPr>
                        <w:pStyle w:val="a4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6F80312E" w14:textId="77777777" w:rsidR="00C67576" w:rsidRDefault="00C67576" w:rsidP="00C67576">
                      <w:pPr>
                        <w:pStyle w:val="a4"/>
                        <w:jc w:val="center"/>
                      </w:pPr>
                      <w:hyperlink r:id="rId123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3EBB67C" w14:textId="77777777" w:rsidR="00C67576" w:rsidRPr="00293F76" w:rsidRDefault="00C67576" w:rsidP="00C675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29256" w14:textId="77777777" w:rsidR="005B1C90" w:rsidRDefault="005B1C90" w:rsidP="004E19B8">
      <w:pPr>
        <w:rPr>
          <w:sz w:val="2"/>
          <w:szCs w:val="2"/>
          <w:rtl/>
        </w:rPr>
      </w:pPr>
    </w:p>
    <w:p w14:paraId="1A34CF7A" w14:textId="77777777" w:rsidR="00C67576" w:rsidRDefault="00C67576" w:rsidP="004E19B8">
      <w:pPr>
        <w:rPr>
          <w:sz w:val="2"/>
          <w:szCs w:val="2"/>
          <w:rtl/>
        </w:rPr>
      </w:pPr>
    </w:p>
    <w:p w14:paraId="770833D0" w14:textId="77777777" w:rsidR="004E19B8" w:rsidRDefault="004E19B8" w:rsidP="00977D82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2304EACD" w14:textId="77777777" w:rsidTr="00750E94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10B8B11F" w14:textId="77777777" w:rsidR="00977D82" w:rsidRPr="009053C3" w:rsidRDefault="00AF7050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</w:t>
            </w:r>
            <w:r w:rsidR="00F755A1">
              <w:rPr>
                <w:rFonts w:ascii="M-Saber" w:hAnsi="M-Saber" w:cs="Generator 2005" w:hint="cs"/>
                <w:sz w:val="28"/>
                <w:szCs w:val="28"/>
                <w:rtl/>
              </w:rPr>
              <w:t>3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86F9DCC" w14:textId="77777777" w:rsidR="00977D82" w:rsidRPr="009053C3" w:rsidRDefault="00977D82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D05630B" w14:textId="77777777" w:rsidR="00977D82" w:rsidRPr="009053C3" w:rsidRDefault="00977D82" w:rsidP="00750E94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22B55EDC" w14:textId="77777777" w:rsidR="00977D82" w:rsidRPr="00EF0A4E" w:rsidRDefault="00AF7050" w:rsidP="00750E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0EB07BE3" w14:textId="77777777" w:rsidR="004E19B8" w:rsidRDefault="004E19B8" w:rsidP="004E19B8">
      <w:pPr>
        <w:jc w:val="center"/>
        <w:rPr>
          <w:sz w:val="6"/>
          <w:szCs w:val="6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5E407F0F" w14:textId="77777777" w:rsidTr="00750E94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238D7CE6" w14:textId="77777777" w:rsidR="00977D82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05FD3756" w14:textId="77777777" w:rsidR="00977D82" w:rsidRPr="00E70D74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E70D74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رأى أسامةُ هذا النمطَ. أحوّط الشكلَ التاليَ فيهِ.</w:t>
            </w:r>
          </w:p>
        </w:tc>
      </w:tr>
    </w:tbl>
    <w:p w14:paraId="6B5751B7" w14:textId="77777777" w:rsidR="00977D82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2256" behindDoc="0" locked="0" layoutInCell="1" allowOverlap="1" wp14:anchorId="164C4C64" wp14:editId="1C6C5B24">
            <wp:simplePos x="0" y="0"/>
            <wp:positionH relativeFrom="page">
              <wp:posOffset>678971</wp:posOffset>
            </wp:positionH>
            <wp:positionV relativeFrom="paragraph">
              <wp:posOffset>73827</wp:posOffset>
            </wp:positionV>
            <wp:extent cx="1155627" cy="919396"/>
            <wp:effectExtent l="0" t="0" r="6985" b="0"/>
            <wp:wrapNone/>
            <wp:docPr id="589688473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88473" name="صورة 91251249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562" r="76963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27" cy="91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6CF92" w14:textId="77777777" w:rsidR="00977D82" w:rsidRPr="00977D82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1232" behindDoc="0" locked="0" layoutInCell="1" allowOverlap="1" wp14:anchorId="1BEFBBB9" wp14:editId="570170E3">
            <wp:simplePos x="0" y="0"/>
            <wp:positionH relativeFrom="margin">
              <wp:align>right</wp:align>
            </wp:positionH>
            <wp:positionV relativeFrom="paragraph">
              <wp:posOffset>80853</wp:posOffset>
            </wp:positionV>
            <wp:extent cx="4973440" cy="735330"/>
            <wp:effectExtent l="0" t="0" r="0" b="7620"/>
            <wp:wrapNone/>
            <wp:docPr id="91251249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1249" name="صورة 91251249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4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40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D1B5" w14:textId="77777777" w:rsidR="00977D82" w:rsidRDefault="00977D82" w:rsidP="004E19B8">
      <w:pPr>
        <w:jc w:val="center"/>
        <w:rPr>
          <w:sz w:val="6"/>
          <w:szCs w:val="6"/>
          <w:rtl/>
        </w:rPr>
      </w:pPr>
    </w:p>
    <w:p w14:paraId="6E3AD309" w14:textId="77777777" w:rsidR="00977D82" w:rsidRDefault="00977D82" w:rsidP="004E19B8">
      <w:pPr>
        <w:jc w:val="center"/>
        <w:rPr>
          <w:sz w:val="6"/>
          <w:szCs w:val="6"/>
          <w:rtl/>
        </w:rPr>
      </w:pPr>
    </w:p>
    <w:p w14:paraId="61BEE8A5" w14:textId="77777777" w:rsidR="00977D82" w:rsidRDefault="00977D82" w:rsidP="004E19B8">
      <w:pPr>
        <w:jc w:val="center"/>
        <w:rPr>
          <w:sz w:val="6"/>
          <w:szCs w:val="6"/>
          <w:rtl/>
        </w:rPr>
      </w:pPr>
    </w:p>
    <w:p w14:paraId="73EFDCD4" w14:textId="77777777" w:rsidR="00977D82" w:rsidRDefault="00977D82" w:rsidP="004E19B8">
      <w:pPr>
        <w:jc w:val="center"/>
        <w:rPr>
          <w:sz w:val="6"/>
          <w:szCs w:val="6"/>
          <w:rtl/>
        </w:rPr>
      </w:pPr>
    </w:p>
    <w:p w14:paraId="53F79784" w14:textId="77777777" w:rsidR="00977D82" w:rsidRDefault="00977D82" w:rsidP="004E19B8">
      <w:pPr>
        <w:jc w:val="center"/>
        <w:rPr>
          <w:sz w:val="6"/>
          <w:szCs w:val="6"/>
          <w:rtl/>
        </w:rPr>
      </w:pPr>
    </w:p>
    <w:p w14:paraId="5C7C8F5F" w14:textId="77777777" w:rsidR="00977D82" w:rsidRDefault="00977D82" w:rsidP="00C871BF">
      <w:pPr>
        <w:rPr>
          <w:sz w:val="6"/>
          <w:szCs w:val="6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2EF42E3F" w14:textId="77777777" w:rsidTr="00750E94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31952959" w14:textId="77777777" w:rsidR="00E47DC1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25FFC25" w14:textId="77777777" w:rsidR="00E47DC1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أستخدمُ العد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القفزي</w:t>
            </w:r>
            <w:proofErr w:type="spellEnd"/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لإيجاد ما يلي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58F5D9" w14:textId="77777777" w:rsidR="00E47DC1" w:rsidRPr="00147FA5" w:rsidRDefault="00E47DC1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E7D09D" w:themeFill="accent4" w:themeFillTint="99"/>
            <w:vAlign w:val="center"/>
          </w:tcPr>
          <w:p w14:paraId="2ADC80F1" w14:textId="77777777" w:rsidR="00E47DC1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4B61CF" w14:textId="77777777" w:rsidR="00E47DC1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أحوّطُ الم</w:t>
            </w:r>
            <w:r w:rsidR="00E70D74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ُ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</w:t>
            </w:r>
            <w:r w:rsidR="00E70D74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َ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س</w:t>
            </w:r>
            <w:r w:rsidR="00E70D74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مات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ِ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التي تتدحرج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ُ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</w:tbl>
    <w:p w14:paraId="689EFDE0" w14:textId="77777777" w:rsidR="00977D82" w:rsidRPr="00E47DC1" w:rsidRDefault="00AF7050" w:rsidP="004E19B8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3280" behindDoc="0" locked="0" layoutInCell="1" allowOverlap="1" wp14:anchorId="6D5495A5" wp14:editId="60FDCB55">
            <wp:simplePos x="0" y="0"/>
            <wp:positionH relativeFrom="margin">
              <wp:posOffset>3798778</wp:posOffset>
            </wp:positionH>
            <wp:positionV relativeFrom="paragraph">
              <wp:posOffset>102100</wp:posOffset>
            </wp:positionV>
            <wp:extent cx="2870510" cy="463973"/>
            <wp:effectExtent l="0" t="0" r="6350" b="0"/>
            <wp:wrapNone/>
            <wp:docPr id="709777159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77159" name="صورة 709777159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10" cy="46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E7628" w14:textId="77777777" w:rsidR="004E19B8" w:rsidRDefault="00AF7050" w:rsidP="004E19B8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6352" behindDoc="0" locked="0" layoutInCell="1" allowOverlap="1" wp14:anchorId="036E6768" wp14:editId="3D81A6FF">
            <wp:simplePos x="0" y="0"/>
            <wp:positionH relativeFrom="margin">
              <wp:posOffset>1237937</wp:posOffset>
            </wp:positionH>
            <wp:positionV relativeFrom="paragraph">
              <wp:posOffset>2540</wp:posOffset>
            </wp:positionV>
            <wp:extent cx="829455" cy="539696"/>
            <wp:effectExtent l="0" t="0" r="0" b="0"/>
            <wp:wrapNone/>
            <wp:docPr id="204596049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60497" name="صورة 247225931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0" t="41951" r="37181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55" cy="53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4304" behindDoc="0" locked="0" layoutInCell="1" allowOverlap="1" wp14:anchorId="31F0508A" wp14:editId="6B4E980B">
            <wp:simplePos x="0" y="0"/>
            <wp:positionH relativeFrom="margin">
              <wp:posOffset>2627599</wp:posOffset>
            </wp:positionH>
            <wp:positionV relativeFrom="paragraph">
              <wp:posOffset>2540</wp:posOffset>
            </wp:positionV>
            <wp:extent cx="545269" cy="540000"/>
            <wp:effectExtent l="0" t="0" r="7620" b="0"/>
            <wp:wrapNone/>
            <wp:docPr id="163932714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27143" name="صورة 247225931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4" t="41951" r="7431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5328" behindDoc="0" locked="0" layoutInCell="1" allowOverlap="1" wp14:anchorId="412BDD00" wp14:editId="4ACA1E58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664564" cy="539750"/>
            <wp:effectExtent l="0" t="0" r="2540" b="0"/>
            <wp:wrapNone/>
            <wp:docPr id="176669341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93417" name="صورة 247225931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41951" r="74121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4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7B912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6DD3A786" w14:textId="77777777" w:rsidR="004E19B8" w:rsidRDefault="004E19B8" w:rsidP="004E19B8">
      <w:pPr>
        <w:rPr>
          <w:sz w:val="6"/>
          <w:szCs w:val="6"/>
          <w:rtl/>
        </w:rPr>
      </w:pPr>
    </w:p>
    <w:p w14:paraId="6BCEC486" w14:textId="77777777" w:rsidR="00E70D74" w:rsidRDefault="00E70D74" w:rsidP="004E19B8">
      <w:pPr>
        <w:rPr>
          <w:sz w:val="2"/>
          <w:szCs w:val="2"/>
          <w:rtl/>
        </w:rPr>
      </w:pPr>
    </w:p>
    <w:p w14:paraId="76564AD4" w14:textId="77777777" w:rsidR="00E70D74" w:rsidRDefault="00E70D74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7D1CA70B" w14:textId="77777777" w:rsidTr="00750E94">
        <w:trPr>
          <w:trHeight w:val="56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6781947C" w14:textId="77777777" w:rsidR="00E70D74" w:rsidRPr="00E76EAD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712A416B" w14:textId="77777777" w:rsidR="00E70D74" w:rsidRPr="00E548A4" w:rsidRDefault="00AF7050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أحوّطُ الأشياءَ</w:t>
            </w: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 xml:space="preserve"> الّتي لهَا الشّكلُ نفسُهُ :</w:t>
            </w:r>
          </w:p>
        </w:tc>
      </w:tr>
    </w:tbl>
    <w:p w14:paraId="4F4156E4" w14:textId="77777777" w:rsidR="00E70D74" w:rsidRPr="00E70D74" w:rsidRDefault="00E70D74" w:rsidP="004E19B8">
      <w:pPr>
        <w:rPr>
          <w:sz w:val="2"/>
          <w:szCs w:val="2"/>
          <w:rtl/>
        </w:rPr>
      </w:pPr>
    </w:p>
    <w:p w14:paraId="18AF5973" w14:textId="77777777" w:rsidR="004E19B8" w:rsidRPr="00C871BF" w:rsidRDefault="00AF7050" w:rsidP="00C871BF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inline distT="0" distB="0" distL="0" distR="0" wp14:anchorId="46FAEB89" wp14:editId="232AD13F">
            <wp:extent cx="5279754" cy="811843"/>
            <wp:effectExtent l="0" t="0" r="0" b="7620"/>
            <wp:docPr id="1746839353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39353" name="صورة 1746839353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69" cy="83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1F3F5E95" w14:textId="77777777" w:rsidTr="00C871BF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1A07447B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23DAE2E6" w14:textId="77777777" w:rsidR="004E19B8" w:rsidRPr="00B55B24" w:rsidRDefault="00AF7050" w:rsidP="007561C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عدد الأضلاع والرؤوس :</w:t>
            </w:r>
          </w:p>
        </w:tc>
      </w:tr>
    </w:tbl>
    <w:p w14:paraId="5D1C497A" w14:textId="77777777" w:rsidR="004E19B8" w:rsidRDefault="00AF7050" w:rsidP="004E19B8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80448" behindDoc="0" locked="0" layoutInCell="1" allowOverlap="1" wp14:anchorId="3CAA15A2" wp14:editId="640CC715">
            <wp:simplePos x="0" y="0"/>
            <wp:positionH relativeFrom="margin">
              <wp:posOffset>2750060</wp:posOffset>
            </wp:positionH>
            <wp:positionV relativeFrom="paragraph">
              <wp:posOffset>5475</wp:posOffset>
            </wp:positionV>
            <wp:extent cx="423545" cy="423545"/>
            <wp:effectExtent l="0" t="0" r="0" b="0"/>
            <wp:wrapNone/>
            <wp:docPr id="105748929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89294" name="صورة 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9424" behindDoc="0" locked="0" layoutInCell="1" allowOverlap="1" wp14:anchorId="593E6BA9" wp14:editId="4AB515F9">
            <wp:simplePos x="0" y="0"/>
            <wp:positionH relativeFrom="margin">
              <wp:align>right</wp:align>
            </wp:positionH>
            <wp:positionV relativeFrom="paragraph">
              <wp:posOffset>3716</wp:posOffset>
            </wp:positionV>
            <wp:extent cx="431800" cy="431800"/>
            <wp:effectExtent l="0" t="0" r="6350" b="6350"/>
            <wp:wrapNone/>
            <wp:docPr id="204537174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71744" name="صورة 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8400" behindDoc="0" locked="0" layoutInCell="1" allowOverlap="1" wp14:anchorId="2018DAA9" wp14:editId="748939C4">
            <wp:simplePos x="0" y="0"/>
            <wp:positionH relativeFrom="column">
              <wp:posOffset>4276090</wp:posOffset>
            </wp:positionH>
            <wp:positionV relativeFrom="paragraph">
              <wp:posOffset>102235</wp:posOffset>
            </wp:positionV>
            <wp:extent cx="2212683" cy="1080000"/>
            <wp:effectExtent l="0" t="0" r="0" b="6350"/>
            <wp:wrapNone/>
            <wp:docPr id="1658444101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44101" name="صورة 1658444101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68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BB4E0" w14:textId="77777777" w:rsidR="004E19B8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7376" behindDoc="0" locked="0" layoutInCell="1" allowOverlap="1" wp14:anchorId="4F7A1322" wp14:editId="1DFA0A5D">
            <wp:simplePos x="0" y="0"/>
            <wp:positionH relativeFrom="margin">
              <wp:posOffset>-635</wp:posOffset>
            </wp:positionH>
            <wp:positionV relativeFrom="paragraph">
              <wp:posOffset>-15240</wp:posOffset>
            </wp:positionV>
            <wp:extent cx="2392680" cy="1079500"/>
            <wp:effectExtent l="0" t="0" r="7620" b="6350"/>
            <wp:wrapNone/>
            <wp:docPr id="2141220364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20364" name="صورة 2141220364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6A9E7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5100C30E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2547DC82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50E33AB2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384FA5D7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629A0783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4A1F27B2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2842C237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242176B3" w14:textId="77777777" w:rsidR="00534428" w:rsidRDefault="00AF7050" w:rsidP="00C871BF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81472" behindDoc="0" locked="0" layoutInCell="1" allowOverlap="1" wp14:anchorId="4CAA5263" wp14:editId="6879A69F">
            <wp:simplePos x="0" y="0"/>
            <wp:positionH relativeFrom="column">
              <wp:posOffset>4733925</wp:posOffset>
            </wp:positionH>
            <wp:positionV relativeFrom="paragraph">
              <wp:posOffset>451485</wp:posOffset>
            </wp:positionV>
            <wp:extent cx="756388" cy="900000"/>
            <wp:effectExtent l="4445" t="0" r="0" b="0"/>
            <wp:wrapNone/>
            <wp:docPr id="1934915751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15751" name="صورة 1934915751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r="726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38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08572DD8" w14:textId="77777777" w:rsidTr="00750E94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32D365C7" w14:textId="77777777" w:rsidR="00534428" w:rsidRPr="00EC79FC" w:rsidRDefault="00AF7050" w:rsidP="00750E94">
            <w:pPr>
              <w:pStyle w:val="a7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و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2F45855" w14:textId="77777777" w:rsidR="00534428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ألوّنُ نصفَ الشكلِ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2EDBB4D" w14:textId="77777777" w:rsidR="00534428" w:rsidRPr="00147FA5" w:rsidRDefault="00534428" w:rsidP="00750E94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E7D09D" w:themeFill="accent4" w:themeFillTint="99"/>
            <w:vAlign w:val="center"/>
          </w:tcPr>
          <w:p w14:paraId="15374D92" w14:textId="77777777" w:rsidR="00534428" w:rsidRPr="00EC79FC" w:rsidRDefault="00AF7050" w:rsidP="00750E94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ز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5A7904B" w14:textId="77777777" w:rsidR="00534428" w:rsidRPr="00C67576" w:rsidRDefault="00AF7050" w:rsidP="00750E94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الكسرَ :</w:t>
            </w:r>
          </w:p>
        </w:tc>
      </w:tr>
    </w:tbl>
    <w:p w14:paraId="13866B79" w14:textId="77777777" w:rsidR="00534428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82496" behindDoc="0" locked="0" layoutInCell="1" allowOverlap="1" wp14:anchorId="31868255" wp14:editId="61D2A10F">
            <wp:simplePos x="0" y="0"/>
            <wp:positionH relativeFrom="column">
              <wp:posOffset>1482725</wp:posOffset>
            </wp:positionH>
            <wp:positionV relativeFrom="paragraph">
              <wp:posOffset>43180</wp:posOffset>
            </wp:positionV>
            <wp:extent cx="775971" cy="720000"/>
            <wp:effectExtent l="0" t="0" r="5080" b="4445"/>
            <wp:wrapNone/>
            <wp:docPr id="117476113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6113" name="صورة 117476113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5B6AF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6FCE141D" w14:textId="77777777" w:rsidR="00534428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FAC3C6" wp14:editId="6B35763E">
                <wp:simplePos x="0" y="0"/>
                <wp:positionH relativeFrom="margin">
                  <wp:posOffset>209821</wp:posOffset>
                </wp:positionH>
                <wp:positionV relativeFrom="paragraph">
                  <wp:posOffset>23891</wp:posOffset>
                </wp:positionV>
                <wp:extent cx="1169233" cy="309245"/>
                <wp:effectExtent l="0" t="0" r="0" b="0"/>
                <wp:wrapNone/>
                <wp:docPr id="1577590069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233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A3AEF" w14:textId="77777777" w:rsidR="00C57933" w:rsidRPr="00C57933" w:rsidRDefault="00AF7050" w:rsidP="00C57933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57933">
                              <w:rPr>
                                <w:rFonts w:ascii="IRLotus" w:hAnsi="IRLotus" w:cs="IRLotu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AC3C6" id="مربع نص 82" o:spid="_x0000_s1107" type="#_x0000_t202" style="position:absolute;left:0;text-align:left;margin-left:16.5pt;margin-top:1.9pt;width:92.05pt;height:24.35pt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" filled="f" stroked="f" strokeweight=".5pt">
                <v:textbox>
                  <w:txbxContent>
                    <w:p w14:paraId="229A3AEF" w14:textId="77777777" w:rsidR="00C57933" w:rsidRPr="00C57933" w:rsidRDefault="00AF7050" w:rsidP="00C57933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18"/>
                          <w:szCs w:val="18"/>
                        </w:rPr>
                      </w:pPr>
                      <w:r w:rsidRPr="00C57933">
                        <w:rPr>
                          <w:rFonts w:ascii="IRLotus" w:hAnsi="IRLotus" w:cs="IRLotus"/>
                          <w:b/>
                          <w:bCs/>
                          <w:sz w:val="18"/>
                          <w:szCs w:val="18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693BF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5BBEDFED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44A16342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7E69C4D9" w14:textId="77777777" w:rsidR="00534428" w:rsidRDefault="00534428" w:rsidP="00C871BF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798F1712" w14:textId="77777777" w:rsidTr="00C871BF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3AB1ABEC" w14:textId="77777777" w:rsidR="00534428" w:rsidRPr="006B5D4F" w:rsidRDefault="00AF7050" w:rsidP="00750E94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حـ</w:t>
            </w:r>
          </w:p>
        </w:tc>
        <w:tc>
          <w:tcPr>
            <w:tcW w:w="10205" w:type="dxa"/>
            <w:shd w:val="clear" w:color="auto" w:fill="F2F2F2" w:themeFill="background1" w:themeFillShade="F2"/>
            <w:vAlign w:val="center"/>
          </w:tcPr>
          <w:p w14:paraId="4D1D5693" w14:textId="77777777" w:rsidR="00534428" w:rsidRPr="00B55B24" w:rsidRDefault="00AF7050" w:rsidP="00750E94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أعدّ ثمَ أكتبُ المجموعَ :</w:t>
            </w:r>
          </w:p>
        </w:tc>
      </w:tr>
    </w:tbl>
    <w:p w14:paraId="01750D4C" w14:textId="77777777" w:rsidR="00534428" w:rsidRDefault="00AF7050" w:rsidP="004E19B8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w:lastRenderedPageBreak/>
        <w:drawing>
          <wp:inline distT="0" distB="0" distL="0" distR="0" wp14:anchorId="7D061757" wp14:editId="6DBA5751">
            <wp:extent cx="4866515" cy="978544"/>
            <wp:effectExtent l="0" t="0" r="0" b="0"/>
            <wp:docPr id="162415376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53764" name="صورة 1624153764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55" cy="9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C48D" w14:textId="77777777" w:rsidR="00C871BF" w:rsidRDefault="00C871BF" w:rsidP="004E19B8">
      <w:pPr>
        <w:jc w:val="center"/>
        <w:rPr>
          <w:noProof/>
          <w:sz w:val="2"/>
          <w:szCs w:val="2"/>
          <w:rtl/>
          <w:lang w:val="ar-SA"/>
        </w:rPr>
      </w:pPr>
    </w:p>
    <w:p w14:paraId="47000195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6649847B" w14:textId="77777777" w:rsidR="00534428" w:rsidRDefault="00AF7050" w:rsidP="004E19B8">
      <w:pPr>
        <w:jc w:val="center"/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B4C23A" wp14:editId="518BF207">
                <wp:simplePos x="0" y="0"/>
                <wp:positionH relativeFrom="margin">
                  <wp:align>center</wp:align>
                </wp:positionH>
                <wp:positionV relativeFrom="paragraph">
                  <wp:posOffset>42306</wp:posOffset>
                </wp:positionV>
                <wp:extent cx="2184400" cy="918210"/>
                <wp:effectExtent l="0" t="0" r="0" b="0"/>
                <wp:wrapNone/>
                <wp:docPr id="159002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9063E" w14:textId="77777777" w:rsidR="004E19B8" w:rsidRDefault="00AF7050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CA173EE" w14:textId="77777777" w:rsidR="004E19B8" w:rsidRDefault="00AF7050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68E95197" w14:textId="77777777" w:rsidR="004E19B8" w:rsidRDefault="00AF7050" w:rsidP="004E19B8">
                            <w:pPr>
                              <w:pStyle w:val="a4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59EC0FC8" w14:textId="77777777" w:rsidR="004E19B8" w:rsidRDefault="004E19B8" w:rsidP="004E19B8">
                            <w:pPr>
                              <w:pStyle w:val="a4"/>
                              <w:jc w:val="center"/>
                            </w:pPr>
                            <w:hyperlink r:id="rId13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50264425" w14:textId="77777777" w:rsidR="004E19B8" w:rsidRPr="00293F76" w:rsidRDefault="004E19B8" w:rsidP="004E19B8">
                            <w:pPr>
                              <w:jc w:val="center"/>
                            </w:pPr>
                          </w:p>
                          <w:p w14:paraId="67112D22" w14:textId="77777777" w:rsidR="004E19B8" w:rsidRPr="004D62CC" w:rsidRDefault="004E19B8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C23A" id="_x0000_s1108" type="#_x0000_t202" style="position:absolute;left:0;text-align:left;margin-left:0;margin-top:3.35pt;width:172pt;height:72.3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" filled="f" stroked="f" strokeweight=".5pt">
                <v:textbox>
                  <w:txbxContent>
                    <w:p w14:paraId="7EE9063E" w14:textId="77777777" w:rsidR="004E19B8" w:rsidRDefault="00AF7050" w:rsidP="004E19B8">
                      <w:pPr>
                        <w:pStyle w:val="a7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CA173EE" w14:textId="77777777" w:rsidR="004E19B8" w:rsidRDefault="00AF7050" w:rsidP="004E19B8">
                      <w:pPr>
                        <w:pStyle w:val="a7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68E95197" w14:textId="77777777" w:rsidR="004E19B8" w:rsidRDefault="00AF7050" w:rsidP="004E19B8">
                      <w:pPr>
                        <w:pStyle w:val="a4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59EC0FC8" w14:textId="77777777" w:rsidR="004E19B8" w:rsidRDefault="004E19B8" w:rsidP="004E19B8">
                      <w:pPr>
                        <w:pStyle w:val="a4"/>
                        <w:jc w:val="center"/>
                      </w:pPr>
                      <w:hyperlink r:id="rId13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50264425" w14:textId="77777777" w:rsidR="004E19B8" w:rsidRPr="00293F76" w:rsidRDefault="004E19B8" w:rsidP="004E19B8">
                      <w:pPr>
                        <w:jc w:val="center"/>
                      </w:pPr>
                    </w:p>
                    <w:p w14:paraId="67112D22" w14:textId="77777777" w:rsidR="004E19B8" w:rsidRPr="004D62CC" w:rsidRDefault="004E19B8" w:rsidP="004E19B8">
                      <w:pPr>
                        <w:pStyle w:val="a7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6C61FD" w14:textId="77777777" w:rsidR="00534428" w:rsidRDefault="00534428" w:rsidP="004E19B8">
      <w:pPr>
        <w:jc w:val="center"/>
        <w:rPr>
          <w:sz w:val="2"/>
          <w:szCs w:val="2"/>
          <w:rtl/>
        </w:rPr>
      </w:pPr>
    </w:p>
    <w:p w14:paraId="31F7F1B1" w14:textId="77777777" w:rsidR="00534428" w:rsidRDefault="00AF7050" w:rsidP="004E19B8">
      <w:pPr>
        <w:jc w:val="center"/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D0D0E9" wp14:editId="65EB305E">
                <wp:simplePos x="0" y="0"/>
                <wp:positionH relativeFrom="margin">
                  <wp:align>left</wp:align>
                </wp:positionH>
                <wp:positionV relativeFrom="paragraph">
                  <wp:posOffset>56483</wp:posOffset>
                </wp:positionV>
                <wp:extent cx="2184400" cy="654517"/>
                <wp:effectExtent l="0" t="0" r="0" b="0"/>
                <wp:wrapNone/>
                <wp:docPr id="97925158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72B6E" w14:textId="77777777" w:rsidR="004E19B8" w:rsidRDefault="00AF7050" w:rsidP="004E19B8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5599FFBD" w14:textId="77777777" w:rsidR="004E19B8" w:rsidRPr="004D62CC" w:rsidRDefault="00AF7050" w:rsidP="004E19B8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D0E9" id="_x0000_s1109" type="#_x0000_t202" style="position:absolute;left:0;text-align:left;margin-left:0;margin-top:4.45pt;width:172pt;height:51.5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" filled="f" stroked="f" strokeweight=".5pt">
                <v:textbox>
                  <w:txbxContent>
                    <w:p w14:paraId="4D872B6E" w14:textId="77777777" w:rsidR="004E19B8" w:rsidRDefault="00AF7050" w:rsidP="004E19B8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5599FFBD" w14:textId="77777777" w:rsidR="004E19B8" w:rsidRPr="004D62CC" w:rsidRDefault="00AF7050" w:rsidP="004E19B8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FD16B" w14:textId="77777777" w:rsidR="00534428" w:rsidRPr="00B55B24" w:rsidRDefault="00534428" w:rsidP="004E19B8">
      <w:pPr>
        <w:jc w:val="center"/>
        <w:rPr>
          <w:sz w:val="2"/>
          <w:szCs w:val="2"/>
          <w:rtl/>
        </w:rPr>
      </w:pPr>
    </w:p>
    <w:p w14:paraId="6411BF99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17F04699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77D11247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2AB71E90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4E1C3C06" w14:textId="77777777" w:rsidR="004E19B8" w:rsidRDefault="00AF7050" w:rsidP="004E19B8">
      <w:pPr>
        <w:pStyle w:val="a7"/>
        <w:jc w:val="center"/>
        <w:rPr>
          <w:rFonts w:cs="Generator 2005"/>
          <w:sz w:val="8"/>
          <w:szCs w:val="8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AB690F" wp14:editId="6CEA1A65">
                <wp:simplePos x="0" y="0"/>
                <wp:positionH relativeFrom="margin">
                  <wp:align>center</wp:align>
                </wp:positionH>
                <wp:positionV relativeFrom="paragraph">
                  <wp:posOffset>113728</wp:posOffset>
                </wp:positionV>
                <wp:extent cx="2379215" cy="292964"/>
                <wp:effectExtent l="0" t="0" r="0" b="0"/>
                <wp:wrapNone/>
                <wp:docPr id="81693680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C7EDE" w14:textId="77777777" w:rsidR="004E19B8" w:rsidRPr="00DC0DCC" w:rsidRDefault="00AF7050" w:rsidP="004E19B8">
                            <w:pPr>
                              <w:pStyle w:val="a7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لا </w:t>
                            </w:r>
                            <w:r w:rsidR="00C871BF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نحلل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690F" id="_x0000_s1110" type="#_x0000_t202" style="position:absolute;left:0;text-align:left;margin-left:0;margin-top:8.95pt;width:187.35pt;height:23.05pt;z-index:25182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" filled="f" stroked="f" strokeweight=".5pt">
                <v:textbox>
                  <w:txbxContent>
                    <w:p w14:paraId="3F8C7EDE" w14:textId="77777777" w:rsidR="004E19B8" w:rsidRPr="00DC0DCC" w:rsidRDefault="00AF7050" w:rsidP="004E19B8">
                      <w:pPr>
                        <w:pStyle w:val="a7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لا </w:t>
                      </w:r>
                      <w:r w:rsidR="00C871BF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>نحلل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7977C" w14:textId="77777777" w:rsidR="00F37BE5" w:rsidRPr="00C871BF" w:rsidRDefault="00F37BE5" w:rsidP="00C871BF">
      <w:pPr>
        <w:pStyle w:val="a7"/>
        <w:rPr>
          <w:rFonts w:cs="Generator 2005"/>
          <w:sz w:val="8"/>
          <w:szCs w:val="8"/>
          <w:rtl/>
        </w:rPr>
        <w:sectPr w:rsidR="00F37BE5" w:rsidRPr="00C871BF" w:rsidSect="00B05246">
          <w:footerReference w:type="default" r:id="rId135"/>
          <w:pgSz w:w="11906" w:h="16838"/>
          <w:pgMar w:top="567" w:right="567" w:bottom="567" w:left="567" w:header="0" w:footer="340" w:gutter="0"/>
          <w:cols w:space="708"/>
          <w:bidi/>
          <w:rtlGutter/>
          <w:docGrid w:linePitch="360"/>
        </w:sectPr>
      </w:pPr>
    </w:p>
    <w:tbl>
      <w:tblPr>
        <w:tblStyle w:val="a5"/>
        <w:bidiVisual/>
        <w:tblW w:w="10772" w:type="dxa"/>
        <w:tblInd w:w="60" w:type="dxa"/>
        <w:tblLayout w:type="fixed"/>
        <w:tblLook w:val="04A0" w:firstRow="1" w:lastRow="0" w:firstColumn="1" w:lastColumn="0" w:noHBand="0" w:noVBand="1"/>
      </w:tblPr>
      <w:tblGrid>
        <w:gridCol w:w="1419"/>
        <w:gridCol w:w="1512"/>
        <w:gridCol w:w="475"/>
        <w:gridCol w:w="1037"/>
        <w:gridCol w:w="1512"/>
        <w:gridCol w:w="1420"/>
        <w:gridCol w:w="565"/>
        <w:gridCol w:w="2832"/>
      </w:tblGrid>
      <w:tr w:rsidR="00FD65AE" w14:paraId="24B089D9" w14:textId="77777777" w:rsidTr="007561C7">
        <w:trPr>
          <w:trHeight w:val="1234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BB39B3" w14:textId="77777777" w:rsidR="004E19B8" w:rsidRPr="00490257" w:rsidRDefault="00AF7050" w:rsidP="007561C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lastRenderedPageBreak/>
              <w:t>المملكة العربية السعودية</w:t>
            </w:r>
          </w:p>
          <w:p w14:paraId="08A17713" w14:textId="77777777" w:rsidR="004E19B8" w:rsidRPr="00490257" w:rsidRDefault="00AF7050" w:rsidP="007561C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>وزارة التعليم</w:t>
            </w:r>
          </w:p>
          <w:p w14:paraId="3561CEB9" w14:textId="77777777" w:rsidR="004E19B8" w:rsidRPr="00347705" w:rsidRDefault="00AF7050" w:rsidP="007561C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</w:t>
            </w:r>
          </w:p>
          <w:p w14:paraId="0444593D" w14:textId="77777777" w:rsidR="004E19B8" w:rsidRDefault="004E19B8" w:rsidP="007561C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4D203E52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69039C5D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4A928E0D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736062A2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53B4DFDB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5CFCA9E7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640ED87C" w14:textId="77777777" w:rsidR="004E19B8" w:rsidRDefault="004E19B8" w:rsidP="007561C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14:paraId="2893F786" w14:textId="77777777" w:rsidR="004E19B8" w:rsidRPr="00347705" w:rsidRDefault="00AF7050" w:rsidP="007561C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____________</w:t>
            </w:r>
          </w:p>
          <w:p w14:paraId="4F8B876D" w14:textId="77777777" w:rsidR="004E19B8" w:rsidRPr="001A35AB" w:rsidRDefault="004E19B8" w:rsidP="007561C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D73FD5" w14:textId="77777777" w:rsidR="004E19B8" w:rsidRDefault="00AF7050" w:rsidP="007561C7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9664" behindDoc="0" locked="0" layoutInCell="1" allowOverlap="1" wp14:anchorId="6C038C80" wp14:editId="5F31F5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68320</wp:posOffset>
                  </wp:positionV>
                  <wp:extent cx="854703" cy="649574"/>
                  <wp:effectExtent l="0" t="0" r="3175" b="0"/>
                  <wp:wrapNone/>
                  <wp:docPr id="1704456763" name="صورة 170445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56763" name="صورة 2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AB8A30B" w14:textId="77777777" w:rsidR="004E19B8" w:rsidRPr="000B30C1" w:rsidRDefault="00AF7050" w:rsidP="007561C7">
            <w:pPr>
              <w:pStyle w:val="a7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1853E6F1" w14:textId="77777777" w:rsidR="004E19B8" w:rsidRPr="000B30C1" w:rsidRDefault="00AF7050" w:rsidP="007561C7">
            <w:pPr>
              <w:pStyle w:val="a7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 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الأول ابتدائي</w:t>
            </w:r>
          </w:p>
          <w:p w14:paraId="65CF6E76" w14:textId="77777777" w:rsidR="004E19B8" w:rsidRPr="000B30C1" w:rsidRDefault="00AF7050" w:rsidP="007561C7">
            <w:pPr>
              <w:pStyle w:val="a7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03C3F">
              <w:rPr>
                <w:rFonts w:asciiTheme="minorBidi" w:hAnsiTheme="minorBidi"/>
                <w:color w:val="BFBFBF" w:themeColor="background1" w:themeShade="BF"/>
                <w:sz w:val="24"/>
                <w:szCs w:val="24"/>
                <w:rtl/>
              </w:rPr>
              <w:t>__</w:t>
            </w:r>
          </w:p>
          <w:p w14:paraId="61CD8692" w14:textId="77777777" w:rsidR="004E19B8" w:rsidRPr="00505960" w:rsidRDefault="004E19B8" w:rsidP="007561C7">
            <w:pPr>
              <w:pStyle w:val="a7"/>
              <w:rPr>
                <w:rFonts w:asciiTheme="minorBidi" w:hAnsiTheme="minorBidi" w:cs="Sultan bold"/>
                <w:sz w:val="20"/>
                <w:szCs w:val="20"/>
                <w:rtl/>
              </w:rPr>
            </w:pPr>
          </w:p>
        </w:tc>
      </w:tr>
      <w:tr w:rsidR="00FD65AE" w14:paraId="0FAA026E" w14:textId="77777777" w:rsidTr="007561C7">
        <w:tc>
          <w:tcPr>
            <w:tcW w:w="1077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A51882" w14:textId="77777777" w:rsidR="004E19B8" w:rsidRPr="000B30C1" w:rsidRDefault="00AF7050" w:rsidP="007561C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684F60">
              <w:rPr>
                <w:rFonts w:cs="Generator 2005"/>
                <w:sz w:val="24"/>
                <w:szCs w:val="24"/>
                <w:rtl/>
              </w:rPr>
              <w:t>الاختبار النهائي لمادة الرياضيات للصف الأول (الدور الاول )الفترة الدراسية الثانية للعام الدراسي</w:t>
            </w:r>
            <w:r>
              <w:rPr>
                <w:rFonts w:cs="Generator 2005" w:hint="cs"/>
                <w:sz w:val="24"/>
                <w:szCs w:val="24"/>
                <w:rtl/>
              </w:rPr>
              <w:t xml:space="preserve"> </w:t>
            </w:r>
            <w:r w:rsidRPr="00684F60">
              <w:rPr>
                <w:rFonts w:cs="Generator 2005"/>
                <w:sz w:val="24"/>
                <w:szCs w:val="24"/>
                <w:rtl/>
              </w:rPr>
              <w:t>1447</w:t>
            </w:r>
            <w:r>
              <w:rPr>
                <w:rFonts w:cs="Generator 2005" w:hint="cs"/>
                <w:sz w:val="24"/>
                <w:szCs w:val="24"/>
                <w:rtl/>
              </w:rPr>
              <w:t>هـ</w:t>
            </w:r>
          </w:p>
        </w:tc>
      </w:tr>
      <w:tr w:rsidR="00FD65AE" w14:paraId="3BB993B8" w14:textId="77777777" w:rsidTr="007561C7">
        <w:tc>
          <w:tcPr>
            <w:tcW w:w="14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BE937" w14:textId="77777777" w:rsidR="004E19B8" w:rsidRPr="002D2897" w:rsidRDefault="00AF7050" w:rsidP="007561C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السؤال</w:t>
            </w:r>
          </w:p>
        </w:tc>
        <w:tc>
          <w:tcPr>
            <w:tcW w:w="1512" w:type="dxa"/>
            <w:shd w:val="clear" w:color="auto" w:fill="D9D9D9" w:themeFill="background1" w:themeFillShade="D9"/>
            <w:vAlign w:val="center"/>
          </w:tcPr>
          <w:p w14:paraId="179E9FC0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السؤال ( 1 )</w:t>
            </w:r>
          </w:p>
        </w:tc>
        <w:tc>
          <w:tcPr>
            <w:tcW w:w="1512" w:type="dxa"/>
            <w:gridSpan w:val="2"/>
            <w:shd w:val="clear" w:color="auto" w:fill="D9D9D9" w:themeFill="background1" w:themeFillShade="D9"/>
            <w:vAlign w:val="center"/>
          </w:tcPr>
          <w:p w14:paraId="3B634824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السؤال ( 2 )</w:t>
            </w:r>
          </w:p>
        </w:tc>
        <w:tc>
          <w:tcPr>
            <w:tcW w:w="1512" w:type="dxa"/>
            <w:shd w:val="clear" w:color="auto" w:fill="D9D9D9" w:themeFill="background1" w:themeFillShade="D9"/>
            <w:vAlign w:val="center"/>
          </w:tcPr>
          <w:p w14:paraId="6AD35A2D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السؤال ( 3 )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49376D07" w14:textId="77777777" w:rsidR="004E19B8" w:rsidRPr="002D2897" w:rsidRDefault="00AF7050" w:rsidP="007561C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>
              <w:rPr>
                <w:rFonts w:ascii="Fanan" w:hAnsi="Fanan" w:cs="Generator 2005" w:hint="cs"/>
                <w:sz w:val="20"/>
                <w:szCs w:val="20"/>
                <w:rtl/>
              </w:rPr>
              <w:t>المجموع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14:paraId="6E5E88F8" w14:textId="77777777" w:rsidR="004E19B8" w:rsidRPr="002D2897" w:rsidRDefault="00AF7050" w:rsidP="007561C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 w:rsidRPr="002D2897">
              <w:rPr>
                <w:rFonts w:ascii="Fanan" w:hAnsi="Fanan" w:cs="Generator 2005" w:hint="cs"/>
                <w:sz w:val="20"/>
                <w:szCs w:val="20"/>
                <w:rtl/>
              </w:rPr>
              <w:t>الدرجة كتابة</w:t>
            </w:r>
          </w:p>
        </w:tc>
      </w:tr>
      <w:tr w:rsidR="00FD65AE" w14:paraId="6878772D" w14:textId="77777777" w:rsidTr="007561C7">
        <w:tc>
          <w:tcPr>
            <w:tcW w:w="14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64DCD3" w14:textId="77777777" w:rsidR="004E19B8" w:rsidRPr="002D2897" w:rsidRDefault="00AF7050" w:rsidP="007561C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0D786279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14:paraId="5E666AEF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1A214EC2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0AD72C97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7BD65499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080F474" w14:textId="77777777" w:rsidR="004E19B8" w:rsidRPr="00ED50ED" w:rsidRDefault="004E19B8" w:rsidP="004E19B8">
      <w:pPr>
        <w:rPr>
          <w:sz w:val="2"/>
          <w:szCs w:val="2"/>
        </w:rPr>
      </w:pPr>
    </w:p>
    <w:tbl>
      <w:tblPr>
        <w:tblStyle w:val="a5"/>
        <w:bidiVisual/>
        <w:tblW w:w="10791" w:type="dxa"/>
        <w:tblInd w:w="1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3"/>
        <w:gridCol w:w="1417"/>
        <w:gridCol w:w="680"/>
        <w:gridCol w:w="850"/>
        <w:gridCol w:w="680"/>
        <w:gridCol w:w="1417"/>
        <w:gridCol w:w="680"/>
        <w:gridCol w:w="850"/>
        <w:gridCol w:w="567"/>
        <w:gridCol w:w="1417"/>
        <w:gridCol w:w="680"/>
        <w:gridCol w:w="831"/>
        <w:gridCol w:w="19"/>
      </w:tblGrid>
      <w:tr w:rsidR="00FD65AE" w14:paraId="23B437BB" w14:textId="77777777" w:rsidTr="007561C7">
        <w:trPr>
          <w:trHeight w:val="397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1E2EF0B1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9D47505" w14:textId="77777777" w:rsidR="004E19B8" w:rsidRPr="002D2897" w:rsidRDefault="004E19B8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3699F591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B6E90B8" w14:textId="77777777" w:rsidR="004E19B8" w:rsidRPr="002D2897" w:rsidRDefault="004E19B8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6BB2C2E6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EBEC83" w14:textId="77777777" w:rsidR="004E19B8" w:rsidRPr="002D2897" w:rsidRDefault="004E19B8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4CDD3A47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E1183B8" w14:textId="77777777" w:rsidR="004E19B8" w:rsidRPr="002D2897" w:rsidRDefault="004E19B8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60F70016" w14:textId="77777777" w:rsidR="004E19B8" w:rsidRPr="002D2897" w:rsidRDefault="00AF7050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المدقق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ECB2873" w14:textId="77777777" w:rsidR="004E19B8" w:rsidRPr="002D2897" w:rsidRDefault="004E19B8" w:rsidP="007561C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52DBC986" w14:textId="77777777" w:rsidR="004E19B8" w:rsidRPr="001C164D" w:rsidRDefault="00AF7050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4CEFC5C" w14:textId="77777777" w:rsidR="004E19B8" w:rsidRPr="001C164D" w:rsidRDefault="004E19B8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  <w:tr w:rsidR="00FD65AE" w14:paraId="2443DD20" w14:textId="77777777" w:rsidTr="007561C7">
        <w:trPr>
          <w:gridAfter w:val="1"/>
          <w:wAfter w:w="19" w:type="dxa"/>
        </w:trPr>
        <w:tc>
          <w:tcPr>
            <w:tcW w:w="10772" w:type="dxa"/>
            <w:gridSpan w:val="12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3CAC066" w14:textId="77777777" w:rsidR="004E19B8" w:rsidRPr="009C0E79" w:rsidRDefault="004E19B8" w:rsidP="007561C7">
            <w:pPr>
              <w:jc w:val="center"/>
              <w:rPr>
                <w:sz w:val="2"/>
                <w:szCs w:val="2"/>
                <w:rtl/>
              </w:rPr>
            </w:pPr>
          </w:p>
        </w:tc>
      </w:tr>
    </w:tbl>
    <w:p w14:paraId="5A86E6D2" w14:textId="77777777" w:rsidR="004E19B8" w:rsidRPr="009C0E79" w:rsidRDefault="004E19B8" w:rsidP="004E19B8">
      <w:pPr>
        <w:rPr>
          <w:sz w:val="2"/>
          <w:szCs w:val="2"/>
        </w:rPr>
      </w:pPr>
    </w:p>
    <w:tbl>
      <w:tblPr>
        <w:tblStyle w:val="a5"/>
        <w:bidiVisual/>
        <w:tblW w:w="10772" w:type="dxa"/>
        <w:tblInd w:w="105" w:type="dxa"/>
        <w:tblLayout w:type="fixed"/>
        <w:tblLook w:val="04A0" w:firstRow="1" w:lastRow="0" w:firstColumn="1" w:lastColumn="0" w:noHBand="0" w:noVBand="1"/>
      </w:tblPr>
      <w:tblGrid>
        <w:gridCol w:w="1426"/>
        <w:gridCol w:w="4813"/>
        <w:gridCol w:w="708"/>
        <w:gridCol w:w="1418"/>
        <w:gridCol w:w="1253"/>
        <w:gridCol w:w="1154"/>
      </w:tblGrid>
      <w:tr w:rsidR="00FD65AE" w14:paraId="517695E3" w14:textId="77777777" w:rsidTr="007561C7">
        <w:trPr>
          <w:trHeight w:val="454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451EA19" w14:textId="77777777" w:rsidR="004E19B8" w:rsidRPr="000B30C1" w:rsidRDefault="00AF7050" w:rsidP="007561C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0B30C1">
              <w:rPr>
                <w:rFonts w:cs="Generator 2005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48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58E7275" w14:textId="77777777" w:rsidR="004E19B8" w:rsidRDefault="004E19B8" w:rsidP="007561C7">
            <w:pPr>
              <w:rPr>
                <w:rFonts w:cs="Sultan bold"/>
                <w:sz w:val="10"/>
                <w:szCs w:val="10"/>
                <w:rtl/>
              </w:rPr>
            </w:pPr>
          </w:p>
          <w:p w14:paraId="54C9E73E" w14:textId="77777777" w:rsidR="004E19B8" w:rsidRPr="0047512D" w:rsidRDefault="00AF7050" w:rsidP="007561C7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0B90F36" w14:textId="77777777" w:rsidR="004E19B8" w:rsidRPr="000B30C1" w:rsidRDefault="00AF7050" w:rsidP="007561C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68974B7" w14:textId="77777777" w:rsidR="004E19B8" w:rsidRPr="000B30C1" w:rsidRDefault="00AF7050" w:rsidP="007561C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الأول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4F721C" w14:textId="77777777" w:rsidR="004E19B8" w:rsidRPr="000B30C1" w:rsidRDefault="00AF7050" w:rsidP="007561C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99003" w14:textId="77777777" w:rsidR="004E19B8" w:rsidRPr="001C164D" w:rsidRDefault="00AF7050" w:rsidP="007561C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4D60F44A" w14:textId="77777777" w:rsidR="004E19B8" w:rsidRDefault="004E19B8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7DF12CF7" w14:textId="77777777" w:rsidTr="007561C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1B889805" w14:textId="77777777" w:rsidR="004E19B8" w:rsidRPr="009053C3" w:rsidRDefault="00AF7050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3CC930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50FF1A51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65A17422" w14:textId="77777777" w:rsidR="004E19B8" w:rsidRPr="00EF0A4E" w:rsidRDefault="00AF7050" w:rsidP="007561C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</w:tbl>
    <w:p w14:paraId="28570029" w14:textId="77777777" w:rsidR="004E19B8" w:rsidRPr="00120B91" w:rsidRDefault="004E19B8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47B4E3E0" w14:textId="77777777" w:rsidTr="007561C7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2CADE51C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263B3033" w14:textId="77777777" w:rsidR="004E19B8" w:rsidRPr="006D74C0" w:rsidRDefault="00AF7050" w:rsidP="007561C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أستعملُ خط الأعداد ، لأجد ناتج الجمع أو الطرح :</w:t>
            </w:r>
          </w:p>
        </w:tc>
      </w:tr>
    </w:tbl>
    <w:p w14:paraId="0196EFEE" w14:textId="77777777" w:rsidR="004E19B8" w:rsidRDefault="004E19B8" w:rsidP="004E19B8">
      <w:pPr>
        <w:rPr>
          <w:sz w:val="6"/>
          <w:szCs w:val="6"/>
          <w:rtl/>
        </w:rPr>
      </w:pPr>
    </w:p>
    <w:p w14:paraId="167F31FD" w14:textId="77777777" w:rsidR="004E19B8" w:rsidRPr="003F2BB4" w:rsidRDefault="00AF7050" w:rsidP="004E19B8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inline distT="0" distB="0" distL="0" distR="0" wp14:anchorId="1AA111DE" wp14:editId="30373F20">
            <wp:extent cx="4078132" cy="488887"/>
            <wp:effectExtent l="0" t="0" r="0" b="6985"/>
            <wp:docPr id="182976065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60652" name="صورة 1980324641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534" cy="5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770D" w14:textId="77777777" w:rsidR="004E19B8" w:rsidRDefault="00AF7050" w:rsidP="004E19B8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4784" behindDoc="0" locked="0" layoutInCell="1" allowOverlap="1" wp14:anchorId="527D816C" wp14:editId="33DADB0F">
            <wp:simplePos x="0" y="0"/>
            <wp:positionH relativeFrom="column">
              <wp:posOffset>3722370</wp:posOffset>
            </wp:positionH>
            <wp:positionV relativeFrom="paragraph">
              <wp:posOffset>1158875</wp:posOffset>
            </wp:positionV>
            <wp:extent cx="444462" cy="432000"/>
            <wp:effectExtent l="0" t="0" r="0" b="6350"/>
            <wp:wrapNone/>
            <wp:docPr id="171882187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21873" name="صورة 741238781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2736" behindDoc="0" locked="0" layoutInCell="1" allowOverlap="1" wp14:anchorId="6E12AB95" wp14:editId="5D4D6ADD">
            <wp:simplePos x="0" y="0"/>
            <wp:positionH relativeFrom="column">
              <wp:posOffset>1123315</wp:posOffset>
            </wp:positionH>
            <wp:positionV relativeFrom="paragraph">
              <wp:posOffset>81280</wp:posOffset>
            </wp:positionV>
            <wp:extent cx="427962" cy="432000"/>
            <wp:effectExtent l="0" t="0" r="0" b="6350"/>
            <wp:wrapNone/>
            <wp:docPr id="179441342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3426" name="صورة 1360699842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1712" behindDoc="0" locked="0" layoutInCell="1" allowOverlap="1" wp14:anchorId="7E098429" wp14:editId="4E201DF7">
            <wp:simplePos x="0" y="0"/>
            <wp:positionH relativeFrom="column">
              <wp:posOffset>3721735</wp:posOffset>
            </wp:positionH>
            <wp:positionV relativeFrom="paragraph">
              <wp:posOffset>80645</wp:posOffset>
            </wp:positionV>
            <wp:extent cx="423926" cy="432000"/>
            <wp:effectExtent l="0" t="0" r="0" b="6350"/>
            <wp:wrapNone/>
            <wp:docPr id="91489377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93776" name="صورة 92677758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0688" behindDoc="0" locked="0" layoutInCell="1" allowOverlap="1" wp14:anchorId="412A7D59" wp14:editId="16179966">
            <wp:simplePos x="0" y="0"/>
            <wp:positionH relativeFrom="column">
              <wp:posOffset>6261100</wp:posOffset>
            </wp:positionH>
            <wp:positionV relativeFrom="paragraph">
              <wp:posOffset>81915</wp:posOffset>
            </wp:positionV>
            <wp:extent cx="449454" cy="432000"/>
            <wp:effectExtent l="0" t="0" r="8255" b="6350"/>
            <wp:wrapNone/>
            <wp:docPr id="54850911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09111" name="صورة 20814614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6"/>
          <w:szCs w:val="6"/>
          <w:rtl/>
          <w:lang w:val="ar-SA"/>
        </w:rPr>
        <w:drawing>
          <wp:inline distT="0" distB="0" distL="0" distR="0" wp14:anchorId="22649E45" wp14:editId="09188A19">
            <wp:extent cx="6840220" cy="1039495"/>
            <wp:effectExtent l="0" t="0" r="0" b="8255"/>
            <wp:docPr id="1545286821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86821" name="صورة 1852961928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FF49" w14:textId="77777777" w:rsidR="004E19B8" w:rsidRDefault="00AF7050" w:rsidP="004E19B8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5808" behindDoc="0" locked="0" layoutInCell="1" allowOverlap="1" wp14:anchorId="0D768A12" wp14:editId="179B95BB">
            <wp:simplePos x="0" y="0"/>
            <wp:positionH relativeFrom="column">
              <wp:posOffset>1083310</wp:posOffset>
            </wp:positionH>
            <wp:positionV relativeFrom="paragraph">
              <wp:posOffset>5715</wp:posOffset>
            </wp:positionV>
            <wp:extent cx="452768" cy="432000"/>
            <wp:effectExtent l="0" t="0" r="4445" b="6350"/>
            <wp:wrapNone/>
            <wp:docPr id="2558306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3060" name="صورة 945510722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3760" behindDoc="0" locked="0" layoutInCell="1" allowOverlap="1" wp14:anchorId="46CBDB75" wp14:editId="15AEFE02">
            <wp:simplePos x="0" y="0"/>
            <wp:positionH relativeFrom="column">
              <wp:posOffset>6301740</wp:posOffset>
            </wp:positionH>
            <wp:positionV relativeFrom="paragraph">
              <wp:posOffset>5715</wp:posOffset>
            </wp:positionV>
            <wp:extent cx="432000" cy="432000"/>
            <wp:effectExtent l="0" t="0" r="6350" b="6350"/>
            <wp:wrapNone/>
            <wp:docPr id="157566232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62327" name="صورة 170199463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 wp14:anchorId="755358C8" wp14:editId="1981EA7E">
            <wp:extent cx="6840220" cy="937895"/>
            <wp:effectExtent l="0" t="0" r="0" b="0"/>
            <wp:docPr id="45110339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03391" name="صورة 1279693057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7C06430B" w14:textId="77777777" w:rsidTr="007561C7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6A9A4F46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lastRenderedPageBreak/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3CE01805" w14:textId="77777777" w:rsidR="004E19B8" w:rsidRPr="006D74C0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العدد في صورة آحاد وعشرات، ثم أكتبه :</w:t>
            </w:r>
          </w:p>
        </w:tc>
      </w:tr>
    </w:tbl>
    <w:p w14:paraId="1746E4ED" w14:textId="77777777" w:rsidR="004E19B8" w:rsidRDefault="004E19B8" w:rsidP="004E19B8">
      <w:pPr>
        <w:jc w:val="center"/>
        <w:rPr>
          <w:noProof/>
          <w:sz w:val="6"/>
          <w:szCs w:val="6"/>
          <w:rtl/>
          <w:lang w:val="ar-SA"/>
        </w:rPr>
      </w:pPr>
    </w:p>
    <w:p w14:paraId="15C9092E" w14:textId="77777777" w:rsidR="004E19B8" w:rsidRPr="003F2BB4" w:rsidRDefault="00AF7050" w:rsidP="004E19B8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8880" behindDoc="0" locked="0" layoutInCell="1" allowOverlap="1" wp14:anchorId="280DA497" wp14:editId="2E6FECE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48945" cy="431800"/>
            <wp:effectExtent l="0" t="0" r="8255" b="6350"/>
            <wp:wrapNone/>
            <wp:docPr id="187962751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27519" name="صورة 20814614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9904" behindDoc="0" locked="0" layoutInCell="1" allowOverlap="1" wp14:anchorId="16E02EAA" wp14:editId="316AF3F2">
            <wp:simplePos x="0" y="0"/>
            <wp:positionH relativeFrom="margin">
              <wp:align>right</wp:align>
            </wp:positionH>
            <wp:positionV relativeFrom="paragraph">
              <wp:posOffset>569218</wp:posOffset>
            </wp:positionV>
            <wp:extent cx="423545" cy="431800"/>
            <wp:effectExtent l="0" t="0" r="0" b="6350"/>
            <wp:wrapNone/>
            <wp:docPr id="17093593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5937" name="صورة 92677758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 wp14:anchorId="6F1D49A0" wp14:editId="519E809A">
            <wp:extent cx="6840220" cy="1088390"/>
            <wp:effectExtent l="0" t="0" r="0" b="0"/>
            <wp:docPr id="46744847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48475" name="صورة 914695834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DC36" w14:textId="77777777" w:rsidR="004E19B8" w:rsidRPr="00120B91" w:rsidRDefault="004E19B8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7CE3FAE6" w14:textId="77777777" w:rsidTr="007561C7">
        <w:trPr>
          <w:trHeight w:val="45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1719EDCB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58C446FB" w14:textId="3BC81292" w:rsidR="004E19B8" w:rsidRPr="0021476A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الواقع </w:t>
            </w:r>
            <w:hyperlink r:id="rId142" w:history="1">
              <w:r w:rsidRPr="00A85372">
                <w:rPr>
                  <w:rStyle w:val="Hyperlink"/>
                  <w:rFonts w:ascii="IRLotus" w:hAnsi="IRLotus" w:cs="IRLotus" w:hint="cs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بين</w:t>
              </w:r>
            </w:hyperlink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العددين : </w:t>
            </w:r>
          </w:p>
        </w:tc>
      </w:tr>
    </w:tbl>
    <w:p w14:paraId="511D4316" w14:textId="77777777" w:rsidR="004E19B8" w:rsidRDefault="004E19B8" w:rsidP="004E19B8">
      <w:pPr>
        <w:tabs>
          <w:tab w:val="left" w:pos="6165"/>
        </w:tabs>
        <w:jc w:val="center"/>
        <w:rPr>
          <w:sz w:val="2"/>
          <w:szCs w:val="2"/>
          <w:rtl/>
        </w:rPr>
      </w:pPr>
    </w:p>
    <w:p w14:paraId="6AA394A8" w14:textId="77777777" w:rsidR="004E19B8" w:rsidRDefault="00AF7050" w:rsidP="004E19B8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 wp14:anchorId="48B868FD" wp14:editId="65A091F7">
            <wp:extent cx="4596948" cy="478813"/>
            <wp:effectExtent l="0" t="0" r="0" b="0"/>
            <wp:docPr id="425775369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75369" name="صورة 2127972919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87" cy="4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DFED" w14:textId="77777777" w:rsidR="004E19B8" w:rsidRDefault="004E19B8" w:rsidP="004E19B8">
      <w:pPr>
        <w:tabs>
          <w:tab w:val="left" w:pos="6165"/>
        </w:tabs>
        <w:jc w:val="center"/>
        <w:rPr>
          <w:sz w:val="2"/>
          <w:szCs w:val="2"/>
          <w:rtl/>
        </w:rPr>
      </w:pPr>
    </w:p>
    <w:p w14:paraId="0ABD5A59" w14:textId="77777777" w:rsidR="004E19B8" w:rsidRPr="00616D8C" w:rsidRDefault="00AF7050" w:rsidP="004E19B8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C0CABB0" wp14:editId="6D235B8C">
                <wp:simplePos x="0" y="0"/>
                <wp:positionH relativeFrom="margin">
                  <wp:align>left</wp:align>
                </wp:positionH>
                <wp:positionV relativeFrom="paragraph">
                  <wp:posOffset>467418</wp:posOffset>
                </wp:positionV>
                <wp:extent cx="916940" cy="380365"/>
                <wp:effectExtent l="76200" t="38100" r="92710" b="95885"/>
                <wp:wrapNone/>
                <wp:docPr id="679035532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E78EE" w14:textId="77777777" w:rsidR="004E19B8" w:rsidRPr="006134AD" w:rsidRDefault="00AF7050" w:rsidP="004E19B8">
                            <w:pPr>
                              <w:pStyle w:val="a7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ABB0" id="_x0000_s1111" type="#_x0000_t66" style="position:absolute;left:0;text-align:left;margin-left:0;margin-top:36.8pt;width:72.2pt;height:29.95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" adj="5164,3056" fillcolor="#d8b25c [3207]" stroked="f" strokeweight="1pt">
                <v:shadow on="t" color="black" opacity="20971f" offset="0,2.2pt"/>
                <v:textbox inset="0,0,0,0">
                  <w:txbxContent>
                    <w:p w14:paraId="745E78EE" w14:textId="77777777" w:rsidR="004E19B8" w:rsidRPr="006134AD" w:rsidRDefault="00AF7050" w:rsidP="004E19B8">
                      <w:pPr>
                        <w:pStyle w:val="a7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7072" behindDoc="0" locked="0" layoutInCell="1" allowOverlap="1" wp14:anchorId="007BF72F" wp14:editId="2EC67A27">
            <wp:simplePos x="0" y="0"/>
            <wp:positionH relativeFrom="column">
              <wp:posOffset>2003425</wp:posOffset>
            </wp:positionH>
            <wp:positionV relativeFrom="paragraph">
              <wp:posOffset>10795</wp:posOffset>
            </wp:positionV>
            <wp:extent cx="427355" cy="431800"/>
            <wp:effectExtent l="0" t="0" r="0" b="6350"/>
            <wp:wrapNone/>
            <wp:docPr id="116803185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31852" name="صورة 1360699842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5024" behindDoc="0" locked="0" layoutInCell="1" allowOverlap="1" wp14:anchorId="0F48E6DD" wp14:editId="7ACD7034">
            <wp:simplePos x="0" y="0"/>
            <wp:positionH relativeFrom="column">
              <wp:posOffset>5892165</wp:posOffset>
            </wp:positionH>
            <wp:positionV relativeFrom="paragraph">
              <wp:posOffset>10160</wp:posOffset>
            </wp:positionV>
            <wp:extent cx="448945" cy="431800"/>
            <wp:effectExtent l="0" t="0" r="8255" b="6350"/>
            <wp:wrapNone/>
            <wp:docPr id="196723401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34010" name="صورة 20814614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6048" behindDoc="0" locked="0" layoutInCell="1" allowOverlap="1" wp14:anchorId="36568120" wp14:editId="2FA47F05">
            <wp:simplePos x="0" y="0"/>
            <wp:positionH relativeFrom="column">
              <wp:posOffset>3919855</wp:posOffset>
            </wp:positionH>
            <wp:positionV relativeFrom="paragraph">
              <wp:posOffset>8890</wp:posOffset>
            </wp:positionV>
            <wp:extent cx="423545" cy="431800"/>
            <wp:effectExtent l="0" t="0" r="0" b="6350"/>
            <wp:wrapNone/>
            <wp:docPr id="51489171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1715" name="صورة 92677758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 wp14:anchorId="54A9A6DA" wp14:editId="0B72D057">
            <wp:extent cx="5936532" cy="402357"/>
            <wp:effectExtent l="0" t="0" r="0" b="0"/>
            <wp:docPr id="2117874932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4932" name="صورة 2073068149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54" cy="4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B43E" w14:textId="77777777" w:rsidR="004E19B8" w:rsidRDefault="00AF7050" w:rsidP="004E19B8">
      <w:pPr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AF5699" wp14:editId="3799FFE1">
                <wp:simplePos x="0" y="0"/>
                <wp:positionH relativeFrom="margin">
                  <wp:align>center</wp:align>
                </wp:positionH>
                <wp:positionV relativeFrom="paragraph">
                  <wp:posOffset>118630</wp:posOffset>
                </wp:positionV>
                <wp:extent cx="2184400" cy="537633"/>
                <wp:effectExtent l="0" t="0" r="0" b="0"/>
                <wp:wrapNone/>
                <wp:docPr id="97836702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916D1" w14:textId="77777777" w:rsidR="004E19B8" w:rsidRDefault="00AF7050" w:rsidP="004E19B8">
                            <w:pPr>
                              <w:pStyle w:val="a4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6C8D23FE" w14:textId="77777777" w:rsidR="004E19B8" w:rsidRDefault="004E19B8" w:rsidP="004E19B8">
                            <w:pPr>
                              <w:pStyle w:val="a4"/>
                              <w:jc w:val="center"/>
                            </w:pPr>
                            <w:hyperlink r:id="rId145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7DAABFD4" w14:textId="77777777" w:rsidR="004E19B8" w:rsidRPr="00293F76" w:rsidRDefault="004E19B8" w:rsidP="004E1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5699" id="_x0000_s1112" type="#_x0000_t202" style="position:absolute;left:0;text-align:left;margin-left:0;margin-top:9.35pt;width:172pt;height:42.35pt;z-index:25191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" filled="f" stroked="f" strokeweight=".5pt">
                <v:textbox>
                  <w:txbxContent>
                    <w:p w14:paraId="5B1916D1" w14:textId="77777777" w:rsidR="004E19B8" w:rsidRDefault="00AF7050" w:rsidP="004E19B8">
                      <w:pPr>
                        <w:pStyle w:val="a4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6C8D23FE" w14:textId="77777777" w:rsidR="004E19B8" w:rsidRDefault="004E19B8" w:rsidP="004E19B8">
                      <w:pPr>
                        <w:pStyle w:val="a4"/>
                        <w:jc w:val="center"/>
                      </w:pPr>
                      <w:hyperlink r:id="rId146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7DAABFD4" w14:textId="77777777" w:rsidR="004E19B8" w:rsidRPr="00293F76" w:rsidRDefault="004E19B8" w:rsidP="004E19B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272EF" w14:textId="77777777" w:rsidR="004E19B8" w:rsidRPr="00961DFC" w:rsidRDefault="004E19B8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4A723828" w14:textId="77777777" w:rsidTr="007561C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03300E73" w14:textId="77777777" w:rsidR="004E19B8" w:rsidRPr="009053C3" w:rsidRDefault="00AF7050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A6FA29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51D7F36D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64A28918" w14:textId="77777777" w:rsidR="004E19B8" w:rsidRPr="00EF0A4E" w:rsidRDefault="00AF7050" w:rsidP="007561C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</w:tbl>
    <w:p w14:paraId="1AE13997" w14:textId="77777777" w:rsidR="004E19B8" w:rsidRPr="00120B91" w:rsidRDefault="004E19B8" w:rsidP="004E19B8">
      <w:pPr>
        <w:rPr>
          <w:sz w:val="2"/>
          <w:szCs w:val="2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3254EE66" w14:textId="77777777" w:rsidTr="007561C7">
        <w:trPr>
          <w:trHeight w:val="624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4D6B0E47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1F0F8B04" w14:textId="77777777" w:rsidR="004E19B8" w:rsidRPr="00A941CC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أستخدمُ العد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القفزي</w:t>
            </w:r>
            <w:proofErr w:type="spellEnd"/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لإيجاد ما يلي :</w:t>
            </w:r>
          </w:p>
        </w:tc>
      </w:tr>
    </w:tbl>
    <w:p w14:paraId="7F4A7FA4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680FA672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3B714499" w14:textId="77777777" w:rsidR="004E19B8" w:rsidRDefault="00AF7050" w:rsidP="004E19B8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inline distT="0" distB="0" distL="0" distR="0" wp14:anchorId="29FA1B7A" wp14:editId="7AFCEEC2">
            <wp:extent cx="6681457" cy="452120"/>
            <wp:effectExtent l="0" t="0" r="5715" b="5080"/>
            <wp:docPr id="93997340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73408" name="صورة 17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92" cy="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6B9D" w14:textId="77777777" w:rsidR="004E19B8" w:rsidRDefault="004E19B8" w:rsidP="004E19B8">
      <w:pPr>
        <w:jc w:val="center"/>
        <w:rPr>
          <w:sz w:val="6"/>
          <w:szCs w:val="6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71A17533" w14:textId="77777777" w:rsidTr="007561C7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4B6A2B32" w14:textId="77777777" w:rsidR="004E19B8" w:rsidRPr="006160D3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307E9BE" w14:textId="77777777" w:rsidR="004E19B8" w:rsidRPr="0021476A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 الشيء الأخف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9EE9EE" w14:textId="77777777" w:rsidR="004E19B8" w:rsidRPr="00147FA5" w:rsidRDefault="004E19B8" w:rsidP="007561C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E7D09D" w:themeFill="accent4" w:themeFillTint="99"/>
            <w:vAlign w:val="center"/>
          </w:tcPr>
          <w:p w14:paraId="68810302" w14:textId="77777777" w:rsidR="004E19B8" w:rsidRPr="00147FA5" w:rsidRDefault="00AF7050" w:rsidP="007561C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85D62BB" w14:textId="77777777" w:rsidR="004E19B8" w:rsidRPr="0021476A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 الشيء الذي سعته أقل :</w:t>
            </w:r>
          </w:p>
        </w:tc>
      </w:tr>
    </w:tbl>
    <w:p w14:paraId="5A1A1A7D" w14:textId="77777777" w:rsidR="004E19B8" w:rsidRPr="009D2D53" w:rsidRDefault="00AF7050" w:rsidP="004E19B8">
      <w:pPr>
        <w:jc w:val="center"/>
        <w:rPr>
          <w:sz w:val="6"/>
          <w:szCs w:val="6"/>
          <w:rtl/>
        </w:rPr>
      </w:pP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897856" behindDoc="0" locked="0" layoutInCell="1" allowOverlap="1" wp14:anchorId="546087B4" wp14:editId="1642EE91">
            <wp:simplePos x="0" y="0"/>
            <wp:positionH relativeFrom="column">
              <wp:posOffset>434975</wp:posOffset>
            </wp:positionH>
            <wp:positionV relativeFrom="paragraph">
              <wp:posOffset>53340</wp:posOffset>
            </wp:positionV>
            <wp:extent cx="1959661" cy="1157199"/>
            <wp:effectExtent l="0" t="0" r="2540" b="5080"/>
            <wp:wrapNone/>
            <wp:docPr id="1254691664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91664" name="صورة 1423083050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7" r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1" cy="115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896832" behindDoc="0" locked="0" layoutInCell="1" allowOverlap="1" wp14:anchorId="20C6F2EA" wp14:editId="0B61C45E">
            <wp:simplePos x="0" y="0"/>
            <wp:positionH relativeFrom="column">
              <wp:posOffset>3880485</wp:posOffset>
            </wp:positionH>
            <wp:positionV relativeFrom="paragraph">
              <wp:posOffset>51435</wp:posOffset>
            </wp:positionV>
            <wp:extent cx="2365966" cy="1091649"/>
            <wp:effectExtent l="0" t="0" r="0" b="0"/>
            <wp:wrapNone/>
            <wp:docPr id="559012566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12566" name="صورة 124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"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6" cy="10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1C15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127D0FF9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62DA7BBA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72C97837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3615DA88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7F6D5351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2022484F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5E3CB82B" w14:textId="77777777" w:rsidR="004E19B8" w:rsidRDefault="004E19B8" w:rsidP="004E19B8">
      <w:pPr>
        <w:jc w:val="center"/>
        <w:rPr>
          <w:sz w:val="6"/>
          <w:szCs w:val="6"/>
          <w:rtl/>
        </w:rPr>
      </w:pPr>
    </w:p>
    <w:p w14:paraId="5A722FAC" w14:textId="77777777" w:rsidR="004E19B8" w:rsidRPr="00DD356B" w:rsidRDefault="004E19B8" w:rsidP="004E19B8">
      <w:pPr>
        <w:rPr>
          <w:sz w:val="6"/>
          <w:szCs w:val="6"/>
          <w:rtl/>
        </w:rPr>
      </w:pPr>
    </w:p>
    <w:tbl>
      <w:tblPr>
        <w:tblStyle w:val="a5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5AE" w14:paraId="14620B00" w14:textId="77777777" w:rsidTr="007561C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699BC275" w14:textId="77777777" w:rsidR="004E19B8" w:rsidRPr="009053C3" w:rsidRDefault="00AF7050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7FEEB4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21F52DF5" w14:textId="77777777" w:rsidR="004E19B8" w:rsidRPr="009053C3" w:rsidRDefault="004E19B8" w:rsidP="007561C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55F0DD2E" w14:textId="77777777" w:rsidR="004E19B8" w:rsidRPr="00EF0A4E" w:rsidRDefault="00AF7050" w:rsidP="007561C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104CB7F3" w14:textId="77777777" w:rsidR="004E19B8" w:rsidRDefault="004E19B8" w:rsidP="004E19B8">
      <w:pPr>
        <w:jc w:val="center"/>
        <w:rPr>
          <w:sz w:val="2"/>
          <w:szCs w:val="2"/>
          <w:rtl/>
        </w:rPr>
      </w:pPr>
    </w:p>
    <w:tbl>
      <w:tblPr>
        <w:tblStyle w:val="a5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5AE" w14:paraId="1EA06170" w14:textId="77777777" w:rsidTr="007561C7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6A399A8D" w14:textId="77777777" w:rsidR="004E19B8" w:rsidRPr="006160D3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EEAF2AF" w14:textId="77777777" w:rsidR="004E19B8" w:rsidRPr="0021476A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أحوّطُ المجسمات التي تتدحرج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6CE6C9" w14:textId="77777777" w:rsidR="004E19B8" w:rsidRPr="00147FA5" w:rsidRDefault="004E19B8" w:rsidP="007561C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E7D09D" w:themeFill="accent4" w:themeFillTint="99"/>
            <w:vAlign w:val="center"/>
          </w:tcPr>
          <w:p w14:paraId="2ADE843D" w14:textId="77777777" w:rsidR="004E19B8" w:rsidRPr="00147FA5" w:rsidRDefault="00AF7050" w:rsidP="007561C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583DC1F" w14:textId="77777777" w:rsidR="004E19B8" w:rsidRPr="0021476A" w:rsidRDefault="00AF7050" w:rsidP="007561C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الكسر :</w:t>
            </w:r>
          </w:p>
        </w:tc>
      </w:tr>
    </w:tbl>
    <w:p w14:paraId="09C6C6CE" w14:textId="77777777" w:rsidR="004E19B8" w:rsidRPr="00B510D0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09120" behindDoc="0" locked="0" layoutInCell="1" allowOverlap="1" wp14:anchorId="40B6F6F5" wp14:editId="462CE04F">
            <wp:simplePos x="0" y="0"/>
            <wp:positionH relativeFrom="column">
              <wp:posOffset>1304767</wp:posOffset>
            </wp:positionH>
            <wp:positionV relativeFrom="paragraph">
              <wp:posOffset>36195</wp:posOffset>
            </wp:positionV>
            <wp:extent cx="1148080" cy="556895"/>
            <wp:effectExtent l="0" t="0" r="0" b="0"/>
            <wp:wrapNone/>
            <wp:docPr id="39435249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52498" name="صورة 1307426588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57A65" w14:textId="77777777" w:rsidR="004E19B8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A5FF3B" wp14:editId="753D4DAD">
                <wp:simplePos x="0" y="0"/>
                <wp:positionH relativeFrom="column">
                  <wp:posOffset>384175</wp:posOffset>
                </wp:positionH>
                <wp:positionV relativeFrom="paragraph">
                  <wp:posOffset>57703</wp:posOffset>
                </wp:positionV>
                <wp:extent cx="732790" cy="266700"/>
                <wp:effectExtent l="0" t="0" r="0" b="0"/>
                <wp:wrapNone/>
                <wp:docPr id="35601551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AECC2" w14:textId="77777777" w:rsidR="004E19B8" w:rsidRPr="00B510D0" w:rsidRDefault="00AF7050" w:rsidP="004E19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510D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FF3B" id="_x0000_s1113" type="#_x0000_t202" style="position:absolute;left:0;text-align:left;margin-left:30.25pt;margin-top:4.55pt;width:57.7pt;height:21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" fillcolor="white [3212]" stroked="f" strokeweight=".5pt">
                <v:textbox>
                  <w:txbxContent>
                    <w:p w14:paraId="5C2AECC2" w14:textId="77777777" w:rsidR="004E19B8" w:rsidRPr="00B510D0" w:rsidRDefault="00AF7050" w:rsidP="004E19B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510D0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8096" behindDoc="0" locked="0" layoutInCell="1" allowOverlap="1" wp14:anchorId="4BD9DE7B" wp14:editId="0038FF76">
            <wp:simplePos x="0" y="0"/>
            <wp:positionH relativeFrom="margin">
              <wp:posOffset>3610432</wp:posOffset>
            </wp:positionH>
            <wp:positionV relativeFrom="paragraph">
              <wp:posOffset>5658</wp:posOffset>
            </wp:positionV>
            <wp:extent cx="3231435" cy="470781"/>
            <wp:effectExtent l="0" t="0" r="7620" b="5715"/>
            <wp:wrapNone/>
            <wp:docPr id="164455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518" name="صورة 247225931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41951" r="2621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16" cy="47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538F4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3596AE53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70AA7D24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578FC9DC" w14:textId="77777777" w:rsidR="004E19B8" w:rsidRDefault="004E19B8" w:rsidP="004E19B8">
      <w:pPr>
        <w:jc w:val="center"/>
        <w:rPr>
          <w:sz w:val="2"/>
          <w:szCs w:val="2"/>
          <w:rtl/>
        </w:rPr>
      </w:pPr>
    </w:p>
    <w:p w14:paraId="423FD975" w14:textId="77777777" w:rsidR="004E19B8" w:rsidRPr="00616D8C" w:rsidRDefault="004E19B8" w:rsidP="004E19B8">
      <w:pPr>
        <w:rPr>
          <w:sz w:val="2"/>
          <w:szCs w:val="2"/>
          <w:rtl/>
        </w:rPr>
      </w:pPr>
    </w:p>
    <w:p w14:paraId="268643DC" w14:textId="77777777" w:rsidR="004E19B8" w:rsidRPr="00AF77FD" w:rsidRDefault="004E19B8" w:rsidP="004E19B8">
      <w:pPr>
        <w:jc w:val="center"/>
        <w:rPr>
          <w:sz w:val="6"/>
          <w:szCs w:val="6"/>
          <w:rtl/>
        </w:rPr>
      </w:pP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5659622E" w14:textId="77777777" w:rsidTr="007561C7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07E6070C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1EA90CB6" w14:textId="77777777" w:rsidR="004E19B8" w:rsidRPr="00B55B24" w:rsidRDefault="00AF7050" w:rsidP="007561C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أكتبُ عدد الأضلاع والرؤوس :</w:t>
            </w:r>
          </w:p>
        </w:tc>
      </w:tr>
    </w:tbl>
    <w:p w14:paraId="3E18642A" w14:textId="77777777" w:rsidR="004E19B8" w:rsidRDefault="004E19B8" w:rsidP="004E19B8">
      <w:pPr>
        <w:jc w:val="center"/>
        <w:rPr>
          <w:noProof/>
          <w:sz w:val="2"/>
          <w:szCs w:val="2"/>
          <w:rtl/>
          <w:lang w:val="ar-SA"/>
        </w:rPr>
      </w:pPr>
    </w:p>
    <w:p w14:paraId="48C776D9" w14:textId="77777777" w:rsidR="004E19B8" w:rsidRPr="00B55B24" w:rsidRDefault="00AF7050" w:rsidP="004E19B8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1952" behindDoc="0" locked="0" layoutInCell="1" allowOverlap="1" wp14:anchorId="25ACFF20" wp14:editId="78C43D5F">
            <wp:simplePos x="0" y="0"/>
            <wp:positionH relativeFrom="column">
              <wp:posOffset>3003387</wp:posOffset>
            </wp:positionH>
            <wp:positionV relativeFrom="paragraph">
              <wp:posOffset>4445</wp:posOffset>
            </wp:positionV>
            <wp:extent cx="423545" cy="431800"/>
            <wp:effectExtent l="0" t="0" r="0" b="6350"/>
            <wp:wrapNone/>
            <wp:docPr id="57417517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75174" name="صورة 92677758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00928" behindDoc="0" locked="0" layoutInCell="1" allowOverlap="1" wp14:anchorId="1B73706E" wp14:editId="36ACFCA9">
            <wp:simplePos x="0" y="0"/>
            <wp:positionH relativeFrom="column">
              <wp:posOffset>5589440</wp:posOffset>
            </wp:positionH>
            <wp:positionV relativeFrom="paragraph">
              <wp:posOffset>5715</wp:posOffset>
            </wp:positionV>
            <wp:extent cx="448945" cy="431800"/>
            <wp:effectExtent l="0" t="0" r="8255" b="6350"/>
            <wp:wrapNone/>
            <wp:docPr id="201327936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79361" name="صورة 20814614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inline distT="0" distB="0" distL="0" distR="0" wp14:anchorId="2565AAED" wp14:editId="485AFD2B">
            <wp:extent cx="5741951" cy="1143380"/>
            <wp:effectExtent l="0" t="0" r="0" b="0"/>
            <wp:docPr id="1294223542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23542" name="صورة 1840747474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5" cy="11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FD65AE" w14:paraId="3157BB02" w14:textId="77777777" w:rsidTr="007561C7">
        <w:trPr>
          <w:trHeight w:val="397"/>
        </w:trPr>
        <w:tc>
          <w:tcPr>
            <w:tcW w:w="567" w:type="dxa"/>
            <w:shd w:val="clear" w:color="auto" w:fill="E7D09D" w:themeFill="accent4" w:themeFillTint="99"/>
            <w:vAlign w:val="center"/>
          </w:tcPr>
          <w:p w14:paraId="272749A3" w14:textId="77777777" w:rsidR="004E19B8" w:rsidRPr="006B5D4F" w:rsidRDefault="00AF7050" w:rsidP="007561C7">
            <w:pPr>
              <w:pStyle w:val="a7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2940ADC9" w14:textId="77777777" w:rsidR="004E19B8" w:rsidRPr="00F05B1E" w:rsidRDefault="00AF7050" w:rsidP="007561C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أعدّ ثم أكتبُ السعر على البطاقة :</w:t>
            </w:r>
          </w:p>
        </w:tc>
      </w:tr>
    </w:tbl>
    <w:p w14:paraId="0DADFE0B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66F795F4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4340A70E" w14:textId="77777777" w:rsidR="004E19B8" w:rsidRDefault="00AF7050" w:rsidP="004E19B8">
      <w:pPr>
        <w:pStyle w:val="a7"/>
        <w:jc w:val="center"/>
        <w:rPr>
          <w:rFonts w:cs="Generator 2005"/>
          <w:sz w:val="8"/>
          <w:szCs w:val="8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w:drawing>
          <wp:inline distT="0" distB="0" distL="0" distR="0" wp14:anchorId="65AF47DD" wp14:editId="1064E30C">
            <wp:extent cx="5052161" cy="997112"/>
            <wp:effectExtent l="0" t="0" r="0" b="0"/>
            <wp:docPr id="39176891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8914" name="صورة 1755656931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85" cy="10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8FC4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47791736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0B7C57A0" w14:textId="77777777" w:rsidR="004E19B8" w:rsidRDefault="004E19B8" w:rsidP="004E19B8">
      <w:pPr>
        <w:pStyle w:val="a7"/>
        <w:jc w:val="center"/>
        <w:rPr>
          <w:rFonts w:cs="Generator 2005"/>
          <w:sz w:val="8"/>
          <w:szCs w:val="8"/>
          <w:rtl/>
        </w:rPr>
      </w:pPr>
    </w:p>
    <w:p w14:paraId="3C3A42E8" w14:textId="77777777" w:rsidR="004E19B8" w:rsidRDefault="00AF7050" w:rsidP="004E19B8">
      <w:pPr>
        <w:pStyle w:val="a7"/>
        <w:rPr>
          <w:rFonts w:cs="Generator 2005"/>
          <w:sz w:val="8"/>
          <w:szCs w:val="8"/>
          <w:rtl/>
        </w:rPr>
      </w:pP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966FD35" wp14:editId="4F0C966C">
                <wp:simplePos x="0" y="0"/>
                <wp:positionH relativeFrom="margin">
                  <wp:align>left</wp:align>
                </wp:positionH>
                <wp:positionV relativeFrom="paragraph">
                  <wp:posOffset>498764</wp:posOffset>
                </wp:positionV>
                <wp:extent cx="2184400" cy="654517"/>
                <wp:effectExtent l="0" t="0" r="0" b="0"/>
                <wp:wrapNone/>
                <wp:docPr id="68510496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29C1" w14:textId="77777777" w:rsidR="004E19B8" w:rsidRDefault="00AF7050" w:rsidP="004E19B8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5F0EB823" w14:textId="77777777" w:rsidR="004E19B8" w:rsidRPr="004D62CC" w:rsidRDefault="00AF7050" w:rsidP="004E19B8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D35" id="_x0000_s1114" type="#_x0000_t202" style="position:absolute;left:0;text-align:left;margin-left:0;margin-top:39.25pt;width:172pt;height:51.5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" filled="f" stroked="f" strokeweight=".5pt">
                <v:textbox>
                  <w:txbxContent>
                    <w:p w14:paraId="58C029C1" w14:textId="77777777" w:rsidR="004E19B8" w:rsidRDefault="00AF7050" w:rsidP="004E19B8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5F0EB823" w14:textId="77777777" w:rsidR="004E19B8" w:rsidRPr="004D62CC" w:rsidRDefault="00AF7050" w:rsidP="004E19B8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0F3819B" wp14:editId="08BFDF05">
                <wp:simplePos x="0" y="0"/>
                <wp:positionH relativeFrom="margin">
                  <wp:align>center</wp:align>
                </wp:positionH>
                <wp:positionV relativeFrom="paragraph">
                  <wp:posOffset>206952</wp:posOffset>
                </wp:positionV>
                <wp:extent cx="2184400" cy="918210"/>
                <wp:effectExtent l="0" t="0" r="0" b="0"/>
                <wp:wrapNone/>
                <wp:docPr id="161152271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3B735" w14:textId="77777777" w:rsidR="004E19B8" w:rsidRDefault="00AF7050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298560E" w14:textId="77777777" w:rsidR="004E19B8" w:rsidRDefault="00AF7050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692A1CD8" w14:textId="77777777" w:rsidR="004E19B8" w:rsidRDefault="00AF7050" w:rsidP="004E19B8">
                            <w:pPr>
                              <w:pStyle w:val="a4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0FA1686F" w14:textId="77777777" w:rsidR="004E19B8" w:rsidRDefault="004E19B8" w:rsidP="004E19B8">
                            <w:pPr>
                              <w:pStyle w:val="a4"/>
                              <w:jc w:val="center"/>
                            </w:pPr>
                            <w:hyperlink r:id="rId15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3E301542" w14:textId="77777777" w:rsidR="004E19B8" w:rsidRPr="00293F76" w:rsidRDefault="004E19B8" w:rsidP="004E19B8">
                            <w:pPr>
                              <w:jc w:val="center"/>
                            </w:pPr>
                          </w:p>
                          <w:p w14:paraId="55AC61E3" w14:textId="77777777" w:rsidR="004E19B8" w:rsidRPr="004D62CC" w:rsidRDefault="004E19B8" w:rsidP="004E19B8">
                            <w:pPr>
                              <w:pStyle w:val="a7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819B" id="_x0000_s1115" type="#_x0000_t202" style="position:absolute;left:0;text-align:left;margin-left:0;margin-top:16.3pt;width:172pt;height:72.3pt;z-index:25191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" filled="f" stroked="f" strokeweight=".5pt">
                <v:textbox>
                  <w:txbxContent>
                    <w:p w14:paraId="6D03B735" w14:textId="77777777" w:rsidR="004E19B8" w:rsidRDefault="00AF7050" w:rsidP="004E19B8">
                      <w:pPr>
                        <w:pStyle w:val="a7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298560E" w14:textId="77777777" w:rsidR="004E19B8" w:rsidRDefault="00AF7050" w:rsidP="004E19B8">
                      <w:pPr>
                        <w:pStyle w:val="a7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692A1CD8" w14:textId="77777777" w:rsidR="004E19B8" w:rsidRDefault="00AF7050" w:rsidP="004E19B8">
                      <w:pPr>
                        <w:pStyle w:val="a4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0FA1686F" w14:textId="77777777" w:rsidR="004E19B8" w:rsidRDefault="004E19B8" w:rsidP="004E19B8">
                      <w:pPr>
                        <w:pStyle w:val="a4"/>
                        <w:jc w:val="center"/>
                      </w:pPr>
                      <w:hyperlink r:id="rId15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3E301542" w14:textId="77777777" w:rsidR="004E19B8" w:rsidRPr="00293F76" w:rsidRDefault="004E19B8" w:rsidP="004E19B8">
                      <w:pPr>
                        <w:jc w:val="center"/>
                      </w:pPr>
                    </w:p>
                    <w:p w14:paraId="55AC61E3" w14:textId="77777777" w:rsidR="004E19B8" w:rsidRPr="004D62CC" w:rsidRDefault="004E19B8" w:rsidP="004E19B8">
                      <w:pPr>
                        <w:pStyle w:val="a7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59773" w14:textId="77777777" w:rsidR="00B05246" w:rsidRDefault="00B05246" w:rsidP="004E19B8">
      <w:pPr>
        <w:rPr>
          <w:rtl/>
        </w:rPr>
      </w:pPr>
    </w:p>
    <w:p w14:paraId="172FD01A" w14:textId="77777777" w:rsidR="004E19B8" w:rsidRDefault="004E19B8" w:rsidP="004E19B8">
      <w:pPr>
        <w:rPr>
          <w:rtl/>
        </w:rPr>
      </w:pPr>
    </w:p>
    <w:p w14:paraId="204F2733" w14:textId="77777777" w:rsidR="004E19B8" w:rsidRDefault="00AF7050" w:rsidP="004E19B8">
      <w:pPr>
        <w:pStyle w:val="a7"/>
        <w:rPr>
          <w:rFonts w:cs="Generator 2005"/>
          <w:sz w:val="8"/>
          <w:szCs w:val="8"/>
          <w:rtl/>
        </w:rPr>
      </w:pPr>
      <w:bookmarkStart w:id="25" w:name="_Hlk216919587"/>
      <w:bookmarkEnd w:id="25"/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DB6FC6" wp14:editId="545BD82B">
                <wp:simplePos x="0" y="0"/>
                <wp:positionH relativeFrom="margin">
                  <wp:align>left</wp:align>
                </wp:positionH>
                <wp:positionV relativeFrom="paragraph">
                  <wp:posOffset>498764</wp:posOffset>
                </wp:positionV>
                <wp:extent cx="2184400" cy="654517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1417D" w14:textId="77777777" w:rsidR="004E19B8" w:rsidRDefault="00AF7050" w:rsidP="004E19B8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261A35FF" w14:textId="77777777" w:rsidR="004E19B8" w:rsidRPr="004D62CC" w:rsidRDefault="00AF7050" w:rsidP="004E19B8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6FC6" id="_x0000_s1116" type="#_x0000_t202" style="position:absolute;left:0;text-align:left;margin-left:0;margin-top:39.25pt;width:172pt;height:51.55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" filled="f" stroked="f" strokeweight=".5pt">
                <v:textbox>
                  <w:txbxContent>
                    <w:p w14:paraId="5861417D" w14:textId="77777777" w:rsidR="004E19B8" w:rsidRDefault="00AF7050" w:rsidP="004E19B8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261A35FF" w14:textId="77777777" w:rsidR="004E19B8" w:rsidRPr="004D62CC" w:rsidRDefault="00AF7050" w:rsidP="004E19B8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D0AE72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80D045" wp14:editId="02C2E16E">
                <wp:simplePos x="0" y="0"/>
                <wp:positionH relativeFrom="margin">
                  <wp:align>center</wp:align>
                </wp:positionH>
                <wp:positionV relativeFrom="paragraph">
                  <wp:posOffset>1123372</wp:posOffset>
                </wp:positionV>
                <wp:extent cx="2379215" cy="292964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FEFA8" w14:textId="77777777" w:rsidR="004E19B8" w:rsidRPr="00DC0DCC" w:rsidRDefault="00AF7050" w:rsidP="004E19B8">
                            <w:pPr>
                              <w:pStyle w:val="a7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لا أحلل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D045" id="_x0000_s1117" type="#_x0000_t202" style="position:absolute;left:0;text-align:left;margin-left:0;margin-top:88.45pt;width:187.35pt;height:23.05pt;z-index:251886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" filled="f" stroked="f" strokeweight=".5pt">
                <v:textbox>
                  <w:txbxContent>
                    <w:p w14:paraId="5EFFEFA8" w14:textId="77777777" w:rsidR="004E19B8" w:rsidRPr="00DC0DCC" w:rsidRDefault="00AF7050" w:rsidP="004E19B8">
                      <w:pPr>
                        <w:pStyle w:val="a7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لا أحلل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F9A62" w14:textId="77777777" w:rsidR="004E19B8" w:rsidRPr="004E19B8" w:rsidRDefault="004E19B8" w:rsidP="004E19B8">
      <w:pPr>
        <w:rPr>
          <w:rtl/>
        </w:rPr>
      </w:pPr>
    </w:p>
    <w:sectPr w:rsidR="004E19B8" w:rsidRPr="004E19B8" w:rsidSect="00B05246">
      <w:footerReference w:type="default" r:id="rId155"/>
      <w:pgSz w:w="11906" w:h="16838"/>
      <w:pgMar w:top="567" w:right="567" w:bottom="567" w:left="567" w:header="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D9EE6" w14:textId="77777777" w:rsidR="00AF7050" w:rsidRDefault="00AF7050">
      <w:pPr>
        <w:spacing w:after="0" w:line="240" w:lineRule="auto"/>
      </w:pPr>
      <w:r>
        <w:separator/>
      </w:r>
    </w:p>
  </w:endnote>
  <w:endnote w:type="continuationSeparator" w:id="0">
    <w:p w14:paraId="1D1177A4" w14:textId="77777777" w:rsidR="00AF7050" w:rsidRDefault="00AF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hammad Head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Generator 2005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M-Saber">
    <w:charset w:val="00"/>
    <w:family w:val="auto"/>
    <w:pitch w:val="variable"/>
    <w:sig w:usb0="80002003" w:usb1="80000000" w:usb2="00000008" w:usb3="00000000" w:csb0="00000041" w:csb1="00000000"/>
  </w:font>
  <w:font w:name="font 120 logos">
    <w:altName w:val="Calibri"/>
    <w:charset w:val="00"/>
    <w:family w:val="auto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A2F80" w14:textId="77777777" w:rsidR="00EA47AC" w:rsidRPr="008712B6" w:rsidRDefault="00EA47AC">
    <w:pPr>
      <w:pStyle w:val="a4"/>
      <w:rPr>
        <w:b/>
        <w:bCs/>
        <w:sz w:val="24"/>
        <w:szCs w:val="24"/>
        <w:rtl/>
      </w:rPr>
    </w:pPr>
  </w:p>
  <w:p w14:paraId="125CF73A" w14:textId="77777777" w:rsidR="00EA47AC" w:rsidRDefault="00EA47AC" w:rsidP="00D851DF">
    <w:pPr>
      <w:pStyle w:val="a4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6DC0E" w14:textId="77777777" w:rsidR="00EA47AC" w:rsidRDefault="00EA47AC" w:rsidP="00D851DF">
    <w:pPr>
      <w:pStyle w:val="a4"/>
    </w:pPr>
  </w:p>
  <w:p w14:paraId="32F4E9A4" w14:textId="77777777" w:rsidR="00EA47AC" w:rsidRDefault="00EA47A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341844093"/>
      <w:docPartObj>
        <w:docPartGallery w:val="Page Numbers (Bottom of Page)"/>
        <w:docPartUnique/>
      </w:docPartObj>
    </w:sdtPr>
    <w:sdtEndPr/>
    <w:sdtContent>
      <w:p w14:paraId="2DD4B452" w14:textId="77777777" w:rsidR="009F6876" w:rsidRDefault="00AF7050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D73F5F6" wp14:editId="14AFC28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2078107994" name="مستطيل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  <w:rtl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rtl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18A7D2E3" w14:textId="77777777" w:rsidR="009F6876" w:rsidRDefault="00AF7050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  <w:rtl/>
                                          <w:lang w:val="ar-SA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D73F5F6" id="مستطيل 9" o:spid="_x0000_s1118" style="position:absolute;left:0;text-align:left;margin-left:0;margin-top:0;width:60pt;height:70.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" stroked="f">
                  <o:lock v:ext="edit" aspectratio="t"/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  <w:rtl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rtl/>
                              </w:rPr>
                              <w:id w:val="-1904517296"/>
                            </w:sdtPr>
                            <w:sdtEndPr/>
                            <w:sdtContent>
                              <w:p w14:paraId="18A7D2E3" w14:textId="77777777" w:rsidR="009F6876" w:rsidRDefault="00AF7050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  <w:rtl/>
                                    <w:lang w:val="ar-SA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4E93" w14:textId="77777777" w:rsidR="00E43B47" w:rsidRDefault="00E43B47" w:rsidP="00E43B47">
    <w:pPr>
      <w:pStyle w:val="a4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7384D" w14:textId="77777777" w:rsidR="00E43B47" w:rsidRDefault="00E43B47" w:rsidP="00E43B47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0CF95" w14:textId="77777777" w:rsidR="00AF7050" w:rsidRDefault="00AF7050">
      <w:pPr>
        <w:spacing w:after="0" w:line="240" w:lineRule="auto"/>
      </w:pPr>
      <w:r>
        <w:separator/>
      </w:r>
    </w:p>
  </w:footnote>
  <w:footnote w:type="continuationSeparator" w:id="0">
    <w:p w14:paraId="4E105E92" w14:textId="77777777" w:rsidR="00AF7050" w:rsidRDefault="00AF7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BAB9A" w14:textId="77777777" w:rsidR="00EA47AC" w:rsidRDefault="00AF7050" w:rsidP="00E706D8">
    <w:pPr>
      <w:pStyle w:val="a3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3DFE1" w14:textId="77777777" w:rsidR="00EA47AC" w:rsidRDefault="00AF7050" w:rsidP="004A6558">
    <w:pPr>
      <w:pStyle w:val="a3"/>
      <w:rPr>
        <w:rtl/>
      </w:rPr>
    </w:pPr>
    <w:r>
      <w:t xml:space="preserve">     </w:t>
    </w:r>
  </w:p>
  <w:tbl>
    <w:tblPr>
      <w:tblStyle w:val="a5"/>
      <w:bidiVisual/>
      <w:tblW w:w="5078" w:type="pct"/>
      <w:tblInd w:w="-157" w:type="dxa"/>
      <w:tblLook w:val="04A0" w:firstRow="1" w:lastRow="0" w:firstColumn="1" w:lastColumn="0" w:noHBand="0" w:noVBand="1"/>
    </w:tblPr>
    <w:tblGrid>
      <w:gridCol w:w="3262"/>
      <w:gridCol w:w="4652"/>
      <w:gridCol w:w="2706"/>
    </w:tblGrid>
    <w:tr w:rsidR="00FD65AE" w14:paraId="6842994B" w14:textId="77777777" w:rsidTr="004A6558">
      <w:trPr>
        <w:trHeight w:val="387"/>
      </w:trPr>
      <w:tc>
        <w:tcPr>
          <w:tcW w:w="1536" w:type="pct"/>
        </w:tcPr>
        <w:p w14:paraId="5660BA91" w14:textId="77777777" w:rsidR="00EA47AC" w:rsidRPr="004A6558" w:rsidRDefault="00AF7050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  <w:r w:rsidRPr="004A6558">
            <w:rPr>
              <w:rFonts w:hint="cs"/>
              <w:b/>
              <w:bCs/>
              <w:sz w:val="24"/>
              <w:szCs w:val="24"/>
              <w:rtl/>
            </w:rPr>
            <w:t>المملكة العربية السعودية</w:t>
          </w:r>
        </w:p>
      </w:tc>
      <w:tc>
        <w:tcPr>
          <w:tcW w:w="2190" w:type="pct"/>
          <w:vMerge w:val="restart"/>
        </w:tcPr>
        <w:p w14:paraId="57E221DE" w14:textId="77777777" w:rsidR="00EA47AC" w:rsidRPr="004A6558" w:rsidRDefault="00AF7050" w:rsidP="004A6558">
          <w:pPr>
            <w:pStyle w:val="a3"/>
            <w:rPr>
              <w:b/>
              <w:bCs/>
              <w:sz w:val="24"/>
              <w:szCs w:val="24"/>
              <w:rtl/>
            </w:rPr>
          </w:pPr>
          <w:r w:rsidRPr="004A6558">
            <w:rPr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4F65DBB9" wp14:editId="11AB2340">
                <wp:simplePos x="0" y="0"/>
                <wp:positionH relativeFrom="column">
                  <wp:posOffset>1460500</wp:posOffset>
                </wp:positionH>
                <wp:positionV relativeFrom="paragraph">
                  <wp:posOffset>156210</wp:posOffset>
                </wp:positionV>
                <wp:extent cx="1379855" cy="1044575"/>
                <wp:effectExtent l="0" t="0" r="0" b="0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9855" cy="1044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4" w:type="pct"/>
        </w:tcPr>
        <w:p w14:paraId="193A2FA5" w14:textId="77777777" w:rsidR="00EA47AC" w:rsidRPr="004A6558" w:rsidRDefault="00AF7050" w:rsidP="004A6558">
          <w:pPr>
            <w:pStyle w:val="a3"/>
            <w:rPr>
              <w:b/>
              <w:bCs/>
              <w:sz w:val="24"/>
              <w:szCs w:val="24"/>
              <w:rtl/>
            </w:rPr>
          </w:pPr>
          <w:bookmarkStart w:id="12" w:name="_Int_qEIVlKJx"/>
          <w:r w:rsidRPr="004A6558">
            <w:rPr>
              <w:rFonts w:hint="cs"/>
              <w:b/>
              <w:bCs/>
              <w:sz w:val="24"/>
              <w:szCs w:val="24"/>
              <w:rtl/>
            </w:rPr>
            <w:t>الصف :</w:t>
          </w:r>
          <w:bookmarkEnd w:id="12"/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="00B35512">
            <w:rPr>
              <w:rFonts w:hint="cs"/>
              <w:b/>
              <w:bCs/>
              <w:sz w:val="24"/>
              <w:szCs w:val="24"/>
              <w:rtl/>
            </w:rPr>
            <w:t>الأول</w:t>
          </w:r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الابتدائي </w:t>
          </w:r>
        </w:p>
      </w:tc>
    </w:tr>
    <w:tr w:rsidR="00FD65AE" w14:paraId="63C1818F" w14:textId="77777777" w:rsidTr="004A6558">
      <w:trPr>
        <w:trHeight w:val="387"/>
      </w:trPr>
      <w:tc>
        <w:tcPr>
          <w:tcW w:w="1536" w:type="pct"/>
        </w:tcPr>
        <w:p w14:paraId="5DFFAF9B" w14:textId="77777777" w:rsidR="00EA47AC" w:rsidRPr="004A6558" w:rsidRDefault="00AF7050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  <w:r w:rsidRPr="004A6558">
            <w:rPr>
              <w:rFonts w:hint="cs"/>
              <w:b/>
              <w:bCs/>
              <w:sz w:val="24"/>
              <w:szCs w:val="24"/>
              <w:rtl/>
            </w:rPr>
            <w:t>وزارة التعليم</w:t>
          </w:r>
        </w:p>
      </w:tc>
      <w:tc>
        <w:tcPr>
          <w:tcW w:w="2190" w:type="pct"/>
          <w:vMerge/>
        </w:tcPr>
        <w:p w14:paraId="3500B396" w14:textId="77777777" w:rsidR="00EA47AC" w:rsidRPr="004A6558" w:rsidRDefault="00EA47AC" w:rsidP="004A6558">
          <w:pPr>
            <w:pStyle w:val="a3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1274" w:type="pct"/>
        </w:tcPr>
        <w:p w14:paraId="76F65901" w14:textId="77777777" w:rsidR="00EA47AC" w:rsidRPr="004A6558" w:rsidRDefault="00AF7050" w:rsidP="004A6558">
          <w:pPr>
            <w:pStyle w:val="a3"/>
            <w:rPr>
              <w:b/>
              <w:bCs/>
              <w:sz w:val="24"/>
              <w:szCs w:val="24"/>
              <w:rtl/>
            </w:rPr>
          </w:pPr>
          <w:bookmarkStart w:id="13" w:name="_Int_e7yszciB"/>
          <w:r w:rsidRPr="004A6558">
            <w:rPr>
              <w:rFonts w:hint="cs"/>
              <w:b/>
              <w:bCs/>
              <w:sz w:val="24"/>
              <w:szCs w:val="24"/>
              <w:rtl/>
            </w:rPr>
            <w:t>المادة</w:t>
          </w:r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Pr="004A6558">
            <w:rPr>
              <w:rFonts w:hint="cs"/>
              <w:b/>
              <w:bCs/>
              <w:sz w:val="24"/>
              <w:szCs w:val="24"/>
              <w:rtl/>
            </w:rPr>
            <w:t>:</w:t>
          </w:r>
          <w:bookmarkEnd w:id="13"/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="00255373">
            <w:rPr>
              <w:rFonts w:hint="cs"/>
              <w:b/>
              <w:bCs/>
              <w:sz w:val="24"/>
              <w:szCs w:val="24"/>
              <w:rtl/>
            </w:rPr>
            <w:t>رياضيات</w:t>
          </w:r>
        </w:p>
      </w:tc>
    </w:tr>
    <w:tr w:rsidR="00FD65AE" w14:paraId="426075FF" w14:textId="77777777" w:rsidTr="004A6558">
      <w:trPr>
        <w:trHeight w:val="383"/>
      </w:trPr>
      <w:tc>
        <w:tcPr>
          <w:tcW w:w="1536" w:type="pct"/>
          <w:vMerge w:val="restart"/>
        </w:tcPr>
        <w:p w14:paraId="11943114" w14:textId="77777777" w:rsidR="002A099E" w:rsidRDefault="002A099E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</w:p>
        <w:p w14:paraId="7D2B95D8" w14:textId="77777777" w:rsidR="00EA47AC" w:rsidRPr="004A6558" w:rsidRDefault="00AF7050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  <w:r w:rsidRPr="004A6558">
            <w:rPr>
              <w:rFonts w:hint="cs"/>
              <w:b/>
              <w:bCs/>
              <w:sz w:val="24"/>
              <w:szCs w:val="24"/>
              <w:rtl/>
            </w:rPr>
            <w:t>مدرسة</w:t>
          </w:r>
          <w:r w:rsidR="00110456">
            <w:rPr>
              <w:rFonts w:hint="cs"/>
              <w:b/>
              <w:bCs/>
              <w:sz w:val="24"/>
              <w:szCs w:val="24"/>
              <w:rtl/>
            </w:rPr>
            <w:t xml:space="preserve"> …………..</w:t>
          </w:r>
        </w:p>
      </w:tc>
      <w:tc>
        <w:tcPr>
          <w:tcW w:w="2190" w:type="pct"/>
          <w:vMerge/>
        </w:tcPr>
        <w:p w14:paraId="0C20678C" w14:textId="77777777" w:rsidR="00EA47AC" w:rsidRPr="004A6558" w:rsidRDefault="00EA47AC" w:rsidP="004A6558">
          <w:pPr>
            <w:pStyle w:val="a3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1274" w:type="pct"/>
        </w:tcPr>
        <w:p w14:paraId="523124E0" w14:textId="77777777" w:rsidR="00EA47AC" w:rsidRPr="004A6558" w:rsidRDefault="00AF7050" w:rsidP="004A6558">
          <w:pPr>
            <w:pStyle w:val="a3"/>
            <w:rPr>
              <w:b/>
              <w:bCs/>
              <w:sz w:val="24"/>
              <w:szCs w:val="24"/>
              <w:rtl/>
            </w:rPr>
          </w:pPr>
          <w:bookmarkStart w:id="14" w:name="_Int_VnbZja8K"/>
          <w:r w:rsidRPr="004A6558">
            <w:rPr>
              <w:rFonts w:hint="cs"/>
              <w:b/>
              <w:bCs/>
              <w:sz w:val="24"/>
              <w:szCs w:val="24"/>
              <w:rtl/>
            </w:rPr>
            <w:t>الزمن</w:t>
          </w:r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Pr="004A6558">
            <w:rPr>
              <w:rFonts w:hint="cs"/>
              <w:b/>
              <w:bCs/>
              <w:sz w:val="24"/>
              <w:szCs w:val="24"/>
              <w:rtl/>
            </w:rPr>
            <w:t>:</w:t>
          </w:r>
          <w:bookmarkEnd w:id="14"/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ساعتان </w:t>
          </w:r>
          <w:bookmarkStart w:id="15" w:name="_Int_psxgsnL5"/>
          <w:r w:rsidR="002A099E">
            <w:rPr>
              <w:rFonts w:hint="cs"/>
              <w:b/>
              <w:bCs/>
              <w:sz w:val="24"/>
              <w:szCs w:val="24"/>
              <w:rtl/>
            </w:rPr>
            <w:t>و نصف</w:t>
          </w:r>
          <w:bookmarkEnd w:id="15"/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</w:p>
      </w:tc>
    </w:tr>
    <w:tr w:rsidR="00FD65AE" w14:paraId="1F63D137" w14:textId="77777777" w:rsidTr="004A6558">
      <w:trPr>
        <w:trHeight w:val="924"/>
      </w:trPr>
      <w:tc>
        <w:tcPr>
          <w:tcW w:w="1536" w:type="pct"/>
          <w:vMerge/>
        </w:tcPr>
        <w:p w14:paraId="099BA290" w14:textId="77777777" w:rsidR="00EA47AC" w:rsidRPr="004A6558" w:rsidRDefault="00EA47AC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2190" w:type="pct"/>
          <w:vMerge/>
        </w:tcPr>
        <w:p w14:paraId="32B82982" w14:textId="77777777" w:rsidR="00EA47AC" w:rsidRPr="004A6558" w:rsidRDefault="00EA47AC" w:rsidP="004A6558">
          <w:pPr>
            <w:pStyle w:val="a3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1274" w:type="pct"/>
        </w:tcPr>
        <w:p w14:paraId="5E1D26BC" w14:textId="77777777" w:rsidR="00EA47AC" w:rsidRPr="004A6558" w:rsidRDefault="00AF7050" w:rsidP="004A6558">
          <w:pPr>
            <w:pStyle w:val="a3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عدد </w:t>
          </w:r>
          <w:bookmarkStart w:id="16" w:name="_Int_07AhAfER"/>
          <w:r>
            <w:rPr>
              <w:rFonts w:hint="cs"/>
              <w:b/>
              <w:bCs/>
              <w:sz w:val="24"/>
              <w:szCs w:val="24"/>
              <w:rtl/>
            </w:rPr>
            <w:t>الأوراق</w:t>
          </w:r>
          <w:r w:rsidR="002A099E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>
            <w:rPr>
              <w:rFonts w:hint="cs"/>
              <w:b/>
              <w:bCs/>
              <w:sz w:val="24"/>
              <w:szCs w:val="24"/>
              <w:rtl/>
            </w:rPr>
            <w:t>:</w:t>
          </w:r>
          <w:bookmarkEnd w:id="16"/>
          <w:r w:rsidR="00D851DF">
            <w:rPr>
              <w:rFonts w:hint="cs"/>
              <w:b/>
              <w:bCs/>
              <w:sz w:val="24"/>
              <w:szCs w:val="24"/>
              <w:rtl/>
            </w:rPr>
            <w:t xml:space="preserve"> ٣</w:t>
          </w:r>
        </w:p>
      </w:tc>
    </w:tr>
    <w:tr w:rsidR="00FD65AE" w14:paraId="5736D19E" w14:textId="77777777" w:rsidTr="004A6558">
      <w:trPr>
        <w:trHeight w:val="387"/>
      </w:trPr>
      <w:tc>
        <w:tcPr>
          <w:tcW w:w="5000" w:type="pct"/>
          <w:gridSpan w:val="3"/>
          <w:vAlign w:val="center"/>
        </w:tcPr>
        <w:p w14:paraId="535DF96E" w14:textId="77777777" w:rsidR="00EA47AC" w:rsidRPr="004A6558" w:rsidRDefault="00AF7050" w:rsidP="004A6558">
          <w:pPr>
            <w:pStyle w:val="a3"/>
            <w:jc w:val="center"/>
            <w:rPr>
              <w:b/>
              <w:bCs/>
              <w:sz w:val="24"/>
              <w:szCs w:val="24"/>
              <w:rtl/>
            </w:rPr>
          </w:pPr>
          <w:r w:rsidRPr="004A6558">
            <w:rPr>
              <w:rFonts w:hint="cs"/>
              <w:b/>
              <w:bCs/>
              <w:sz w:val="32"/>
              <w:szCs w:val="32"/>
              <w:rtl/>
            </w:rPr>
            <w:t>اختبار نهائي لمادة الرياضيات الفصل الدراسي الأول (الدور الأول) عام 1447هـ</w:t>
          </w:r>
        </w:p>
      </w:tc>
    </w:tr>
  </w:tbl>
  <w:p w14:paraId="6D148060" w14:textId="77777777" w:rsidR="00EA47AC" w:rsidRDefault="00EA47A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7F6F3" w14:textId="77777777" w:rsidR="00355B5A" w:rsidRDefault="00355B5A">
    <w:pPr>
      <w:pStyle w:val="a3"/>
    </w:pPr>
  </w:p>
  <w:p w14:paraId="00F9C20A" w14:textId="77777777" w:rsidR="00355B5A" w:rsidRDefault="00355B5A" w:rsidP="009C19CF">
    <w:pPr>
      <w:pStyle w:val="a3"/>
      <w:jc w:val="center"/>
      <w:rPr>
        <w:rFonts w:ascii="Sakkal Majalla" w:hAnsi="Sakkal Majalla" w:cs="Sakkal Majalla"/>
        <w:b/>
        <w:bCs/>
        <w:sz w:val="24"/>
        <w:szCs w:val="24"/>
        <w:rtl/>
      </w:rPr>
    </w:pPr>
    <w:bookmarkStart w:id="22" w:name="_Hlk79348885"/>
    <w:bookmarkStart w:id="23" w:name="_Hlk86189984"/>
    <w:bookmarkStart w:id="24" w:name="_Hlk86189985"/>
    <w:bookmarkEnd w:id="22"/>
  </w:p>
  <w:p w14:paraId="0895B38E" w14:textId="77777777" w:rsidR="00355B5A" w:rsidRDefault="00355B5A" w:rsidP="009C19CF">
    <w:pPr>
      <w:pStyle w:val="a3"/>
      <w:jc w:val="center"/>
      <w:rPr>
        <w:rFonts w:ascii="Sakkal Majalla" w:hAnsi="Sakkal Majalla" w:cs="Sakkal Majalla"/>
        <w:b/>
        <w:bCs/>
        <w:sz w:val="24"/>
        <w:szCs w:val="24"/>
        <w:rtl/>
      </w:rPr>
    </w:pPr>
  </w:p>
  <w:bookmarkEnd w:id="23"/>
  <w:bookmarkEnd w:id="24"/>
  <w:p w14:paraId="721611B8" w14:textId="77777777" w:rsidR="00355B5A" w:rsidRDefault="00355B5A" w:rsidP="009C19CF">
    <w:pPr>
      <w:pStyle w:val="a3"/>
      <w:rPr>
        <w:rFonts w:ascii="Sakkal Majalla" w:hAnsi="Sakkal Majalla" w:cs="Sakkal Majalla"/>
        <w:b/>
        <w:bCs/>
        <w:sz w:val="24"/>
        <w:szCs w:val="24"/>
        <w:rtl/>
      </w:rPr>
    </w:pPr>
  </w:p>
  <w:p w14:paraId="53B2C1F5" w14:textId="77777777" w:rsidR="00355B5A" w:rsidRDefault="00355B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53BC"/>
    <w:multiLevelType w:val="hybridMultilevel"/>
    <w:tmpl w:val="14100546"/>
    <w:lvl w:ilvl="0" w:tplc="8E829E9E">
      <w:start w:val="1"/>
      <w:numFmt w:val="decimal"/>
      <w:lvlText w:val="%1."/>
      <w:lvlJc w:val="left"/>
      <w:pPr>
        <w:ind w:left="720" w:hanging="360"/>
      </w:pPr>
    </w:lvl>
    <w:lvl w:ilvl="1" w:tplc="BA34E224" w:tentative="1">
      <w:start w:val="1"/>
      <w:numFmt w:val="lowerLetter"/>
      <w:lvlText w:val="%2."/>
      <w:lvlJc w:val="left"/>
      <w:pPr>
        <w:ind w:left="1440" w:hanging="360"/>
      </w:pPr>
    </w:lvl>
    <w:lvl w:ilvl="2" w:tplc="3B581162" w:tentative="1">
      <w:start w:val="1"/>
      <w:numFmt w:val="lowerRoman"/>
      <w:lvlText w:val="%3."/>
      <w:lvlJc w:val="right"/>
      <w:pPr>
        <w:ind w:left="2160" w:hanging="180"/>
      </w:pPr>
    </w:lvl>
    <w:lvl w:ilvl="3" w:tplc="41C47510" w:tentative="1">
      <w:start w:val="1"/>
      <w:numFmt w:val="decimal"/>
      <w:lvlText w:val="%4."/>
      <w:lvlJc w:val="left"/>
      <w:pPr>
        <w:ind w:left="2880" w:hanging="360"/>
      </w:pPr>
    </w:lvl>
    <w:lvl w:ilvl="4" w:tplc="83BA199C" w:tentative="1">
      <w:start w:val="1"/>
      <w:numFmt w:val="lowerLetter"/>
      <w:lvlText w:val="%5."/>
      <w:lvlJc w:val="left"/>
      <w:pPr>
        <w:ind w:left="3600" w:hanging="360"/>
      </w:pPr>
    </w:lvl>
    <w:lvl w:ilvl="5" w:tplc="CD70CA64" w:tentative="1">
      <w:start w:val="1"/>
      <w:numFmt w:val="lowerRoman"/>
      <w:lvlText w:val="%6."/>
      <w:lvlJc w:val="right"/>
      <w:pPr>
        <w:ind w:left="4320" w:hanging="180"/>
      </w:pPr>
    </w:lvl>
    <w:lvl w:ilvl="6" w:tplc="0C8EE9F4" w:tentative="1">
      <w:start w:val="1"/>
      <w:numFmt w:val="decimal"/>
      <w:lvlText w:val="%7."/>
      <w:lvlJc w:val="left"/>
      <w:pPr>
        <w:ind w:left="5040" w:hanging="360"/>
      </w:pPr>
    </w:lvl>
    <w:lvl w:ilvl="7" w:tplc="C92C1EF2" w:tentative="1">
      <w:start w:val="1"/>
      <w:numFmt w:val="lowerLetter"/>
      <w:lvlText w:val="%8."/>
      <w:lvlJc w:val="left"/>
      <w:pPr>
        <w:ind w:left="5760" w:hanging="360"/>
      </w:pPr>
    </w:lvl>
    <w:lvl w:ilvl="8" w:tplc="7B1ECA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B0B6A"/>
    <w:multiLevelType w:val="hybridMultilevel"/>
    <w:tmpl w:val="2342263E"/>
    <w:lvl w:ilvl="0" w:tplc="78584008">
      <w:start w:val="1"/>
      <w:numFmt w:val="decimal"/>
      <w:lvlText w:val="%1."/>
      <w:lvlJc w:val="left"/>
      <w:pPr>
        <w:ind w:left="720" w:hanging="360"/>
      </w:pPr>
    </w:lvl>
    <w:lvl w:ilvl="1" w:tplc="DFBE3C72" w:tentative="1">
      <w:start w:val="1"/>
      <w:numFmt w:val="lowerLetter"/>
      <w:lvlText w:val="%2."/>
      <w:lvlJc w:val="left"/>
      <w:pPr>
        <w:ind w:left="1440" w:hanging="360"/>
      </w:pPr>
    </w:lvl>
    <w:lvl w:ilvl="2" w:tplc="551EF460" w:tentative="1">
      <w:start w:val="1"/>
      <w:numFmt w:val="lowerRoman"/>
      <w:lvlText w:val="%3."/>
      <w:lvlJc w:val="right"/>
      <w:pPr>
        <w:ind w:left="2160" w:hanging="180"/>
      </w:pPr>
    </w:lvl>
    <w:lvl w:ilvl="3" w:tplc="9E26AFFA" w:tentative="1">
      <w:start w:val="1"/>
      <w:numFmt w:val="decimal"/>
      <w:lvlText w:val="%4."/>
      <w:lvlJc w:val="left"/>
      <w:pPr>
        <w:ind w:left="2880" w:hanging="360"/>
      </w:pPr>
    </w:lvl>
    <w:lvl w:ilvl="4" w:tplc="B13E256C" w:tentative="1">
      <w:start w:val="1"/>
      <w:numFmt w:val="lowerLetter"/>
      <w:lvlText w:val="%5."/>
      <w:lvlJc w:val="left"/>
      <w:pPr>
        <w:ind w:left="3600" w:hanging="360"/>
      </w:pPr>
    </w:lvl>
    <w:lvl w:ilvl="5" w:tplc="E5BACF50" w:tentative="1">
      <w:start w:val="1"/>
      <w:numFmt w:val="lowerRoman"/>
      <w:lvlText w:val="%6."/>
      <w:lvlJc w:val="right"/>
      <w:pPr>
        <w:ind w:left="4320" w:hanging="180"/>
      </w:pPr>
    </w:lvl>
    <w:lvl w:ilvl="6" w:tplc="C278EF18" w:tentative="1">
      <w:start w:val="1"/>
      <w:numFmt w:val="decimal"/>
      <w:lvlText w:val="%7."/>
      <w:lvlJc w:val="left"/>
      <w:pPr>
        <w:ind w:left="5040" w:hanging="360"/>
      </w:pPr>
    </w:lvl>
    <w:lvl w:ilvl="7" w:tplc="EB9C88C6" w:tentative="1">
      <w:start w:val="1"/>
      <w:numFmt w:val="lowerLetter"/>
      <w:lvlText w:val="%8."/>
      <w:lvlJc w:val="left"/>
      <w:pPr>
        <w:ind w:left="5760" w:hanging="360"/>
      </w:pPr>
    </w:lvl>
    <w:lvl w:ilvl="8" w:tplc="BF70C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A6429"/>
    <w:multiLevelType w:val="hybridMultilevel"/>
    <w:tmpl w:val="9E8E588C"/>
    <w:lvl w:ilvl="0" w:tplc="6E0AE6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D42AE6" w:tentative="1">
      <w:start w:val="1"/>
      <w:numFmt w:val="lowerLetter"/>
      <w:lvlText w:val="%2."/>
      <w:lvlJc w:val="left"/>
      <w:pPr>
        <w:ind w:left="1440" w:hanging="360"/>
      </w:pPr>
    </w:lvl>
    <w:lvl w:ilvl="2" w:tplc="3D7C3814" w:tentative="1">
      <w:start w:val="1"/>
      <w:numFmt w:val="lowerRoman"/>
      <w:lvlText w:val="%3."/>
      <w:lvlJc w:val="right"/>
      <w:pPr>
        <w:ind w:left="2160" w:hanging="180"/>
      </w:pPr>
    </w:lvl>
    <w:lvl w:ilvl="3" w:tplc="A7C838D6" w:tentative="1">
      <w:start w:val="1"/>
      <w:numFmt w:val="decimal"/>
      <w:lvlText w:val="%4."/>
      <w:lvlJc w:val="left"/>
      <w:pPr>
        <w:ind w:left="2880" w:hanging="360"/>
      </w:pPr>
    </w:lvl>
    <w:lvl w:ilvl="4" w:tplc="B3B24DBE" w:tentative="1">
      <w:start w:val="1"/>
      <w:numFmt w:val="lowerLetter"/>
      <w:lvlText w:val="%5."/>
      <w:lvlJc w:val="left"/>
      <w:pPr>
        <w:ind w:left="3600" w:hanging="360"/>
      </w:pPr>
    </w:lvl>
    <w:lvl w:ilvl="5" w:tplc="E07C7A62" w:tentative="1">
      <w:start w:val="1"/>
      <w:numFmt w:val="lowerRoman"/>
      <w:lvlText w:val="%6."/>
      <w:lvlJc w:val="right"/>
      <w:pPr>
        <w:ind w:left="4320" w:hanging="180"/>
      </w:pPr>
    </w:lvl>
    <w:lvl w:ilvl="6" w:tplc="A1328CFA" w:tentative="1">
      <w:start w:val="1"/>
      <w:numFmt w:val="decimal"/>
      <w:lvlText w:val="%7."/>
      <w:lvlJc w:val="left"/>
      <w:pPr>
        <w:ind w:left="5040" w:hanging="360"/>
      </w:pPr>
    </w:lvl>
    <w:lvl w:ilvl="7" w:tplc="D0A4D970" w:tentative="1">
      <w:start w:val="1"/>
      <w:numFmt w:val="lowerLetter"/>
      <w:lvlText w:val="%8."/>
      <w:lvlJc w:val="left"/>
      <w:pPr>
        <w:ind w:left="5760" w:hanging="360"/>
      </w:pPr>
    </w:lvl>
    <w:lvl w:ilvl="8" w:tplc="3B7ED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F7272"/>
    <w:multiLevelType w:val="hybridMultilevel"/>
    <w:tmpl w:val="4F9A38F6"/>
    <w:lvl w:ilvl="0" w:tplc="43407FA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F320422" w:tentative="1">
      <w:start w:val="1"/>
      <w:numFmt w:val="lowerLetter"/>
      <w:lvlText w:val="%2."/>
      <w:lvlJc w:val="left"/>
      <w:pPr>
        <w:ind w:left="1440" w:hanging="360"/>
      </w:pPr>
    </w:lvl>
    <w:lvl w:ilvl="2" w:tplc="CEA04DC6" w:tentative="1">
      <w:start w:val="1"/>
      <w:numFmt w:val="lowerRoman"/>
      <w:lvlText w:val="%3."/>
      <w:lvlJc w:val="right"/>
      <w:pPr>
        <w:ind w:left="2160" w:hanging="180"/>
      </w:pPr>
    </w:lvl>
    <w:lvl w:ilvl="3" w:tplc="29DE8730" w:tentative="1">
      <w:start w:val="1"/>
      <w:numFmt w:val="decimal"/>
      <w:lvlText w:val="%4."/>
      <w:lvlJc w:val="left"/>
      <w:pPr>
        <w:ind w:left="2880" w:hanging="360"/>
      </w:pPr>
    </w:lvl>
    <w:lvl w:ilvl="4" w:tplc="CF207474" w:tentative="1">
      <w:start w:val="1"/>
      <w:numFmt w:val="lowerLetter"/>
      <w:lvlText w:val="%5."/>
      <w:lvlJc w:val="left"/>
      <w:pPr>
        <w:ind w:left="3600" w:hanging="360"/>
      </w:pPr>
    </w:lvl>
    <w:lvl w:ilvl="5" w:tplc="EEC6C3FC" w:tentative="1">
      <w:start w:val="1"/>
      <w:numFmt w:val="lowerRoman"/>
      <w:lvlText w:val="%6."/>
      <w:lvlJc w:val="right"/>
      <w:pPr>
        <w:ind w:left="4320" w:hanging="180"/>
      </w:pPr>
    </w:lvl>
    <w:lvl w:ilvl="6" w:tplc="3FA05B30" w:tentative="1">
      <w:start w:val="1"/>
      <w:numFmt w:val="decimal"/>
      <w:lvlText w:val="%7."/>
      <w:lvlJc w:val="left"/>
      <w:pPr>
        <w:ind w:left="5040" w:hanging="360"/>
      </w:pPr>
    </w:lvl>
    <w:lvl w:ilvl="7" w:tplc="C1C2BE04" w:tentative="1">
      <w:start w:val="1"/>
      <w:numFmt w:val="lowerLetter"/>
      <w:lvlText w:val="%8."/>
      <w:lvlJc w:val="left"/>
      <w:pPr>
        <w:ind w:left="5760" w:hanging="360"/>
      </w:pPr>
    </w:lvl>
    <w:lvl w:ilvl="8" w:tplc="34B8C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04AB6"/>
    <w:multiLevelType w:val="hybridMultilevel"/>
    <w:tmpl w:val="DBD6312C"/>
    <w:lvl w:ilvl="0" w:tplc="E30AB8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402542E" w:tentative="1">
      <w:start w:val="1"/>
      <w:numFmt w:val="lowerLetter"/>
      <w:lvlText w:val="%2."/>
      <w:lvlJc w:val="left"/>
      <w:pPr>
        <w:ind w:left="1440" w:hanging="360"/>
      </w:pPr>
    </w:lvl>
    <w:lvl w:ilvl="2" w:tplc="EAD806CE" w:tentative="1">
      <w:start w:val="1"/>
      <w:numFmt w:val="lowerRoman"/>
      <w:lvlText w:val="%3."/>
      <w:lvlJc w:val="right"/>
      <w:pPr>
        <w:ind w:left="2160" w:hanging="180"/>
      </w:pPr>
    </w:lvl>
    <w:lvl w:ilvl="3" w:tplc="8BF0081C" w:tentative="1">
      <w:start w:val="1"/>
      <w:numFmt w:val="decimal"/>
      <w:lvlText w:val="%4."/>
      <w:lvlJc w:val="left"/>
      <w:pPr>
        <w:ind w:left="2880" w:hanging="360"/>
      </w:pPr>
    </w:lvl>
    <w:lvl w:ilvl="4" w:tplc="9140D2D0" w:tentative="1">
      <w:start w:val="1"/>
      <w:numFmt w:val="lowerLetter"/>
      <w:lvlText w:val="%5."/>
      <w:lvlJc w:val="left"/>
      <w:pPr>
        <w:ind w:left="3600" w:hanging="360"/>
      </w:pPr>
    </w:lvl>
    <w:lvl w:ilvl="5" w:tplc="0D140956" w:tentative="1">
      <w:start w:val="1"/>
      <w:numFmt w:val="lowerRoman"/>
      <w:lvlText w:val="%6."/>
      <w:lvlJc w:val="right"/>
      <w:pPr>
        <w:ind w:left="4320" w:hanging="180"/>
      </w:pPr>
    </w:lvl>
    <w:lvl w:ilvl="6" w:tplc="63C2646A" w:tentative="1">
      <w:start w:val="1"/>
      <w:numFmt w:val="decimal"/>
      <w:lvlText w:val="%7."/>
      <w:lvlJc w:val="left"/>
      <w:pPr>
        <w:ind w:left="5040" w:hanging="360"/>
      </w:pPr>
    </w:lvl>
    <w:lvl w:ilvl="7" w:tplc="B324E21A" w:tentative="1">
      <w:start w:val="1"/>
      <w:numFmt w:val="lowerLetter"/>
      <w:lvlText w:val="%8."/>
      <w:lvlJc w:val="left"/>
      <w:pPr>
        <w:ind w:left="5760" w:hanging="360"/>
      </w:pPr>
    </w:lvl>
    <w:lvl w:ilvl="8" w:tplc="79C26C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B4A5E"/>
    <w:multiLevelType w:val="hybridMultilevel"/>
    <w:tmpl w:val="E0968A90"/>
    <w:lvl w:ilvl="0" w:tplc="F0F80E2A">
      <w:start w:val="1"/>
      <w:numFmt w:val="decimal"/>
      <w:lvlText w:val="%1-"/>
      <w:lvlJc w:val="left"/>
      <w:pPr>
        <w:ind w:left="-548" w:hanging="360"/>
      </w:pPr>
      <w:rPr>
        <w:rFonts w:hint="default"/>
        <w:sz w:val="20"/>
        <w:szCs w:val="20"/>
      </w:rPr>
    </w:lvl>
    <w:lvl w:ilvl="1" w:tplc="C4BAB49C" w:tentative="1">
      <w:start w:val="1"/>
      <w:numFmt w:val="lowerLetter"/>
      <w:lvlText w:val="%2."/>
      <w:lvlJc w:val="left"/>
      <w:pPr>
        <w:ind w:left="172" w:hanging="360"/>
      </w:pPr>
    </w:lvl>
    <w:lvl w:ilvl="2" w:tplc="75B2C764" w:tentative="1">
      <w:start w:val="1"/>
      <w:numFmt w:val="lowerRoman"/>
      <w:lvlText w:val="%3."/>
      <w:lvlJc w:val="right"/>
      <w:pPr>
        <w:ind w:left="892" w:hanging="180"/>
      </w:pPr>
    </w:lvl>
    <w:lvl w:ilvl="3" w:tplc="F53480A8" w:tentative="1">
      <w:start w:val="1"/>
      <w:numFmt w:val="decimal"/>
      <w:lvlText w:val="%4."/>
      <w:lvlJc w:val="left"/>
      <w:pPr>
        <w:ind w:left="1612" w:hanging="360"/>
      </w:pPr>
    </w:lvl>
    <w:lvl w:ilvl="4" w:tplc="4544D540" w:tentative="1">
      <w:start w:val="1"/>
      <w:numFmt w:val="lowerLetter"/>
      <w:lvlText w:val="%5."/>
      <w:lvlJc w:val="left"/>
      <w:pPr>
        <w:ind w:left="2332" w:hanging="360"/>
      </w:pPr>
    </w:lvl>
    <w:lvl w:ilvl="5" w:tplc="B72C981A" w:tentative="1">
      <w:start w:val="1"/>
      <w:numFmt w:val="lowerRoman"/>
      <w:lvlText w:val="%6."/>
      <w:lvlJc w:val="right"/>
      <w:pPr>
        <w:ind w:left="3052" w:hanging="180"/>
      </w:pPr>
    </w:lvl>
    <w:lvl w:ilvl="6" w:tplc="8B7E0AEC" w:tentative="1">
      <w:start w:val="1"/>
      <w:numFmt w:val="decimal"/>
      <w:lvlText w:val="%7."/>
      <w:lvlJc w:val="left"/>
      <w:pPr>
        <w:ind w:left="3772" w:hanging="360"/>
      </w:pPr>
    </w:lvl>
    <w:lvl w:ilvl="7" w:tplc="4154B9C4" w:tentative="1">
      <w:start w:val="1"/>
      <w:numFmt w:val="lowerLetter"/>
      <w:lvlText w:val="%8."/>
      <w:lvlJc w:val="left"/>
      <w:pPr>
        <w:ind w:left="4492" w:hanging="360"/>
      </w:pPr>
    </w:lvl>
    <w:lvl w:ilvl="8" w:tplc="46A24766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6" w15:restartNumberingAfterBreak="0">
    <w:nsid w:val="37BC6CEE"/>
    <w:multiLevelType w:val="hybridMultilevel"/>
    <w:tmpl w:val="9B70B462"/>
    <w:lvl w:ilvl="0" w:tplc="123CD2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41CCA9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3E6E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7C2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62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E4D5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4F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48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CE3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354BF"/>
    <w:multiLevelType w:val="hybridMultilevel"/>
    <w:tmpl w:val="9722660E"/>
    <w:lvl w:ilvl="0" w:tplc="B9EE5AB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4946B5E" w:tentative="1">
      <w:start w:val="1"/>
      <w:numFmt w:val="lowerLetter"/>
      <w:lvlText w:val="%2."/>
      <w:lvlJc w:val="left"/>
      <w:pPr>
        <w:ind w:left="1440" w:hanging="360"/>
      </w:pPr>
    </w:lvl>
    <w:lvl w:ilvl="2" w:tplc="5FD83952" w:tentative="1">
      <w:start w:val="1"/>
      <w:numFmt w:val="lowerRoman"/>
      <w:lvlText w:val="%3."/>
      <w:lvlJc w:val="right"/>
      <w:pPr>
        <w:ind w:left="2160" w:hanging="180"/>
      </w:pPr>
    </w:lvl>
    <w:lvl w:ilvl="3" w:tplc="6AD4C7E2" w:tentative="1">
      <w:start w:val="1"/>
      <w:numFmt w:val="decimal"/>
      <w:lvlText w:val="%4."/>
      <w:lvlJc w:val="left"/>
      <w:pPr>
        <w:ind w:left="2880" w:hanging="360"/>
      </w:pPr>
    </w:lvl>
    <w:lvl w:ilvl="4" w:tplc="DE7CEBD6" w:tentative="1">
      <w:start w:val="1"/>
      <w:numFmt w:val="lowerLetter"/>
      <w:lvlText w:val="%5."/>
      <w:lvlJc w:val="left"/>
      <w:pPr>
        <w:ind w:left="3600" w:hanging="360"/>
      </w:pPr>
    </w:lvl>
    <w:lvl w:ilvl="5" w:tplc="28468BC2" w:tentative="1">
      <w:start w:val="1"/>
      <w:numFmt w:val="lowerRoman"/>
      <w:lvlText w:val="%6."/>
      <w:lvlJc w:val="right"/>
      <w:pPr>
        <w:ind w:left="4320" w:hanging="180"/>
      </w:pPr>
    </w:lvl>
    <w:lvl w:ilvl="6" w:tplc="00A8697E" w:tentative="1">
      <w:start w:val="1"/>
      <w:numFmt w:val="decimal"/>
      <w:lvlText w:val="%7."/>
      <w:lvlJc w:val="left"/>
      <w:pPr>
        <w:ind w:left="5040" w:hanging="360"/>
      </w:pPr>
    </w:lvl>
    <w:lvl w:ilvl="7" w:tplc="87844090" w:tentative="1">
      <w:start w:val="1"/>
      <w:numFmt w:val="lowerLetter"/>
      <w:lvlText w:val="%8."/>
      <w:lvlJc w:val="left"/>
      <w:pPr>
        <w:ind w:left="5760" w:hanging="360"/>
      </w:pPr>
    </w:lvl>
    <w:lvl w:ilvl="8" w:tplc="3B36FB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A6559"/>
    <w:multiLevelType w:val="hybridMultilevel"/>
    <w:tmpl w:val="6BC4A666"/>
    <w:lvl w:ilvl="0" w:tplc="180A86E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9BA3FD8" w:tentative="1">
      <w:start w:val="1"/>
      <w:numFmt w:val="lowerLetter"/>
      <w:lvlText w:val="%2."/>
      <w:lvlJc w:val="left"/>
      <w:pPr>
        <w:ind w:left="1440" w:hanging="360"/>
      </w:pPr>
    </w:lvl>
    <w:lvl w:ilvl="2" w:tplc="B26C8056" w:tentative="1">
      <w:start w:val="1"/>
      <w:numFmt w:val="lowerRoman"/>
      <w:lvlText w:val="%3."/>
      <w:lvlJc w:val="right"/>
      <w:pPr>
        <w:ind w:left="2160" w:hanging="180"/>
      </w:pPr>
    </w:lvl>
    <w:lvl w:ilvl="3" w:tplc="F16A15A4" w:tentative="1">
      <w:start w:val="1"/>
      <w:numFmt w:val="decimal"/>
      <w:lvlText w:val="%4."/>
      <w:lvlJc w:val="left"/>
      <w:pPr>
        <w:ind w:left="2880" w:hanging="360"/>
      </w:pPr>
    </w:lvl>
    <w:lvl w:ilvl="4" w:tplc="A02E8868" w:tentative="1">
      <w:start w:val="1"/>
      <w:numFmt w:val="lowerLetter"/>
      <w:lvlText w:val="%5."/>
      <w:lvlJc w:val="left"/>
      <w:pPr>
        <w:ind w:left="3600" w:hanging="360"/>
      </w:pPr>
    </w:lvl>
    <w:lvl w:ilvl="5" w:tplc="6D86256C" w:tentative="1">
      <w:start w:val="1"/>
      <w:numFmt w:val="lowerRoman"/>
      <w:lvlText w:val="%6."/>
      <w:lvlJc w:val="right"/>
      <w:pPr>
        <w:ind w:left="4320" w:hanging="180"/>
      </w:pPr>
    </w:lvl>
    <w:lvl w:ilvl="6" w:tplc="227EBBAC" w:tentative="1">
      <w:start w:val="1"/>
      <w:numFmt w:val="decimal"/>
      <w:lvlText w:val="%7."/>
      <w:lvlJc w:val="left"/>
      <w:pPr>
        <w:ind w:left="5040" w:hanging="360"/>
      </w:pPr>
    </w:lvl>
    <w:lvl w:ilvl="7" w:tplc="347E3CC6" w:tentative="1">
      <w:start w:val="1"/>
      <w:numFmt w:val="lowerLetter"/>
      <w:lvlText w:val="%8."/>
      <w:lvlJc w:val="left"/>
      <w:pPr>
        <w:ind w:left="5760" w:hanging="360"/>
      </w:pPr>
    </w:lvl>
    <w:lvl w:ilvl="8" w:tplc="F4308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A0ADE"/>
    <w:multiLevelType w:val="hybridMultilevel"/>
    <w:tmpl w:val="6E52CB6C"/>
    <w:lvl w:ilvl="0" w:tplc="5F14E0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11CC3D24" w:tentative="1">
      <w:start w:val="1"/>
      <w:numFmt w:val="lowerLetter"/>
      <w:lvlText w:val="%2."/>
      <w:lvlJc w:val="left"/>
      <w:pPr>
        <w:ind w:left="1440" w:hanging="360"/>
      </w:pPr>
    </w:lvl>
    <w:lvl w:ilvl="2" w:tplc="22649FF6" w:tentative="1">
      <w:start w:val="1"/>
      <w:numFmt w:val="lowerRoman"/>
      <w:lvlText w:val="%3."/>
      <w:lvlJc w:val="right"/>
      <w:pPr>
        <w:ind w:left="2160" w:hanging="180"/>
      </w:pPr>
    </w:lvl>
    <w:lvl w:ilvl="3" w:tplc="24CABE7C" w:tentative="1">
      <w:start w:val="1"/>
      <w:numFmt w:val="decimal"/>
      <w:lvlText w:val="%4."/>
      <w:lvlJc w:val="left"/>
      <w:pPr>
        <w:ind w:left="2880" w:hanging="360"/>
      </w:pPr>
    </w:lvl>
    <w:lvl w:ilvl="4" w:tplc="10A25462" w:tentative="1">
      <w:start w:val="1"/>
      <w:numFmt w:val="lowerLetter"/>
      <w:lvlText w:val="%5."/>
      <w:lvlJc w:val="left"/>
      <w:pPr>
        <w:ind w:left="3600" w:hanging="360"/>
      </w:pPr>
    </w:lvl>
    <w:lvl w:ilvl="5" w:tplc="C0982F5E" w:tentative="1">
      <w:start w:val="1"/>
      <w:numFmt w:val="lowerRoman"/>
      <w:lvlText w:val="%6."/>
      <w:lvlJc w:val="right"/>
      <w:pPr>
        <w:ind w:left="4320" w:hanging="180"/>
      </w:pPr>
    </w:lvl>
    <w:lvl w:ilvl="6" w:tplc="7E1EBB58" w:tentative="1">
      <w:start w:val="1"/>
      <w:numFmt w:val="decimal"/>
      <w:lvlText w:val="%7."/>
      <w:lvlJc w:val="left"/>
      <w:pPr>
        <w:ind w:left="5040" w:hanging="360"/>
      </w:pPr>
    </w:lvl>
    <w:lvl w:ilvl="7" w:tplc="BF26CBB6" w:tentative="1">
      <w:start w:val="1"/>
      <w:numFmt w:val="lowerLetter"/>
      <w:lvlText w:val="%8."/>
      <w:lvlJc w:val="left"/>
      <w:pPr>
        <w:ind w:left="5760" w:hanging="360"/>
      </w:pPr>
    </w:lvl>
    <w:lvl w:ilvl="8" w:tplc="B046EF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45007"/>
    <w:multiLevelType w:val="hybridMultilevel"/>
    <w:tmpl w:val="8A021ACA"/>
    <w:lvl w:ilvl="0" w:tplc="76006F3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8D63638" w:tentative="1">
      <w:start w:val="1"/>
      <w:numFmt w:val="lowerLetter"/>
      <w:lvlText w:val="%2."/>
      <w:lvlJc w:val="left"/>
      <w:pPr>
        <w:ind w:left="1440" w:hanging="360"/>
      </w:pPr>
    </w:lvl>
    <w:lvl w:ilvl="2" w:tplc="5ED804DA" w:tentative="1">
      <w:start w:val="1"/>
      <w:numFmt w:val="lowerRoman"/>
      <w:lvlText w:val="%3."/>
      <w:lvlJc w:val="right"/>
      <w:pPr>
        <w:ind w:left="2160" w:hanging="180"/>
      </w:pPr>
    </w:lvl>
    <w:lvl w:ilvl="3" w:tplc="8910C564" w:tentative="1">
      <w:start w:val="1"/>
      <w:numFmt w:val="decimal"/>
      <w:lvlText w:val="%4."/>
      <w:lvlJc w:val="left"/>
      <w:pPr>
        <w:ind w:left="2880" w:hanging="360"/>
      </w:pPr>
    </w:lvl>
    <w:lvl w:ilvl="4" w:tplc="42960600" w:tentative="1">
      <w:start w:val="1"/>
      <w:numFmt w:val="lowerLetter"/>
      <w:lvlText w:val="%5."/>
      <w:lvlJc w:val="left"/>
      <w:pPr>
        <w:ind w:left="3600" w:hanging="360"/>
      </w:pPr>
    </w:lvl>
    <w:lvl w:ilvl="5" w:tplc="816460A6" w:tentative="1">
      <w:start w:val="1"/>
      <w:numFmt w:val="lowerRoman"/>
      <w:lvlText w:val="%6."/>
      <w:lvlJc w:val="right"/>
      <w:pPr>
        <w:ind w:left="4320" w:hanging="180"/>
      </w:pPr>
    </w:lvl>
    <w:lvl w:ilvl="6" w:tplc="3BC8D30E" w:tentative="1">
      <w:start w:val="1"/>
      <w:numFmt w:val="decimal"/>
      <w:lvlText w:val="%7."/>
      <w:lvlJc w:val="left"/>
      <w:pPr>
        <w:ind w:left="5040" w:hanging="360"/>
      </w:pPr>
    </w:lvl>
    <w:lvl w:ilvl="7" w:tplc="358457D8" w:tentative="1">
      <w:start w:val="1"/>
      <w:numFmt w:val="lowerLetter"/>
      <w:lvlText w:val="%8."/>
      <w:lvlJc w:val="left"/>
      <w:pPr>
        <w:ind w:left="5760" w:hanging="360"/>
      </w:pPr>
    </w:lvl>
    <w:lvl w:ilvl="8" w:tplc="86CEF8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169BB"/>
    <w:multiLevelType w:val="hybridMultilevel"/>
    <w:tmpl w:val="B8481466"/>
    <w:lvl w:ilvl="0" w:tplc="BAE21C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9A58AE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E08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CAF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C8D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42F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886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09D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2EC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71EBC"/>
    <w:multiLevelType w:val="hybridMultilevel"/>
    <w:tmpl w:val="5E38254C"/>
    <w:lvl w:ilvl="0" w:tplc="E9226660">
      <w:start w:val="1"/>
      <w:numFmt w:val="decimal"/>
      <w:lvlText w:val="%1-"/>
      <w:lvlJc w:val="left"/>
      <w:pPr>
        <w:ind w:left="-548" w:hanging="360"/>
      </w:pPr>
      <w:rPr>
        <w:rFonts w:hint="default"/>
      </w:rPr>
    </w:lvl>
    <w:lvl w:ilvl="1" w:tplc="0A50FA8C" w:tentative="1">
      <w:start w:val="1"/>
      <w:numFmt w:val="lowerLetter"/>
      <w:lvlText w:val="%2."/>
      <w:lvlJc w:val="left"/>
      <w:pPr>
        <w:ind w:left="172" w:hanging="360"/>
      </w:pPr>
    </w:lvl>
    <w:lvl w:ilvl="2" w:tplc="888C0028" w:tentative="1">
      <w:start w:val="1"/>
      <w:numFmt w:val="lowerRoman"/>
      <w:lvlText w:val="%3."/>
      <w:lvlJc w:val="right"/>
      <w:pPr>
        <w:ind w:left="892" w:hanging="180"/>
      </w:pPr>
    </w:lvl>
    <w:lvl w:ilvl="3" w:tplc="47A4CF38" w:tentative="1">
      <w:start w:val="1"/>
      <w:numFmt w:val="decimal"/>
      <w:lvlText w:val="%4."/>
      <w:lvlJc w:val="left"/>
      <w:pPr>
        <w:ind w:left="1612" w:hanging="360"/>
      </w:pPr>
    </w:lvl>
    <w:lvl w:ilvl="4" w:tplc="0CB00DB2" w:tentative="1">
      <w:start w:val="1"/>
      <w:numFmt w:val="lowerLetter"/>
      <w:lvlText w:val="%5."/>
      <w:lvlJc w:val="left"/>
      <w:pPr>
        <w:ind w:left="2332" w:hanging="360"/>
      </w:pPr>
    </w:lvl>
    <w:lvl w:ilvl="5" w:tplc="E362A7C0" w:tentative="1">
      <w:start w:val="1"/>
      <w:numFmt w:val="lowerRoman"/>
      <w:lvlText w:val="%6."/>
      <w:lvlJc w:val="right"/>
      <w:pPr>
        <w:ind w:left="3052" w:hanging="180"/>
      </w:pPr>
    </w:lvl>
    <w:lvl w:ilvl="6" w:tplc="0E760448" w:tentative="1">
      <w:start w:val="1"/>
      <w:numFmt w:val="decimal"/>
      <w:lvlText w:val="%7."/>
      <w:lvlJc w:val="left"/>
      <w:pPr>
        <w:ind w:left="3772" w:hanging="360"/>
      </w:pPr>
    </w:lvl>
    <w:lvl w:ilvl="7" w:tplc="9AE0180A" w:tentative="1">
      <w:start w:val="1"/>
      <w:numFmt w:val="lowerLetter"/>
      <w:lvlText w:val="%8."/>
      <w:lvlJc w:val="left"/>
      <w:pPr>
        <w:ind w:left="4492" w:hanging="360"/>
      </w:pPr>
    </w:lvl>
    <w:lvl w:ilvl="8" w:tplc="B210ACF6" w:tentative="1">
      <w:start w:val="1"/>
      <w:numFmt w:val="lowerRoman"/>
      <w:lvlText w:val="%9."/>
      <w:lvlJc w:val="right"/>
      <w:pPr>
        <w:ind w:left="5212" w:hanging="180"/>
      </w:pPr>
    </w:lvl>
  </w:abstractNum>
  <w:num w:numId="1" w16cid:durableId="933123297">
    <w:abstractNumId w:val="12"/>
  </w:num>
  <w:num w:numId="2" w16cid:durableId="1948392836">
    <w:abstractNumId w:val="5"/>
  </w:num>
  <w:num w:numId="3" w16cid:durableId="183860094">
    <w:abstractNumId w:val="9"/>
  </w:num>
  <w:num w:numId="4" w16cid:durableId="1806967593">
    <w:abstractNumId w:val="1"/>
  </w:num>
  <w:num w:numId="5" w16cid:durableId="1717508633">
    <w:abstractNumId w:val="2"/>
  </w:num>
  <w:num w:numId="6" w16cid:durableId="1557470559">
    <w:abstractNumId w:val="0"/>
  </w:num>
  <w:num w:numId="7" w16cid:durableId="1495990421">
    <w:abstractNumId w:val="6"/>
  </w:num>
  <w:num w:numId="8" w16cid:durableId="1266501371">
    <w:abstractNumId w:val="3"/>
  </w:num>
  <w:num w:numId="9" w16cid:durableId="840389622">
    <w:abstractNumId w:val="8"/>
  </w:num>
  <w:num w:numId="10" w16cid:durableId="1514538462">
    <w:abstractNumId w:val="11"/>
  </w:num>
  <w:num w:numId="11" w16cid:durableId="1631477191">
    <w:abstractNumId w:val="4"/>
  </w:num>
  <w:num w:numId="12" w16cid:durableId="1617903538">
    <w:abstractNumId w:val="7"/>
  </w:num>
  <w:num w:numId="13" w16cid:durableId="19030585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795"/>
    <w:rsid w:val="00017F2E"/>
    <w:rsid w:val="00026C86"/>
    <w:rsid w:val="000330AD"/>
    <w:rsid w:val="000345CC"/>
    <w:rsid w:val="00053114"/>
    <w:rsid w:val="000542B4"/>
    <w:rsid w:val="000646FB"/>
    <w:rsid w:val="0006502A"/>
    <w:rsid w:val="00065F44"/>
    <w:rsid w:val="00070F95"/>
    <w:rsid w:val="00076242"/>
    <w:rsid w:val="00084AAD"/>
    <w:rsid w:val="000850C3"/>
    <w:rsid w:val="000A04E9"/>
    <w:rsid w:val="000A2E09"/>
    <w:rsid w:val="000B30C1"/>
    <w:rsid w:val="000C0977"/>
    <w:rsid w:val="000C1768"/>
    <w:rsid w:val="000C6C07"/>
    <w:rsid w:val="000D5838"/>
    <w:rsid w:val="000D5F8F"/>
    <w:rsid w:val="000E2504"/>
    <w:rsid w:val="000E520F"/>
    <w:rsid w:val="000E649F"/>
    <w:rsid w:val="000F2D1F"/>
    <w:rsid w:val="000F2DFF"/>
    <w:rsid w:val="000F3013"/>
    <w:rsid w:val="000F38F8"/>
    <w:rsid w:val="000F55EC"/>
    <w:rsid w:val="00106D25"/>
    <w:rsid w:val="00110262"/>
    <w:rsid w:val="00110456"/>
    <w:rsid w:val="001132F1"/>
    <w:rsid w:val="00120B91"/>
    <w:rsid w:val="0012545A"/>
    <w:rsid w:val="001269EA"/>
    <w:rsid w:val="0013656D"/>
    <w:rsid w:val="00136789"/>
    <w:rsid w:val="001427F3"/>
    <w:rsid w:val="001470BA"/>
    <w:rsid w:val="00147FA5"/>
    <w:rsid w:val="0017592E"/>
    <w:rsid w:val="00181B15"/>
    <w:rsid w:val="00182F03"/>
    <w:rsid w:val="00183071"/>
    <w:rsid w:val="00192EDA"/>
    <w:rsid w:val="001A0DD3"/>
    <w:rsid w:val="001A2E65"/>
    <w:rsid w:val="001A35AB"/>
    <w:rsid w:val="001A58E1"/>
    <w:rsid w:val="001B3294"/>
    <w:rsid w:val="001B32CB"/>
    <w:rsid w:val="001C164D"/>
    <w:rsid w:val="001C167D"/>
    <w:rsid w:val="001D07C6"/>
    <w:rsid w:val="001E78A7"/>
    <w:rsid w:val="001F387D"/>
    <w:rsid w:val="00204B66"/>
    <w:rsid w:val="00210CE2"/>
    <w:rsid w:val="00212FDE"/>
    <w:rsid w:val="0021453F"/>
    <w:rsid w:val="0021476A"/>
    <w:rsid w:val="00226B73"/>
    <w:rsid w:val="00240F6B"/>
    <w:rsid w:val="00255373"/>
    <w:rsid w:val="00257E5A"/>
    <w:rsid w:val="002610D0"/>
    <w:rsid w:val="002724D6"/>
    <w:rsid w:val="00293F76"/>
    <w:rsid w:val="00294006"/>
    <w:rsid w:val="002A099E"/>
    <w:rsid w:val="002A3237"/>
    <w:rsid w:val="002A3840"/>
    <w:rsid w:val="002A3D20"/>
    <w:rsid w:val="002B1715"/>
    <w:rsid w:val="002B36CC"/>
    <w:rsid w:val="002B4B0D"/>
    <w:rsid w:val="002C1FEF"/>
    <w:rsid w:val="002C70C0"/>
    <w:rsid w:val="002D2897"/>
    <w:rsid w:val="002D4C5C"/>
    <w:rsid w:val="002D5ABA"/>
    <w:rsid w:val="002D5C0A"/>
    <w:rsid w:val="002E17F2"/>
    <w:rsid w:val="002E6744"/>
    <w:rsid w:val="002F0EBD"/>
    <w:rsid w:val="002F49D7"/>
    <w:rsid w:val="003052FF"/>
    <w:rsid w:val="00314D91"/>
    <w:rsid w:val="003156D1"/>
    <w:rsid w:val="00317196"/>
    <w:rsid w:val="00317C4F"/>
    <w:rsid w:val="00320513"/>
    <w:rsid w:val="00322094"/>
    <w:rsid w:val="003248B9"/>
    <w:rsid w:val="00326D22"/>
    <w:rsid w:val="00343121"/>
    <w:rsid w:val="00347705"/>
    <w:rsid w:val="00347FED"/>
    <w:rsid w:val="00355B5A"/>
    <w:rsid w:val="00366CA8"/>
    <w:rsid w:val="0037327A"/>
    <w:rsid w:val="00380CB6"/>
    <w:rsid w:val="00381DEB"/>
    <w:rsid w:val="00382E41"/>
    <w:rsid w:val="003832C6"/>
    <w:rsid w:val="00385E75"/>
    <w:rsid w:val="003A0E18"/>
    <w:rsid w:val="003A27DA"/>
    <w:rsid w:val="003A452A"/>
    <w:rsid w:val="003B00F3"/>
    <w:rsid w:val="003B59DF"/>
    <w:rsid w:val="003D4A91"/>
    <w:rsid w:val="003D55BE"/>
    <w:rsid w:val="003E1E65"/>
    <w:rsid w:val="003F1FEB"/>
    <w:rsid w:val="003F2BB4"/>
    <w:rsid w:val="003F6A1C"/>
    <w:rsid w:val="00414884"/>
    <w:rsid w:val="004202BC"/>
    <w:rsid w:val="00420FCC"/>
    <w:rsid w:val="00424A46"/>
    <w:rsid w:val="004469ED"/>
    <w:rsid w:val="00455BB5"/>
    <w:rsid w:val="00455BC7"/>
    <w:rsid w:val="00456A11"/>
    <w:rsid w:val="00463EAC"/>
    <w:rsid w:val="00464CA5"/>
    <w:rsid w:val="00465FDA"/>
    <w:rsid w:val="0047230D"/>
    <w:rsid w:val="004727F6"/>
    <w:rsid w:val="0047512D"/>
    <w:rsid w:val="00477674"/>
    <w:rsid w:val="004863EA"/>
    <w:rsid w:val="00486DCB"/>
    <w:rsid w:val="00490257"/>
    <w:rsid w:val="00497976"/>
    <w:rsid w:val="004A2D50"/>
    <w:rsid w:val="004A6558"/>
    <w:rsid w:val="004A6A87"/>
    <w:rsid w:val="004B53A3"/>
    <w:rsid w:val="004B7FD2"/>
    <w:rsid w:val="004C4728"/>
    <w:rsid w:val="004C67B9"/>
    <w:rsid w:val="004D62CC"/>
    <w:rsid w:val="004E18ED"/>
    <w:rsid w:val="004E19B8"/>
    <w:rsid w:val="004F0702"/>
    <w:rsid w:val="004F10C1"/>
    <w:rsid w:val="004F3EAC"/>
    <w:rsid w:val="005001E3"/>
    <w:rsid w:val="00503C3F"/>
    <w:rsid w:val="00505960"/>
    <w:rsid w:val="0052660E"/>
    <w:rsid w:val="00533E51"/>
    <w:rsid w:val="00534428"/>
    <w:rsid w:val="005360C7"/>
    <w:rsid w:val="0053704A"/>
    <w:rsid w:val="00543438"/>
    <w:rsid w:val="00550097"/>
    <w:rsid w:val="005711EA"/>
    <w:rsid w:val="005757BA"/>
    <w:rsid w:val="005777EA"/>
    <w:rsid w:val="00580386"/>
    <w:rsid w:val="00587164"/>
    <w:rsid w:val="0059056C"/>
    <w:rsid w:val="005968DF"/>
    <w:rsid w:val="005A05F8"/>
    <w:rsid w:val="005A185A"/>
    <w:rsid w:val="005B1C90"/>
    <w:rsid w:val="005B54B4"/>
    <w:rsid w:val="005C0CA6"/>
    <w:rsid w:val="005D53E1"/>
    <w:rsid w:val="005D77B3"/>
    <w:rsid w:val="005E6E48"/>
    <w:rsid w:val="005F097D"/>
    <w:rsid w:val="005F35C3"/>
    <w:rsid w:val="005F70BE"/>
    <w:rsid w:val="006027A5"/>
    <w:rsid w:val="006040E4"/>
    <w:rsid w:val="006134AD"/>
    <w:rsid w:val="00615B4F"/>
    <w:rsid w:val="006160D3"/>
    <w:rsid w:val="00616565"/>
    <w:rsid w:val="00616D8C"/>
    <w:rsid w:val="0061740E"/>
    <w:rsid w:val="0063264F"/>
    <w:rsid w:val="006356C1"/>
    <w:rsid w:val="006428CD"/>
    <w:rsid w:val="00642AF7"/>
    <w:rsid w:val="00644918"/>
    <w:rsid w:val="00646763"/>
    <w:rsid w:val="0064721C"/>
    <w:rsid w:val="00654944"/>
    <w:rsid w:val="00654E74"/>
    <w:rsid w:val="006621F7"/>
    <w:rsid w:val="00664DF8"/>
    <w:rsid w:val="00672079"/>
    <w:rsid w:val="006755F0"/>
    <w:rsid w:val="006822FA"/>
    <w:rsid w:val="00682329"/>
    <w:rsid w:val="00684F60"/>
    <w:rsid w:val="006960E7"/>
    <w:rsid w:val="00697276"/>
    <w:rsid w:val="006A2C27"/>
    <w:rsid w:val="006A2E49"/>
    <w:rsid w:val="006B5D4F"/>
    <w:rsid w:val="006D737E"/>
    <w:rsid w:val="006D74C0"/>
    <w:rsid w:val="006E3100"/>
    <w:rsid w:val="006E540C"/>
    <w:rsid w:val="007007F6"/>
    <w:rsid w:val="007130F8"/>
    <w:rsid w:val="00714DFA"/>
    <w:rsid w:val="007317A3"/>
    <w:rsid w:val="00732167"/>
    <w:rsid w:val="00732540"/>
    <w:rsid w:val="00733FAC"/>
    <w:rsid w:val="00741E9A"/>
    <w:rsid w:val="00744C46"/>
    <w:rsid w:val="007450E1"/>
    <w:rsid w:val="00746E47"/>
    <w:rsid w:val="00750E94"/>
    <w:rsid w:val="0075441E"/>
    <w:rsid w:val="007561C7"/>
    <w:rsid w:val="00757B74"/>
    <w:rsid w:val="007763BA"/>
    <w:rsid w:val="0078795D"/>
    <w:rsid w:val="00797F72"/>
    <w:rsid w:val="007A4644"/>
    <w:rsid w:val="007A5200"/>
    <w:rsid w:val="007C073A"/>
    <w:rsid w:val="007C7382"/>
    <w:rsid w:val="007C7BA5"/>
    <w:rsid w:val="007E1B29"/>
    <w:rsid w:val="007E4527"/>
    <w:rsid w:val="007E50F9"/>
    <w:rsid w:val="007F12BB"/>
    <w:rsid w:val="007F15EC"/>
    <w:rsid w:val="007F53DE"/>
    <w:rsid w:val="007F5AC7"/>
    <w:rsid w:val="00803357"/>
    <w:rsid w:val="00814240"/>
    <w:rsid w:val="00833575"/>
    <w:rsid w:val="00841410"/>
    <w:rsid w:val="00865D9A"/>
    <w:rsid w:val="00867C30"/>
    <w:rsid w:val="008712B6"/>
    <w:rsid w:val="00876535"/>
    <w:rsid w:val="008842EE"/>
    <w:rsid w:val="00891917"/>
    <w:rsid w:val="00893F7E"/>
    <w:rsid w:val="008A7B29"/>
    <w:rsid w:val="008B4259"/>
    <w:rsid w:val="008F3150"/>
    <w:rsid w:val="008F7983"/>
    <w:rsid w:val="009053C3"/>
    <w:rsid w:val="009102B7"/>
    <w:rsid w:val="00916F30"/>
    <w:rsid w:val="00927693"/>
    <w:rsid w:val="009368A2"/>
    <w:rsid w:val="009408DD"/>
    <w:rsid w:val="00940C34"/>
    <w:rsid w:val="00943A90"/>
    <w:rsid w:val="00946AD6"/>
    <w:rsid w:val="009508D6"/>
    <w:rsid w:val="00950C9E"/>
    <w:rsid w:val="00953FC3"/>
    <w:rsid w:val="00956673"/>
    <w:rsid w:val="00960B6D"/>
    <w:rsid w:val="00961DFC"/>
    <w:rsid w:val="00970DEA"/>
    <w:rsid w:val="00972F1F"/>
    <w:rsid w:val="00973C28"/>
    <w:rsid w:val="00977D82"/>
    <w:rsid w:val="00984E6F"/>
    <w:rsid w:val="0098588A"/>
    <w:rsid w:val="00992184"/>
    <w:rsid w:val="009A1290"/>
    <w:rsid w:val="009A22E1"/>
    <w:rsid w:val="009A4A78"/>
    <w:rsid w:val="009A58A2"/>
    <w:rsid w:val="009A667F"/>
    <w:rsid w:val="009C0E79"/>
    <w:rsid w:val="009C19CF"/>
    <w:rsid w:val="009C4590"/>
    <w:rsid w:val="009C4CCF"/>
    <w:rsid w:val="009D2D53"/>
    <w:rsid w:val="009D576A"/>
    <w:rsid w:val="009E1919"/>
    <w:rsid w:val="009E68FA"/>
    <w:rsid w:val="009F2D1E"/>
    <w:rsid w:val="009F6876"/>
    <w:rsid w:val="00A16F6C"/>
    <w:rsid w:val="00A20113"/>
    <w:rsid w:val="00A2155C"/>
    <w:rsid w:val="00A231D6"/>
    <w:rsid w:val="00A42265"/>
    <w:rsid w:val="00A42CDE"/>
    <w:rsid w:val="00A5063C"/>
    <w:rsid w:val="00A84AB3"/>
    <w:rsid w:val="00A85372"/>
    <w:rsid w:val="00A87434"/>
    <w:rsid w:val="00A91E92"/>
    <w:rsid w:val="00A941CC"/>
    <w:rsid w:val="00A976EA"/>
    <w:rsid w:val="00A97B2B"/>
    <w:rsid w:val="00AA36DD"/>
    <w:rsid w:val="00AB0263"/>
    <w:rsid w:val="00AB1221"/>
    <w:rsid w:val="00AB4284"/>
    <w:rsid w:val="00AC10D4"/>
    <w:rsid w:val="00AC6FE6"/>
    <w:rsid w:val="00AD2795"/>
    <w:rsid w:val="00AD611A"/>
    <w:rsid w:val="00AF0315"/>
    <w:rsid w:val="00AF23D4"/>
    <w:rsid w:val="00AF2948"/>
    <w:rsid w:val="00AF3456"/>
    <w:rsid w:val="00AF49BA"/>
    <w:rsid w:val="00AF67ED"/>
    <w:rsid w:val="00AF7050"/>
    <w:rsid w:val="00AF77FD"/>
    <w:rsid w:val="00B024EC"/>
    <w:rsid w:val="00B04DEE"/>
    <w:rsid w:val="00B05246"/>
    <w:rsid w:val="00B16370"/>
    <w:rsid w:val="00B23607"/>
    <w:rsid w:val="00B26E88"/>
    <w:rsid w:val="00B35512"/>
    <w:rsid w:val="00B4268F"/>
    <w:rsid w:val="00B42CD1"/>
    <w:rsid w:val="00B510D0"/>
    <w:rsid w:val="00B55B24"/>
    <w:rsid w:val="00B576C0"/>
    <w:rsid w:val="00B61940"/>
    <w:rsid w:val="00B67231"/>
    <w:rsid w:val="00B676DD"/>
    <w:rsid w:val="00B71046"/>
    <w:rsid w:val="00B76CB6"/>
    <w:rsid w:val="00B8404C"/>
    <w:rsid w:val="00B84659"/>
    <w:rsid w:val="00BA1537"/>
    <w:rsid w:val="00BA410E"/>
    <w:rsid w:val="00BB3F72"/>
    <w:rsid w:val="00BC0364"/>
    <w:rsid w:val="00BD1CA8"/>
    <w:rsid w:val="00BE06E9"/>
    <w:rsid w:val="00BE1811"/>
    <w:rsid w:val="00BE34F4"/>
    <w:rsid w:val="00BF0617"/>
    <w:rsid w:val="00BF1615"/>
    <w:rsid w:val="00BF46DE"/>
    <w:rsid w:val="00BF76A6"/>
    <w:rsid w:val="00C12CCA"/>
    <w:rsid w:val="00C167C6"/>
    <w:rsid w:val="00C322E2"/>
    <w:rsid w:val="00C32BBC"/>
    <w:rsid w:val="00C333A0"/>
    <w:rsid w:val="00C34490"/>
    <w:rsid w:val="00C42399"/>
    <w:rsid w:val="00C54054"/>
    <w:rsid w:val="00C54E7A"/>
    <w:rsid w:val="00C55A8D"/>
    <w:rsid w:val="00C57933"/>
    <w:rsid w:val="00C62C25"/>
    <w:rsid w:val="00C661BC"/>
    <w:rsid w:val="00C669C8"/>
    <w:rsid w:val="00C67576"/>
    <w:rsid w:val="00C773D1"/>
    <w:rsid w:val="00C8383C"/>
    <w:rsid w:val="00C83C28"/>
    <w:rsid w:val="00C843FE"/>
    <w:rsid w:val="00C871BF"/>
    <w:rsid w:val="00C93137"/>
    <w:rsid w:val="00C97DF0"/>
    <w:rsid w:val="00CA432D"/>
    <w:rsid w:val="00CA5290"/>
    <w:rsid w:val="00CA6934"/>
    <w:rsid w:val="00CA7AEE"/>
    <w:rsid w:val="00CB3167"/>
    <w:rsid w:val="00CB3F0C"/>
    <w:rsid w:val="00CB7C0B"/>
    <w:rsid w:val="00CD572D"/>
    <w:rsid w:val="00CE20DE"/>
    <w:rsid w:val="00CE4963"/>
    <w:rsid w:val="00CF4047"/>
    <w:rsid w:val="00D000D1"/>
    <w:rsid w:val="00D03B88"/>
    <w:rsid w:val="00D104AA"/>
    <w:rsid w:val="00D1115E"/>
    <w:rsid w:val="00D11D6A"/>
    <w:rsid w:val="00D11ED6"/>
    <w:rsid w:val="00D13985"/>
    <w:rsid w:val="00D20DD9"/>
    <w:rsid w:val="00D23BE2"/>
    <w:rsid w:val="00D35008"/>
    <w:rsid w:val="00D45BB9"/>
    <w:rsid w:val="00D4650D"/>
    <w:rsid w:val="00D577E0"/>
    <w:rsid w:val="00D653AD"/>
    <w:rsid w:val="00D66716"/>
    <w:rsid w:val="00D851DF"/>
    <w:rsid w:val="00DA417C"/>
    <w:rsid w:val="00DB26C9"/>
    <w:rsid w:val="00DB2F7E"/>
    <w:rsid w:val="00DC0DCC"/>
    <w:rsid w:val="00DC279A"/>
    <w:rsid w:val="00DC2D19"/>
    <w:rsid w:val="00DD356B"/>
    <w:rsid w:val="00DD5B36"/>
    <w:rsid w:val="00DE6A7B"/>
    <w:rsid w:val="00DF256F"/>
    <w:rsid w:val="00DF4A5A"/>
    <w:rsid w:val="00E05BB1"/>
    <w:rsid w:val="00E22B5B"/>
    <w:rsid w:val="00E22C10"/>
    <w:rsid w:val="00E37C87"/>
    <w:rsid w:val="00E41873"/>
    <w:rsid w:val="00E43B47"/>
    <w:rsid w:val="00E47DC1"/>
    <w:rsid w:val="00E52D44"/>
    <w:rsid w:val="00E548A4"/>
    <w:rsid w:val="00E553C2"/>
    <w:rsid w:val="00E5666E"/>
    <w:rsid w:val="00E701C2"/>
    <w:rsid w:val="00E706D8"/>
    <w:rsid w:val="00E70D74"/>
    <w:rsid w:val="00E74913"/>
    <w:rsid w:val="00E76EAD"/>
    <w:rsid w:val="00E76ED8"/>
    <w:rsid w:val="00E920E9"/>
    <w:rsid w:val="00EA47AC"/>
    <w:rsid w:val="00EB2AB4"/>
    <w:rsid w:val="00EB6541"/>
    <w:rsid w:val="00EC5D65"/>
    <w:rsid w:val="00EC79FC"/>
    <w:rsid w:val="00EC7E89"/>
    <w:rsid w:val="00ED065B"/>
    <w:rsid w:val="00ED2008"/>
    <w:rsid w:val="00ED44BA"/>
    <w:rsid w:val="00ED50ED"/>
    <w:rsid w:val="00ED585D"/>
    <w:rsid w:val="00ED5A03"/>
    <w:rsid w:val="00EE2431"/>
    <w:rsid w:val="00EF0A4E"/>
    <w:rsid w:val="00EF1D29"/>
    <w:rsid w:val="00EF2541"/>
    <w:rsid w:val="00EF31D7"/>
    <w:rsid w:val="00EF39F2"/>
    <w:rsid w:val="00EF6531"/>
    <w:rsid w:val="00F05B1E"/>
    <w:rsid w:val="00F06443"/>
    <w:rsid w:val="00F11CEB"/>
    <w:rsid w:val="00F20718"/>
    <w:rsid w:val="00F270C2"/>
    <w:rsid w:val="00F32051"/>
    <w:rsid w:val="00F32175"/>
    <w:rsid w:val="00F324B2"/>
    <w:rsid w:val="00F34743"/>
    <w:rsid w:val="00F35D7C"/>
    <w:rsid w:val="00F3703F"/>
    <w:rsid w:val="00F37BE5"/>
    <w:rsid w:val="00F4022A"/>
    <w:rsid w:val="00F4031D"/>
    <w:rsid w:val="00F54E14"/>
    <w:rsid w:val="00F56671"/>
    <w:rsid w:val="00F56A7F"/>
    <w:rsid w:val="00F6248B"/>
    <w:rsid w:val="00F73306"/>
    <w:rsid w:val="00F747A2"/>
    <w:rsid w:val="00F755A1"/>
    <w:rsid w:val="00F77930"/>
    <w:rsid w:val="00F86988"/>
    <w:rsid w:val="00F90E67"/>
    <w:rsid w:val="00F9447C"/>
    <w:rsid w:val="00F9659D"/>
    <w:rsid w:val="00FA0A81"/>
    <w:rsid w:val="00FA51E5"/>
    <w:rsid w:val="00FB1890"/>
    <w:rsid w:val="00FB5487"/>
    <w:rsid w:val="00FB6DE6"/>
    <w:rsid w:val="00FD40DD"/>
    <w:rsid w:val="00FD65AE"/>
    <w:rsid w:val="00FF1761"/>
    <w:rsid w:val="00FF3CDC"/>
  </w:rsids>
  <m:mathPr>
    <m:mathFont m:val="Cambria Math"/>
    <m:brkBin m:val="before"/>
    <m:brkBinSub m:val="--"/>
    <m:smallFrac/>
    <m:dispDef/>
    <m:lMargin m:val="0"/>
    <m:rMargin m:val="0"/>
    <m:defJc m:val="right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A44EFB4"/>
  <w15:chartTrackingRefBased/>
  <w15:docId w15:val="{6EAE78F1-BD0B-4127-9166-528DD54A1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DF0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2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2B6"/>
  </w:style>
  <w:style w:type="paragraph" w:styleId="a4">
    <w:name w:val="footer"/>
    <w:basedOn w:val="a"/>
    <w:link w:val="Char0"/>
    <w:uiPriority w:val="99"/>
    <w:unhideWhenUsed/>
    <w:rsid w:val="008712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2B6"/>
  </w:style>
  <w:style w:type="table" w:styleId="a5">
    <w:name w:val="Table Grid"/>
    <w:basedOn w:val="a1"/>
    <w:uiPriority w:val="59"/>
    <w:rsid w:val="00871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Char1"/>
    <w:uiPriority w:val="34"/>
    <w:qFormat/>
    <w:rsid w:val="002B1715"/>
    <w:pPr>
      <w:ind w:left="720"/>
      <w:contextualSpacing/>
    </w:pPr>
    <w:rPr>
      <w:rFonts w:eastAsiaTheme="minorEastAsia"/>
    </w:rPr>
  </w:style>
  <w:style w:type="paragraph" w:styleId="a7">
    <w:name w:val="No Spacing"/>
    <w:uiPriority w:val="1"/>
    <w:qFormat/>
    <w:rsid w:val="002B1715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سرد الفقرات Char"/>
    <w:basedOn w:val="a0"/>
    <w:link w:val="a6"/>
    <w:uiPriority w:val="34"/>
    <w:rsid w:val="002B1715"/>
    <w:rPr>
      <w:rFonts w:eastAsiaTheme="minorEastAsia"/>
    </w:rPr>
  </w:style>
  <w:style w:type="paragraph" w:styleId="a8">
    <w:name w:val="Balloon Text"/>
    <w:basedOn w:val="a"/>
    <w:link w:val="Char2"/>
    <w:uiPriority w:val="99"/>
    <w:semiHidden/>
    <w:unhideWhenUsed/>
    <w:rsid w:val="00A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AD611A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5"/>
    <w:uiPriority w:val="59"/>
    <w:rsid w:val="00175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1759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">
    <w:name w:val="شبكة جدول2"/>
    <w:basedOn w:val="a1"/>
    <w:next w:val="a5"/>
    <w:uiPriority w:val="59"/>
    <w:rsid w:val="00175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5"/>
    <w:uiPriority w:val="59"/>
    <w:rsid w:val="00FB1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5"/>
    <w:uiPriority w:val="59"/>
    <w:rsid w:val="00FB1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 فاتح1"/>
    <w:basedOn w:val="a1"/>
    <w:next w:val="a9"/>
    <w:uiPriority w:val="40"/>
    <w:rsid w:val="00C773D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0">
    <w:name w:val="شبكة جدول فاتح2"/>
    <w:basedOn w:val="a1"/>
    <w:next w:val="a9"/>
    <w:uiPriority w:val="40"/>
    <w:rsid w:val="0006502A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5">
    <w:name w:val="شبكة جدول5"/>
    <w:basedOn w:val="a1"/>
    <w:next w:val="a5"/>
    <w:uiPriority w:val="59"/>
    <w:rsid w:val="00D4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E43B47"/>
    <w:rPr>
      <w:color w:val="F7B61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44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 /><Relationship Id="rId117" Type="http://schemas.openxmlformats.org/officeDocument/2006/relationships/image" Target="media/image94.png" /><Relationship Id="rId21" Type="http://schemas.openxmlformats.org/officeDocument/2006/relationships/image" Target="media/image13.png" /><Relationship Id="rId42" Type="http://schemas.openxmlformats.org/officeDocument/2006/relationships/image" Target="media/image30.png" /><Relationship Id="rId47" Type="http://schemas.openxmlformats.org/officeDocument/2006/relationships/image" Target="media/image35.png" /><Relationship Id="rId63" Type="http://schemas.openxmlformats.org/officeDocument/2006/relationships/image" Target="media/image50.png" /><Relationship Id="rId68" Type="http://schemas.openxmlformats.org/officeDocument/2006/relationships/image" Target="media/image55.png" /><Relationship Id="rId84" Type="http://schemas.openxmlformats.org/officeDocument/2006/relationships/image" Target="media/image68.png" /><Relationship Id="rId89" Type="http://schemas.openxmlformats.org/officeDocument/2006/relationships/image" Target="media/image72.png" /><Relationship Id="rId112" Type="http://schemas.openxmlformats.org/officeDocument/2006/relationships/image" Target="media/image91.png" /><Relationship Id="rId133" Type="http://schemas.openxmlformats.org/officeDocument/2006/relationships/hyperlink" Target="https://t.me/math_marah" TargetMode="External" /><Relationship Id="rId138" Type="http://schemas.openxmlformats.org/officeDocument/2006/relationships/image" Target="media/image110.jpeg" /><Relationship Id="rId154" Type="http://schemas.openxmlformats.org/officeDocument/2006/relationships/hyperlink" Target="https://t.me/math_marah" TargetMode="External" /><Relationship Id="rId16" Type="http://schemas.openxmlformats.org/officeDocument/2006/relationships/image" Target="media/image9.png" /><Relationship Id="rId107" Type="http://schemas.openxmlformats.org/officeDocument/2006/relationships/image" Target="media/image86.png" /><Relationship Id="rId11" Type="http://schemas.openxmlformats.org/officeDocument/2006/relationships/image" Target="media/image4.png" /><Relationship Id="rId32" Type="http://schemas.openxmlformats.org/officeDocument/2006/relationships/header" Target="header1.xml" /><Relationship Id="rId37" Type="http://schemas.openxmlformats.org/officeDocument/2006/relationships/image" Target="media/image26.jpeg" /><Relationship Id="rId53" Type="http://schemas.openxmlformats.org/officeDocument/2006/relationships/image" Target="media/image41.png" /><Relationship Id="rId58" Type="http://schemas.openxmlformats.org/officeDocument/2006/relationships/image" Target="media/image45.png" /><Relationship Id="rId74" Type="http://schemas.openxmlformats.org/officeDocument/2006/relationships/image" Target="media/image61.png" /><Relationship Id="rId79" Type="http://schemas.openxmlformats.org/officeDocument/2006/relationships/image" Target="media/image65.png" /><Relationship Id="rId102" Type="http://schemas.openxmlformats.org/officeDocument/2006/relationships/image" Target="media/image83.jpeg" /><Relationship Id="rId123" Type="http://schemas.openxmlformats.org/officeDocument/2006/relationships/hyperlink" Target="https://t.me/math_marah" TargetMode="External" /><Relationship Id="rId128" Type="http://schemas.openxmlformats.org/officeDocument/2006/relationships/image" Target="media/image103.png" /><Relationship Id="rId144" Type="http://schemas.openxmlformats.org/officeDocument/2006/relationships/image" Target="media/image115.jpeg" /><Relationship Id="rId149" Type="http://schemas.openxmlformats.org/officeDocument/2006/relationships/image" Target="media/image118.jpeg" /><Relationship Id="rId5" Type="http://schemas.openxmlformats.org/officeDocument/2006/relationships/webSettings" Target="webSettings.xml" /><Relationship Id="rId90" Type="http://schemas.openxmlformats.org/officeDocument/2006/relationships/image" Target="media/image73.png" /><Relationship Id="rId95" Type="http://schemas.openxmlformats.org/officeDocument/2006/relationships/hyperlink" Target="https://t.me/akhtbarnhae" TargetMode="External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43" Type="http://schemas.openxmlformats.org/officeDocument/2006/relationships/image" Target="media/image31.png" /><Relationship Id="rId48" Type="http://schemas.openxmlformats.org/officeDocument/2006/relationships/image" Target="media/image36.png" /><Relationship Id="rId64" Type="http://schemas.openxmlformats.org/officeDocument/2006/relationships/image" Target="media/image51.png" /><Relationship Id="rId69" Type="http://schemas.openxmlformats.org/officeDocument/2006/relationships/image" Target="media/image56.png" /><Relationship Id="rId113" Type="http://schemas.openxmlformats.org/officeDocument/2006/relationships/image" Target="media/image870.png" /><Relationship Id="rId118" Type="http://schemas.openxmlformats.org/officeDocument/2006/relationships/image" Target="media/image95.png" /><Relationship Id="rId134" Type="http://schemas.openxmlformats.org/officeDocument/2006/relationships/hyperlink" Target="https://t.me/math_marah" TargetMode="External" /><Relationship Id="rId139" Type="http://schemas.openxmlformats.org/officeDocument/2006/relationships/image" Target="media/image111.jpeg" /><Relationship Id="rId80" Type="http://schemas.openxmlformats.org/officeDocument/2006/relationships/hyperlink" Target="https://t.me/akhtbars" TargetMode="External" /><Relationship Id="rId85" Type="http://schemas.openxmlformats.org/officeDocument/2006/relationships/image" Target="media/image69.png" /><Relationship Id="rId150" Type="http://schemas.openxmlformats.org/officeDocument/2006/relationships/image" Target="media/image119.jpeg" /><Relationship Id="rId155" Type="http://schemas.openxmlformats.org/officeDocument/2006/relationships/footer" Target="footer5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33" Type="http://schemas.openxmlformats.org/officeDocument/2006/relationships/footer" Target="footer1.xml" /><Relationship Id="rId38" Type="http://schemas.openxmlformats.org/officeDocument/2006/relationships/hyperlink" Target="https://t.me/akhtbars" TargetMode="External" /><Relationship Id="rId59" Type="http://schemas.openxmlformats.org/officeDocument/2006/relationships/image" Target="media/image46.png" /><Relationship Id="rId103" Type="http://schemas.openxmlformats.org/officeDocument/2006/relationships/image" Target="media/image84.jpeg" /><Relationship Id="rId108" Type="http://schemas.openxmlformats.org/officeDocument/2006/relationships/image" Target="media/image87.png" /><Relationship Id="rId124" Type="http://schemas.openxmlformats.org/officeDocument/2006/relationships/image" Target="media/image99.png" /><Relationship Id="rId129" Type="http://schemas.openxmlformats.org/officeDocument/2006/relationships/image" Target="media/image104.png" /><Relationship Id="rId20" Type="http://schemas.openxmlformats.org/officeDocument/2006/relationships/hyperlink" Target="https://t.me/riadiatt1" TargetMode="External" /><Relationship Id="rId41" Type="http://schemas.openxmlformats.org/officeDocument/2006/relationships/image" Target="media/image29.png" /><Relationship Id="rId54" Type="http://schemas.openxmlformats.org/officeDocument/2006/relationships/image" Target="media/image42.png" /><Relationship Id="rId62" Type="http://schemas.openxmlformats.org/officeDocument/2006/relationships/image" Target="media/image49.png" /><Relationship Id="rId70" Type="http://schemas.openxmlformats.org/officeDocument/2006/relationships/image" Target="media/image57.png" /><Relationship Id="rId75" Type="http://schemas.openxmlformats.org/officeDocument/2006/relationships/customXml" Target="ink/ink1.xml" /><Relationship Id="rId83" Type="http://schemas.openxmlformats.org/officeDocument/2006/relationships/image" Target="media/image67.png" /><Relationship Id="rId88" Type="http://schemas.openxmlformats.org/officeDocument/2006/relationships/image" Target="media/image71.png" /><Relationship Id="rId91" Type="http://schemas.openxmlformats.org/officeDocument/2006/relationships/image" Target="media/image74.png" /><Relationship Id="rId96" Type="http://schemas.openxmlformats.org/officeDocument/2006/relationships/image" Target="media/image77.jpeg" /><Relationship Id="rId111" Type="http://schemas.openxmlformats.org/officeDocument/2006/relationships/image" Target="media/image90.png" /><Relationship Id="rId132" Type="http://schemas.openxmlformats.org/officeDocument/2006/relationships/image" Target="media/image107.png" /><Relationship Id="rId140" Type="http://schemas.openxmlformats.org/officeDocument/2006/relationships/image" Target="media/image112.jpeg" /><Relationship Id="rId145" Type="http://schemas.openxmlformats.org/officeDocument/2006/relationships/hyperlink" Target="https://t.me/math_marah" TargetMode="External" /><Relationship Id="rId153" Type="http://schemas.openxmlformats.org/officeDocument/2006/relationships/hyperlink" Target="https://t.me/math_marah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5.png" /><Relationship Id="rId49" Type="http://schemas.openxmlformats.org/officeDocument/2006/relationships/image" Target="media/image37.png" /><Relationship Id="rId57" Type="http://schemas.openxmlformats.org/officeDocument/2006/relationships/image" Target="media/image44.png" /><Relationship Id="rId106" Type="http://schemas.openxmlformats.org/officeDocument/2006/relationships/image" Target="media/image85.png" /><Relationship Id="rId114" Type="http://schemas.openxmlformats.org/officeDocument/2006/relationships/image" Target="media/image880.png" /><Relationship Id="rId119" Type="http://schemas.openxmlformats.org/officeDocument/2006/relationships/image" Target="media/image96.png" /><Relationship Id="rId127" Type="http://schemas.openxmlformats.org/officeDocument/2006/relationships/image" Target="media/image102.png" /><Relationship Id="rId10" Type="http://schemas.openxmlformats.org/officeDocument/2006/relationships/image" Target="media/image3.png" /><Relationship Id="rId31" Type="http://schemas.openxmlformats.org/officeDocument/2006/relationships/image" Target="media/image23.png" /><Relationship Id="rId44" Type="http://schemas.openxmlformats.org/officeDocument/2006/relationships/image" Target="media/image32.png" /><Relationship Id="rId52" Type="http://schemas.openxmlformats.org/officeDocument/2006/relationships/image" Target="media/image40.png" /><Relationship Id="rId60" Type="http://schemas.openxmlformats.org/officeDocument/2006/relationships/image" Target="media/image47.png" /><Relationship Id="rId65" Type="http://schemas.openxmlformats.org/officeDocument/2006/relationships/image" Target="media/image52.png" /><Relationship Id="rId73" Type="http://schemas.openxmlformats.org/officeDocument/2006/relationships/image" Target="media/image60.png" /><Relationship Id="rId78" Type="http://schemas.openxmlformats.org/officeDocument/2006/relationships/image" Target="media/image64.png" /><Relationship Id="rId81" Type="http://schemas.openxmlformats.org/officeDocument/2006/relationships/hyperlink" Target="https://t.me/sufuf1" TargetMode="External" /><Relationship Id="rId86" Type="http://schemas.openxmlformats.org/officeDocument/2006/relationships/image" Target="media/image70.png" /><Relationship Id="rId94" Type="http://schemas.openxmlformats.org/officeDocument/2006/relationships/image" Target="media/image76.png" /><Relationship Id="rId99" Type="http://schemas.openxmlformats.org/officeDocument/2006/relationships/image" Target="media/image80.png" /><Relationship Id="rId101" Type="http://schemas.openxmlformats.org/officeDocument/2006/relationships/image" Target="media/image82.png" /><Relationship Id="rId122" Type="http://schemas.openxmlformats.org/officeDocument/2006/relationships/hyperlink" Target="https://t.me/math_marah" TargetMode="External" /><Relationship Id="rId130" Type="http://schemas.openxmlformats.org/officeDocument/2006/relationships/image" Target="media/image105.png" /><Relationship Id="rId135" Type="http://schemas.openxmlformats.org/officeDocument/2006/relationships/footer" Target="footer4.xml" /><Relationship Id="rId143" Type="http://schemas.openxmlformats.org/officeDocument/2006/relationships/image" Target="media/image114.jpeg" /><Relationship Id="rId148" Type="http://schemas.openxmlformats.org/officeDocument/2006/relationships/image" Target="media/image117.jpeg" /><Relationship Id="rId151" Type="http://schemas.openxmlformats.org/officeDocument/2006/relationships/image" Target="media/image120.jpeg" /><Relationship Id="rId156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9" Type="http://schemas.openxmlformats.org/officeDocument/2006/relationships/image" Target="media/image27.png" /><Relationship Id="rId109" Type="http://schemas.openxmlformats.org/officeDocument/2006/relationships/image" Target="media/image88.png" /><Relationship Id="rId34" Type="http://schemas.openxmlformats.org/officeDocument/2006/relationships/header" Target="header2.xml" /><Relationship Id="rId50" Type="http://schemas.openxmlformats.org/officeDocument/2006/relationships/image" Target="media/image38.png" /><Relationship Id="rId55" Type="http://schemas.openxmlformats.org/officeDocument/2006/relationships/image" Target="media/image43.png" /><Relationship Id="rId76" Type="http://schemas.openxmlformats.org/officeDocument/2006/relationships/image" Target="media/image62.png" /><Relationship Id="rId97" Type="http://schemas.openxmlformats.org/officeDocument/2006/relationships/image" Target="media/image78.png" /><Relationship Id="rId104" Type="http://schemas.openxmlformats.org/officeDocument/2006/relationships/hyperlink" Target="https://t.me/math_marah" TargetMode="External" /><Relationship Id="rId120" Type="http://schemas.openxmlformats.org/officeDocument/2006/relationships/image" Target="media/image97.png" /><Relationship Id="rId125" Type="http://schemas.openxmlformats.org/officeDocument/2006/relationships/image" Target="media/image100.png" /><Relationship Id="rId141" Type="http://schemas.openxmlformats.org/officeDocument/2006/relationships/image" Target="media/image113.jpeg" /><Relationship Id="rId146" Type="http://schemas.openxmlformats.org/officeDocument/2006/relationships/hyperlink" Target="https://t.me/math_marah" TargetMode="External" /><Relationship Id="rId7" Type="http://schemas.openxmlformats.org/officeDocument/2006/relationships/endnotes" Target="endnotes.xml" /><Relationship Id="rId71" Type="http://schemas.openxmlformats.org/officeDocument/2006/relationships/image" Target="media/image58.png" /><Relationship Id="rId92" Type="http://schemas.openxmlformats.org/officeDocument/2006/relationships/image" Target="media/image75.png" /><Relationship Id="rId2" Type="http://schemas.openxmlformats.org/officeDocument/2006/relationships/numbering" Target="numbering.xml" /><Relationship Id="rId29" Type="http://schemas.openxmlformats.org/officeDocument/2006/relationships/image" Target="media/image21.png" /><Relationship Id="rId24" Type="http://schemas.openxmlformats.org/officeDocument/2006/relationships/image" Target="media/image16.png" /><Relationship Id="rId40" Type="http://schemas.openxmlformats.org/officeDocument/2006/relationships/image" Target="media/image28.png" /><Relationship Id="rId45" Type="http://schemas.openxmlformats.org/officeDocument/2006/relationships/image" Target="media/image33.png" /><Relationship Id="rId66" Type="http://schemas.openxmlformats.org/officeDocument/2006/relationships/image" Target="media/image53.png" /><Relationship Id="rId87" Type="http://schemas.openxmlformats.org/officeDocument/2006/relationships/header" Target="header3.xml" /><Relationship Id="rId110" Type="http://schemas.openxmlformats.org/officeDocument/2006/relationships/image" Target="media/image89.png" /><Relationship Id="rId115" Type="http://schemas.openxmlformats.org/officeDocument/2006/relationships/image" Target="media/image92.png" /><Relationship Id="rId131" Type="http://schemas.openxmlformats.org/officeDocument/2006/relationships/image" Target="media/image106.png" /><Relationship Id="rId136" Type="http://schemas.openxmlformats.org/officeDocument/2006/relationships/image" Target="media/image108.jpeg" /><Relationship Id="rId157" Type="http://schemas.openxmlformats.org/officeDocument/2006/relationships/theme" Target="theme/theme1.xml" /><Relationship Id="rId61" Type="http://schemas.openxmlformats.org/officeDocument/2006/relationships/image" Target="media/image48.jpeg" /><Relationship Id="rId82" Type="http://schemas.openxmlformats.org/officeDocument/2006/relationships/image" Target="media/image66.png" /><Relationship Id="rId152" Type="http://schemas.openxmlformats.org/officeDocument/2006/relationships/image" Target="media/image121.jpeg" /><Relationship Id="rId19" Type="http://schemas.openxmlformats.org/officeDocument/2006/relationships/image" Target="media/image12.png" /><Relationship Id="rId14" Type="http://schemas.openxmlformats.org/officeDocument/2006/relationships/image" Target="media/image7.png" /><Relationship Id="rId30" Type="http://schemas.openxmlformats.org/officeDocument/2006/relationships/image" Target="media/image22.png" /><Relationship Id="rId35" Type="http://schemas.openxmlformats.org/officeDocument/2006/relationships/footer" Target="footer2.xml" /><Relationship Id="rId56" Type="http://schemas.openxmlformats.org/officeDocument/2006/relationships/footer" Target="footer3.xml" /><Relationship Id="rId77" Type="http://schemas.openxmlformats.org/officeDocument/2006/relationships/image" Target="media/image63.png" /><Relationship Id="rId100" Type="http://schemas.openxmlformats.org/officeDocument/2006/relationships/image" Target="media/image81.png" /><Relationship Id="rId105" Type="http://schemas.openxmlformats.org/officeDocument/2006/relationships/hyperlink" Target="https://t.me/math_marah" TargetMode="External" /><Relationship Id="rId126" Type="http://schemas.openxmlformats.org/officeDocument/2006/relationships/image" Target="media/image101.jpeg" /><Relationship Id="rId147" Type="http://schemas.openxmlformats.org/officeDocument/2006/relationships/image" Target="media/image116.jpeg" /><Relationship Id="rId8" Type="http://schemas.openxmlformats.org/officeDocument/2006/relationships/image" Target="media/image1.png" /><Relationship Id="rId51" Type="http://schemas.openxmlformats.org/officeDocument/2006/relationships/image" Target="media/image39.png" /><Relationship Id="rId72" Type="http://schemas.openxmlformats.org/officeDocument/2006/relationships/image" Target="media/image59.png" /><Relationship Id="rId93" Type="http://schemas.openxmlformats.org/officeDocument/2006/relationships/image" Target="media/image720.png" /><Relationship Id="rId98" Type="http://schemas.openxmlformats.org/officeDocument/2006/relationships/image" Target="media/image79.jpeg" /><Relationship Id="rId121" Type="http://schemas.openxmlformats.org/officeDocument/2006/relationships/image" Target="media/image98.png" /><Relationship Id="rId142" Type="http://schemas.openxmlformats.org/officeDocument/2006/relationships/hyperlink" Target="https://t.me/ektbarat1" TargetMode="External" /><Relationship Id="rId3" Type="http://schemas.openxmlformats.org/officeDocument/2006/relationships/styles" Target="styles.xml" /><Relationship Id="rId25" Type="http://schemas.openxmlformats.org/officeDocument/2006/relationships/image" Target="media/image17.png" /><Relationship Id="rId46" Type="http://schemas.openxmlformats.org/officeDocument/2006/relationships/image" Target="media/image34.png" /><Relationship Id="rId67" Type="http://schemas.openxmlformats.org/officeDocument/2006/relationships/image" Target="media/image54.png" /><Relationship Id="rId116" Type="http://schemas.openxmlformats.org/officeDocument/2006/relationships/image" Target="media/image93.png" /><Relationship Id="rId137" Type="http://schemas.openxmlformats.org/officeDocument/2006/relationships/image" Target="media/image109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AppData\Local\Packages\5319275A.WhatsAppDesktop_cv1g1gvanyjgm\LocalState\sessions\28ACF247BFDA40E5B504265C27B8C2195862B7D7\transfers\2025-51\&#1602;&#1575;&#1604;&#1576;%20&#1575;&#1604;&#1575;&#1582;&#1578;&#1576;&#1575;&#1585;&#1575;&#1578;%20&#1575;&#1604;&#1606;&#1607;&#1575;&#1574;&#1610;&#1577;%20&#1593;&#1575;&#1605;%201447&#1607;&#1600;.dotx" TargetMode="Externa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9:03:38.5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872 72 24575,'-11'-1'0,"0"-1"0,0 1 0,0-2 0,0 1 0,0-2 0,0 1 0,-13-8 0,7 4 0,-29-9 0,24 13 0,-1 0 0,0 2 0,0 0 0,-32 4 0,-7-1 0,22 0 0,-56 9 0,91-10 0,-37 3 0,-81-3 0,59-2 0,47-1 0,-1 0 0,0-1 0,0-1 0,1 0 0,-24-10 0,41 14 0,0 0 0,0 0 0,0 0 0,0 0 0,0 0 0,1 0 0,-1 0 0,0-1 0,0 1 0,0 0 0,0 0 0,0 0 0,0 0 0,0 0 0,0 0 0,0 0 0,0 0 0,0 0 0,0 0 0,0-1 0,0 1 0,0 0 0,0 0 0,0 0 0,0 0 0,0 0 0,0 0 0,0 0 0,0 0 0,0 0 0,0-1 0,0 1 0,0 0 0,0 0 0,0 0 0,0 0 0,0 0 0,0 0 0,-1 0 0,1 0 0,0 0 0,0 0 0,0 0 0,0 0 0,0 0 0,0-1 0,0 1 0,0 0 0,0 0 0,17-2 0,22 1 0,160 2-1365</inkml:trace>
</inkml:ink>
</file>

<file path=word/theme/theme1.xml><?xml version="1.0" encoding="utf-8"?>
<a:theme xmlns:a="http://schemas.openxmlformats.org/drawingml/2006/main" name="نسق Office">
  <a:themeElements>
    <a:clrScheme name="مخصص 2">
      <a:dk1>
        <a:sysClr val="windowText" lastClr="000000"/>
      </a:dk1>
      <a:lt1>
        <a:sysClr val="window" lastClr="FFFFFF"/>
      </a:lt1>
      <a:dk2>
        <a:srgbClr val="395750"/>
      </a:dk2>
      <a:lt2>
        <a:srgbClr val="EBDDC3"/>
      </a:lt2>
      <a:accent1>
        <a:srgbClr val="FFFFFF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94FF0-E9FE-4289-B8F6-31B6A07CE3E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قالب%20الاختبارات%20النهائية%20عام%201447هـ.dotx</Template>
  <TotalTime>1</TotalTime>
  <Pages>22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asem saleh</cp:lastModifiedBy>
  <cp:revision>2</cp:revision>
  <cp:lastPrinted>2026-05-11T19:35:00Z</cp:lastPrinted>
  <dcterms:created xsi:type="dcterms:W3CDTF">2026-06-06T23:44:00Z</dcterms:created>
  <dcterms:modified xsi:type="dcterms:W3CDTF">2026-06-06T23:44:00Z</dcterms:modified>
</cp:coreProperties>
</file>